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rsidR="00E02F9A">
        <w:t xml:space="preserve">DRAINABLE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F07F59">
        <w:t xml:space="preserve"> ELF</w:t>
      </w:r>
      <w:r w:rsidR="00E4594E">
        <w:t>445DX and ELF445D</w:t>
      </w:r>
      <w:r w:rsidR="00741FAE">
        <w:t>XH</w:t>
      </w:r>
      <w:r w:rsidRPr="00BA4418">
        <w:t xml:space="preserve"> stationary blade louver.  Consult Ruskin Company representative for assistance in editing this section for specific applications.</w:t>
      </w:r>
    </w:p>
    <w:p w:rsidR="003F5F1B" w:rsidRPr="00E36C13" w:rsidRDefault="00F07F59" w:rsidP="00F07F59">
      <w:pPr>
        <w:pStyle w:val="RUSKINParagraph"/>
      </w:pPr>
      <w:r w:rsidRPr="00F07F59">
        <w:t>Extruded aluminum stationary louvers with 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240312">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determined by Florida test sample.</w:t>
      </w:r>
    </w:p>
    <w:p w:rsidR="002F7B51" w:rsidRPr="005E7666" w:rsidRDefault="002F7B51" w:rsidP="002F7B51">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2F7B51" w:rsidRPr="005E7666" w:rsidRDefault="002F7B51" w:rsidP="002F7B51">
      <w:pPr>
        <w:pStyle w:val="RUSKINSubPara"/>
      </w:pPr>
      <w:r w:rsidRPr="005E7666">
        <w:t>Seller warrants the Finish under normal atmospheric conditions.</w:t>
      </w:r>
    </w:p>
    <w:p w:rsidR="002F7B51" w:rsidRPr="005E7666" w:rsidRDefault="002F7B51" w:rsidP="002F7B51">
      <w:pPr>
        <w:pStyle w:val="RUSKINSubSub1"/>
      </w:pPr>
      <w:r w:rsidRPr="005E7666">
        <w:t>Will not crack, craze, flake or blister</w:t>
      </w:r>
    </w:p>
    <w:p w:rsidR="002F7B51" w:rsidRPr="005E7666" w:rsidRDefault="002F7B51" w:rsidP="002F7B51">
      <w:pPr>
        <w:pStyle w:val="RUSKINSubSub1"/>
      </w:pPr>
      <w:r w:rsidRPr="005E7666">
        <w:t>Will not change or fade more than (5) Delta-E Hunter units as determined by ASTM method D-2244</w:t>
      </w:r>
    </w:p>
    <w:p w:rsidR="002F7B51" w:rsidRPr="005E7666" w:rsidRDefault="002F7B51" w:rsidP="002F7B51">
      <w:pPr>
        <w:pStyle w:val="RUSKINSubSub1"/>
      </w:pPr>
      <w:r w:rsidRPr="005E7666">
        <w:t>Will not chalk in excess of ASTM D-4214-07 number (8) rating, determined by the procedure outlined in ASTMD-4214-07 specification test.</w:t>
      </w:r>
    </w:p>
    <w:p w:rsidR="002F7B51" w:rsidRPr="005E7666" w:rsidRDefault="002F7B51" w:rsidP="002F7B51">
      <w:pPr>
        <w:pStyle w:val="RUSKINSubPara"/>
      </w:pPr>
      <w:r w:rsidRPr="005E7666">
        <w:t>Any forming or welding must be done prior to finishing.  Post forming or welding will void the warranty.</w:t>
      </w:r>
    </w:p>
    <w:p w:rsidR="002F7B51" w:rsidRPr="005E7666" w:rsidRDefault="002F7B51" w:rsidP="002F7B51">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7E6126" w:rsidRPr="005A4E5B" w:rsidRDefault="007E6126" w:rsidP="00C0731C">
      <w:pPr>
        <w:pStyle w:val="RUSKINNote"/>
      </w:pPr>
      <w:r w:rsidRPr="005A4E5B">
        <w:t xml:space="preserve">** NOTE TO SPECIFIER **  </w:t>
      </w:r>
      <w:r>
        <w:t xml:space="preserve">.DXH has heavier frame and blade material. </w:t>
      </w:r>
      <w:r w:rsidRPr="005A4E5B">
        <w:t xml:space="preserve">Delete </w:t>
      </w:r>
      <w:r>
        <w:t>model</w:t>
      </w:r>
      <w:r w:rsidRPr="005A4E5B">
        <w:t xml:space="preserve"> not required.</w:t>
      </w:r>
    </w:p>
    <w:p w:rsidR="007E6126" w:rsidRDefault="007E6126" w:rsidP="007E6126">
      <w:pPr>
        <w:pStyle w:val="RUSKINParagraph"/>
      </w:pPr>
      <w:r w:rsidRPr="00DB73E9">
        <w:t xml:space="preserve">Model: </w:t>
      </w:r>
      <w:r w:rsidR="00E4594E">
        <w:t>ELF445</w:t>
      </w:r>
      <w:r w:rsidRPr="00F07F59">
        <w:t>DX</w:t>
      </w:r>
      <w:r w:rsidRPr="00DB73E9">
        <w:t xml:space="preserve"> as manufactured by Ruskin Company.</w:t>
      </w:r>
    </w:p>
    <w:p w:rsidR="003F5F1B" w:rsidRDefault="003F5F1B" w:rsidP="00F07F59">
      <w:pPr>
        <w:pStyle w:val="RUSKINParagraph"/>
      </w:pPr>
      <w:r w:rsidRPr="00DB73E9">
        <w:t xml:space="preserve">Model: </w:t>
      </w:r>
      <w:r w:rsidR="00E4594E">
        <w:t>ELF445</w:t>
      </w:r>
      <w:r w:rsidR="00F07F59" w:rsidRPr="00F07F59">
        <w:t>DX</w:t>
      </w:r>
      <w:r w:rsidR="007E6126">
        <w:t>H</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B66F40">
        <w:t>Stationary drainable louver type with drain gutters in each blade and head with downspouts in jambs and mullions</w:t>
      </w:r>
      <w:r w:rsidR="006A3976">
        <w:t xml:space="preserve"> with all welded construction</w:t>
      </w:r>
      <w:r w:rsidR="00B66F40">
        <w:t xml:space="preserve">. </w:t>
      </w:r>
      <w:r w:rsidR="00B66F40" w:rsidRPr="00B66F40">
        <w:t>Hidden vertical supports to allow continuous line appearance up to 120 inches (3,048 mm).</w:t>
      </w:r>
      <w:r w:rsidR="00B66F40">
        <w:t xml:space="preserve"> </w:t>
      </w:r>
      <w:r w:rsidR="00B66F40" w:rsidRPr="00B66F40">
        <w:t>Steeply angled integral sill</w:t>
      </w:r>
      <w:r w:rsidR="00B66F40">
        <w:t>.</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F371BD" w:rsidRPr="00F371BD">
        <w:t>4 inches (102 mm).</w:t>
      </w:r>
    </w:p>
    <w:p w:rsidR="005F4A90" w:rsidRPr="005A4E5B" w:rsidRDefault="005F4A90" w:rsidP="00C0731C">
      <w:pPr>
        <w:pStyle w:val="RUSKINNote"/>
      </w:pPr>
      <w:r w:rsidRPr="005A4E5B">
        <w:t xml:space="preserve">** NOTE TO SPECIFIER **  </w:t>
      </w:r>
      <w:r>
        <w:t xml:space="preserve">.081 inch is standard. 0.125 is the heavier (H) model. </w:t>
      </w:r>
      <w:r w:rsidRPr="005A4E5B">
        <w:t xml:space="preserve">Delete </w:t>
      </w:r>
      <w:r>
        <w:t>frame thickness</w:t>
      </w:r>
      <w:r w:rsidRPr="005A4E5B">
        <w:t xml:space="preserve"> not required.</w:t>
      </w:r>
    </w:p>
    <w:p w:rsidR="000C51C4" w:rsidRPr="00DB73E9" w:rsidRDefault="000C51C4" w:rsidP="000C51C4">
      <w:pPr>
        <w:pStyle w:val="RUSKINSubSub1"/>
      </w:pPr>
      <w:r w:rsidRPr="00DB73E9">
        <w:t xml:space="preserve">Wall Thickness: </w:t>
      </w:r>
      <w:r w:rsidRPr="00B66F40">
        <w:t>0.081 inch (2.1 mm), nominal</w:t>
      </w:r>
      <w:r w:rsidRPr="00DB73E9">
        <w:t>.</w:t>
      </w:r>
    </w:p>
    <w:p w:rsidR="003F5F1B" w:rsidRPr="00DB73E9" w:rsidRDefault="003F5F1B" w:rsidP="00B66F40">
      <w:pPr>
        <w:pStyle w:val="RUSKINSubSub1"/>
      </w:pPr>
      <w:r w:rsidRPr="00DB73E9">
        <w:t xml:space="preserve">Wall Thickness: </w:t>
      </w:r>
      <w:r w:rsidR="00B66F40" w:rsidRPr="00B66F40">
        <w:t>0.</w:t>
      </w:r>
      <w:r w:rsidR="000C51C4">
        <w:t>125</w:t>
      </w:r>
      <w:r w:rsidR="00B66F40" w:rsidRPr="00B66F40">
        <w:t xml:space="preserve"> inch (</w:t>
      </w:r>
      <w:r w:rsidR="000C51C4">
        <w:t>3.2</w:t>
      </w:r>
      <w:r w:rsidR="00B66F40"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 xml:space="preserve">Style: </w:t>
      </w:r>
      <w:r w:rsidR="00B66F40" w:rsidRPr="00B66F40">
        <w:t>Drainable.</w:t>
      </w:r>
      <w:r w:rsidR="00E4594E">
        <w:t xml:space="preserve"> 45</w:t>
      </w:r>
      <w:r w:rsidR="00B66F40">
        <w:t xml:space="preserve"> degrees at </w:t>
      </w:r>
      <w:r w:rsidR="00E4594E">
        <w:t>4</w:t>
      </w:r>
      <w:r w:rsidR="00B66F40" w:rsidRPr="00B66F40">
        <w:t xml:space="preserve"> inches (1</w:t>
      </w:r>
      <w:r w:rsidR="00E4594E">
        <w:t>02</w:t>
      </w:r>
      <w:r w:rsidR="00B66F40" w:rsidRPr="00B66F40">
        <w:t xml:space="preserve"> mm), nominal.</w:t>
      </w:r>
    </w:p>
    <w:p w:rsidR="005F4A90" w:rsidRPr="005A4E5B" w:rsidRDefault="005F4A90" w:rsidP="00C0731C">
      <w:pPr>
        <w:pStyle w:val="RUSKINNote"/>
      </w:pPr>
      <w:r w:rsidRPr="005A4E5B">
        <w:t xml:space="preserve">** NOTE TO SPECIFIER **  </w:t>
      </w:r>
      <w:r>
        <w:t xml:space="preserve">.081 inch is standard. 0.125 is the heavier (H) model. </w:t>
      </w:r>
      <w:r w:rsidRPr="005A4E5B">
        <w:t xml:space="preserve">Delete </w:t>
      </w:r>
      <w:r>
        <w:t>blade thickness</w:t>
      </w:r>
      <w:r w:rsidRPr="005A4E5B">
        <w:t xml:space="preserve"> not required.</w:t>
      </w:r>
    </w:p>
    <w:p w:rsidR="006872EE" w:rsidRPr="00DB73E9" w:rsidRDefault="006872EE" w:rsidP="00BA4418">
      <w:pPr>
        <w:pStyle w:val="RUSKINSubSub1"/>
      </w:pPr>
      <w:r w:rsidRPr="00DB73E9">
        <w:t xml:space="preserve">Wall Thickness: </w:t>
      </w:r>
      <w:r w:rsidR="00B66F40" w:rsidRPr="00B66F40">
        <w:t>0.081 inch (2.1 mm), nominal</w:t>
      </w:r>
      <w:r w:rsidRPr="00DB73E9">
        <w:t>.</w:t>
      </w:r>
    </w:p>
    <w:p w:rsidR="000C51C4" w:rsidRPr="00DB73E9" w:rsidRDefault="000C51C4" w:rsidP="000C51C4">
      <w:pPr>
        <w:pStyle w:val="RUSKINSubSub1"/>
      </w:pPr>
      <w:r w:rsidRPr="00DB73E9">
        <w:t xml:space="preserve">Wall Thickness: </w:t>
      </w:r>
      <w:r w:rsidRPr="00B66F40">
        <w:t>0.</w:t>
      </w:r>
      <w:r>
        <w:t>125</w:t>
      </w:r>
      <w:r w:rsidRPr="00B66F40">
        <w:t xml:space="preserve"> inch (</w:t>
      </w:r>
      <w:r>
        <w:t>3.2</w:t>
      </w:r>
      <w:r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w:t>
      </w:r>
      <w:r w:rsidR="00E4594E">
        <w:t>2</w:t>
      </w:r>
      <w:r w:rsidRPr="00DB73E9">
        <w:t xml:space="preserve"> percent, nominal.</w:t>
      </w:r>
    </w:p>
    <w:p w:rsidR="000C51C4" w:rsidRDefault="000C51C4" w:rsidP="000C51C4">
      <w:pPr>
        <w:pStyle w:val="RUSKINSubPara"/>
      </w:pPr>
      <w:r w:rsidRPr="000C51C4">
        <w:t xml:space="preserve">Free Area Size: </w:t>
      </w:r>
      <w:r w:rsidR="00E4594E">
        <w:t>8.34</w:t>
      </w:r>
      <w:r w:rsidRPr="000C51C4">
        <w:t xml:space="preserve"> square feet (0.</w:t>
      </w:r>
      <w:r w:rsidR="00E4594E">
        <w:t>77</w:t>
      </w:r>
      <w:r w:rsidRPr="000C51C4">
        <w:t xml:space="preserve"> m2).</w:t>
      </w:r>
    </w:p>
    <w:p w:rsidR="003F5F1B" w:rsidRPr="003939C0" w:rsidRDefault="003F5F1B" w:rsidP="00BA4418">
      <w:pPr>
        <w:pStyle w:val="RUSKINSubPara"/>
      </w:pPr>
      <w:r w:rsidRPr="003939C0">
        <w:t xml:space="preserve">Maximum Recommended Air Flow through Free Area:  </w:t>
      </w:r>
      <w:r w:rsidR="00ED1A7B">
        <w:t>1075</w:t>
      </w:r>
      <w:r w:rsidRPr="003939C0">
        <w:t xml:space="preserve"> feet per minute (</w:t>
      </w:r>
      <w:r w:rsidR="00342DEB">
        <w:t>5.46</w:t>
      </w:r>
      <w:r w:rsidR="00ED1A7B">
        <w:t xml:space="preserve"> </w:t>
      </w:r>
      <w:r w:rsidRPr="003939C0">
        <w:t>m/</w:t>
      </w:r>
      <w:r w:rsidR="00342DEB">
        <w:t>s</w:t>
      </w:r>
      <w:r w:rsidRPr="003939C0">
        <w:t>).</w:t>
      </w:r>
    </w:p>
    <w:p w:rsidR="003F5F1B" w:rsidRPr="003939C0" w:rsidRDefault="003F5F1B" w:rsidP="00BA4418">
      <w:pPr>
        <w:pStyle w:val="RUSKINSubPara"/>
      </w:pPr>
      <w:r w:rsidRPr="003939C0">
        <w:t xml:space="preserve">Air Flow:  </w:t>
      </w:r>
      <w:r w:rsidR="00ED1A7B">
        <w:t>8966</w:t>
      </w:r>
      <w:r w:rsidRPr="003939C0">
        <w:t xml:space="preserve"> cubic feet per minute (</w:t>
      </w:r>
      <w:r w:rsidR="00E02F9A">
        <w:t>4.23</w:t>
      </w:r>
      <w:r w:rsidR="00342DEB">
        <w:t xml:space="preserve"> </w:t>
      </w:r>
      <w:r w:rsidR="00450D9E">
        <w:t>m</w:t>
      </w:r>
      <w:r w:rsidR="00342DEB">
        <w:t>³</w:t>
      </w:r>
      <w:r w:rsidR="003D5CF2">
        <w:t>/s</w:t>
      </w:r>
      <w:r w:rsidRPr="003939C0">
        <w:t>).</w:t>
      </w:r>
    </w:p>
    <w:p w:rsidR="003F5F1B" w:rsidRDefault="003F5F1B" w:rsidP="00BA4418">
      <w:pPr>
        <w:pStyle w:val="RUSKINSubPara"/>
      </w:pPr>
      <w:r w:rsidRPr="003939C0">
        <w:t xml:space="preserve">Maximum Pressure Drop (Intake):  </w:t>
      </w:r>
      <w:r w:rsidR="000C51C4">
        <w:t>0.</w:t>
      </w:r>
      <w:r w:rsidR="0047328E">
        <w:t>225</w:t>
      </w:r>
      <w:r w:rsidRPr="003939C0">
        <w:t xml:space="preserve"> inches w.g. (</w:t>
      </w:r>
      <w:r w:rsidR="0047328E">
        <w:t>56</w:t>
      </w:r>
      <w:r w:rsidRPr="003939C0">
        <w:t xml:space="preserve"> Pa).</w:t>
      </w:r>
    </w:p>
    <w:p w:rsidR="00333948" w:rsidRPr="00333948" w:rsidRDefault="00333948" w:rsidP="00333948">
      <w:pPr>
        <w:pStyle w:val="RUSKINSubPara"/>
      </w:pPr>
      <w:r w:rsidRPr="00333948">
        <w:t xml:space="preserve">Water Penetration:  Maximum of 0.01 ounces per square foot (3.1 g/m2) of free area at an air flow of </w:t>
      </w:r>
      <w:r w:rsidR="00E02F9A">
        <w:t>1075</w:t>
      </w:r>
      <w:r w:rsidRPr="00333948">
        <w:t xml:space="preserve"> feet per minute (</w:t>
      </w:r>
      <w:r w:rsidR="00342DEB">
        <w:t>5.46</w:t>
      </w:r>
      <w:r w:rsidRPr="00333948">
        <w:t xml:space="preserve"> m/</w:t>
      </w:r>
      <w:r w:rsidR="00342DEB">
        <w:t>s</w:t>
      </w:r>
      <w:r w:rsidRPr="00333948">
        <w:t>) free area velocity when tested for 15 minutes.</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468D6" w:rsidRPr="00ED51A9" w:rsidRDefault="00E468D6"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p>
    <w:p w:rsidR="00E468D6" w:rsidRPr="00ED51A9" w:rsidRDefault="00E468D6" w:rsidP="00E468D6">
      <w:pPr>
        <w:pStyle w:val="RUSKINParagraph"/>
      </w:pPr>
      <w:r w:rsidRPr="00ED51A9">
        <w:t xml:space="preserve">Color:  </w:t>
      </w:r>
    </w:p>
    <w:p w:rsidR="00E468D6" w:rsidRPr="00ED51A9" w:rsidRDefault="00E468D6" w:rsidP="00E468D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468D6" w:rsidRPr="00ED51A9" w:rsidRDefault="00E468D6" w:rsidP="00E468D6">
      <w:pPr>
        <w:pStyle w:val="RUSKINSubPara"/>
        <w:numPr>
          <w:ilvl w:val="3"/>
          <w:numId w:val="2"/>
        </w:numPr>
        <w:tabs>
          <w:tab w:val="clear" w:pos="1728"/>
        </w:tabs>
      </w:pPr>
      <w:r w:rsidRPr="00ED51A9">
        <w:t>Color for PVDF Coating: Custom. Refer to Drawings.</w:t>
      </w:r>
    </w:p>
    <w:p w:rsidR="00E468D6" w:rsidRPr="00ED51A9" w:rsidRDefault="00E468D6" w:rsidP="00E468D6">
      <w:pPr>
        <w:pStyle w:val="RUSKINSubPara"/>
        <w:numPr>
          <w:ilvl w:val="3"/>
          <w:numId w:val="2"/>
        </w:numPr>
        <w:tabs>
          <w:tab w:val="clear" w:pos="1728"/>
        </w:tabs>
      </w:pPr>
      <w:r w:rsidRPr="00ED51A9">
        <w:t xml:space="preserve">Color for PVDF Coating: Manufacturer’s standard in paint system specified. </w:t>
      </w:r>
    </w:p>
    <w:p w:rsidR="00E468D6" w:rsidRPr="00ED51A9" w:rsidRDefault="00E468D6" w:rsidP="00E468D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468D6" w:rsidRPr="00ED51A9" w:rsidRDefault="00E468D6" w:rsidP="00E468D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C0731C" w:rsidRPr="008E5D7E" w:rsidRDefault="00C0731C" w:rsidP="00C0731C">
      <w:pPr>
        <w:pStyle w:val="RUSKINParagraph"/>
      </w:pPr>
      <w:r w:rsidRPr="008E5D7E">
        <w:t>Anodized Finish:</w:t>
      </w:r>
    </w:p>
    <w:p w:rsidR="00C0731C" w:rsidRPr="00ED51A9" w:rsidRDefault="00C0731C" w:rsidP="00C0731C">
      <w:pPr>
        <w:pStyle w:val="RUSKINSubPara"/>
      </w:pPr>
      <w:r w:rsidRPr="00ED51A9">
        <w:t xml:space="preserve">Class </w:t>
      </w:r>
      <w:r w:rsidR="006708F6">
        <w:t>II</w:t>
      </w:r>
      <w:r w:rsidRPr="00ED51A9">
        <w:t xml:space="preserve"> Clear Anodized.</w:t>
      </w:r>
    </w:p>
    <w:p w:rsidR="00C0731C" w:rsidRPr="00ED51A9" w:rsidRDefault="00C0731C" w:rsidP="00C0731C">
      <w:pPr>
        <w:pStyle w:val="RUSKINSubSub1"/>
      </w:pPr>
      <w:r w:rsidRPr="00ED51A9">
        <w:t>Comply with Aluminum Association AA-C21A31.  Clear anodized finish 204-R1.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0.4 mils (0.01 mm), 30 minute anodizing process.</w:t>
      </w:r>
    </w:p>
    <w:p w:rsidR="00C0731C" w:rsidRPr="00ED51A9" w:rsidRDefault="00C0731C" w:rsidP="00C0731C">
      <w:pPr>
        <w:pStyle w:val="RUSKINSubPara"/>
      </w:pPr>
      <w:r w:rsidRPr="00ED51A9">
        <w:t xml:space="preserve">Class </w:t>
      </w:r>
      <w:r w:rsidR="006708F6">
        <w:t>I</w:t>
      </w:r>
      <w:r w:rsidRPr="00ED51A9">
        <w:t xml:space="preserve"> Clear Anodized.</w:t>
      </w:r>
    </w:p>
    <w:p w:rsidR="00C0731C" w:rsidRPr="00ED51A9" w:rsidRDefault="00C0731C" w:rsidP="00C0731C">
      <w:pPr>
        <w:pStyle w:val="RUSKINSubSub1"/>
      </w:pPr>
      <w:r w:rsidRPr="00ED51A9">
        <w:t>Comply with Aluminum Association AA-C21A41.  Clear anodized finish 215-R1.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pStyle w:val="RUSKINSubPara"/>
      </w:pPr>
      <w:r w:rsidRPr="00ED51A9">
        <w:t xml:space="preserve">Class </w:t>
      </w:r>
      <w:r w:rsidR="006708F6">
        <w:t>I</w:t>
      </w:r>
      <w:r w:rsidRPr="00ED51A9">
        <w:t xml:space="preserve"> Color Anodized.</w:t>
      </w:r>
    </w:p>
    <w:p w:rsidR="00C0731C" w:rsidRPr="00ED51A9" w:rsidRDefault="00C0731C" w:rsidP="00C0731C">
      <w:pPr>
        <w:pStyle w:val="RUSKINSubSub1"/>
      </w:pPr>
      <w:r w:rsidRPr="00ED51A9">
        <w:t xml:space="preserve">Comply with Aluminum Association AA-C21A44.  </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C0731C" w:rsidRPr="00ED51A9" w:rsidRDefault="00C0731C" w:rsidP="00C0731C">
      <w:pPr>
        <w:pStyle w:val="RUSKINSubSub1"/>
      </w:pPr>
      <w:r w:rsidRPr="00ED51A9">
        <w:t xml:space="preserve">Class </w:t>
      </w:r>
      <w:r w:rsidR="006708F6">
        <w:t>I</w:t>
      </w:r>
      <w:r w:rsidRPr="00ED51A9">
        <w:t xml:space="preserve"> Color Anodized:  Medium Bronze.</w:t>
      </w:r>
    </w:p>
    <w:p w:rsidR="00C0731C" w:rsidRPr="00ED51A9" w:rsidRDefault="00C0731C" w:rsidP="00C0731C">
      <w:pPr>
        <w:pStyle w:val="RUSKINSubSub1"/>
      </w:pPr>
      <w:r w:rsidRPr="00ED51A9">
        <w:t xml:space="preserve">Class </w:t>
      </w:r>
      <w:r w:rsidR="006708F6">
        <w:t>I</w:t>
      </w:r>
      <w:r w:rsidRPr="00ED51A9">
        <w:t xml:space="preserve"> Color Anodized:  Dark Bronze.</w:t>
      </w:r>
    </w:p>
    <w:p w:rsidR="00C0731C" w:rsidRPr="00ED51A9" w:rsidRDefault="00C0731C" w:rsidP="00C0731C">
      <w:pPr>
        <w:pStyle w:val="RUSKINSubSub1"/>
      </w:pPr>
      <w:r w:rsidRPr="00ED51A9">
        <w:t xml:space="preserve">Class </w:t>
      </w:r>
      <w:r w:rsidR="006708F6">
        <w:t>I</w:t>
      </w:r>
      <w:r w:rsidRPr="00ED51A9">
        <w:t xml:space="preserve">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24031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202B6D"/>
    <w:rsid w:val="00210CC1"/>
    <w:rsid w:val="00211409"/>
    <w:rsid w:val="002402BC"/>
    <w:rsid w:val="00240312"/>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2F7B51"/>
    <w:rsid w:val="00304423"/>
    <w:rsid w:val="003076F6"/>
    <w:rsid w:val="003116BD"/>
    <w:rsid w:val="003305DE"/>
    <w:rsid w:val="00333948"/>
    <w:rsid w:val="00333D71"/>
    <w:rsid w:val="003374B7"/>
    <w:rsid w:val="0033783A"/>
    <w:rsid w:val="003420CD"/>
    <w:rsid w:val="00342DEB"/>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4085"/>
    <w:rsid w:val="00435A4A"/>
    <w:rsid w:val="00443B33"/>
    <w:rsid w:val="00445A8C"/>
    <w:rsid w:val="00450857"/>
    <w:rsid w:val="00450D9E"/>
    <w:rsid w:val="00464956"/>
    <w:rsid w:val="0047328E"/>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08F6"/>
    <w:rsid w:val="00673D4D"/>
    <w:rsid w:val="006768BA"/>
    <w:rsid w:val="006803B6"/>
    <w:rsid w:val="0068149D"/>
    <w:rsid w:val="006872EE"/>
    <w:rsid w:val="00693588"/>
    <w:rsid w:val="00695E83"/>
    <w:rsid w:val="006A11CF"/>
    <w:rsid w:val="006A3976"/>
    <w:rsid w:val="006A6F4D"/>
    <w:rsid w:val="006B4780"/>
    <w:rsid w:val="006C0A19"/>
    <w:rsid w:val="006C68E7"/>
    <w:rsid w:val="006C6B74"/>
    <w:rsid w:val="006C6E99"/>
    <w:rsid w:val="006E06B2"/>
    <w:rsid w:val="00702023"/>
    <w:rsid w:val="00712E3C"/>
    <w:rsid w:val="007276D0"/>
    <w:rsid w:val="0074137E"/>
    <w:rsid w:val="00741FAE"/>
    <w:rsid w:val="007508A3"/>
    <w:rsid w:val="007534B5"/>
    <w:rsid w:val="00766B22"/>
    <w:rsid w:val="00777EBC"/>
    <w:rsid w:val="00780AA6"/>
    <w:rsid w:val="00783EF5"/>
    <w:rsid w:val="0079210B"/>
    <w:rsid w:val="007959CC"/>
    <w:rsid w:val="007A60A9"/>
    <w:rsid w:val="007B2435"/>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B1FB8"/>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342BF"/>
    <w:rsid w:val="00B37D04"/>
    <w:rsid w:val="00B43CFF"/>
    <w:rsid w:val="00B44A3D"/>
    <w:rsid w:val="00B45E09"/>
    <w:rsid w:val="00B46B5B"/>
    <w:rsid w:val="00B545CA"/>
    <w:rsid w:val="00B668C7"/>
    <w:rsid w:val="00B66F40"/>
    <w:rsid w:val="00B713E9"/>
    <w:rsid w:val="00B77EDD"/>
    <w:rsid w:val="00B80E34"/>
    <w:rsid w:val="00B82F14"/>
    <w:rsid w:val="00B86818"/>
    <w:rsid w:val="00B96819"/>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B6"/>
    <w:rsid w:val="00D31865"/>
    <w:rsid w:val="00D32DF2"/>
    <w:rsid w:val="00D34F1B"/>
    <w:rsid w:val="00D414A9"/>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02F9A"/>
    <w:rsid w:val="00E35460"/>
    <w:rsid w:val="00E36C13"/>
    <w:rsid w:val="00E37F75"/>
    <w:rsid w:val="00E41A50"/>
    <w:rsid w:val="00E4594E"/>
    <w:rsid w:val="00E468D6"/>
    <w:rsid w:val="00E50BAD"/>
    <w:rsid w:val="00E55A52"/>
    <w:rsid w:val="00E6363A"/>
    <w:rsid w:val="00E65758"/>
    <w:rsid w:val="00E66116"/>
    <w:rsid w:val="00E72326"/>
    <w:rsid w:val="00E7400C"/>
    <w:rsid w:val="00E84718"/>
    <w:rsid w:val="00E863F3"/>
    <w:rsid w:val="00EA2000"/>
    <w:rsid w:val="00EB74E3"/>
    <w:rsid w:val="00EC6BC2"/>
    <w:rsid w:val="00ED1A7B"/>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7283E"/>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2CF5EA97-C938-4350-88DB-12BF32A44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72</TotalTime>
  <Pages>2</Pages>
  <Words>3418</Words>
  <Characters>19484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22857</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9</cp:revision>
  <cp:lastPrinted>2015-03-18T15:44:00Z</cp:lastPrinted>
  <dcterms:created xsi:type="dcterms:W3CDTF">2015-03-31T18:43:00Z</dcterms:created>
  <dcterms:modified xsi:type="dcterms:W3CDTF">2017-02-15T15:36:00Z</dcterms:modified>
</cp:coreProperties>
</file>