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1D56DF" w:rsidP="00847DC1">
      <w:pPr>
        <w:pStyle w:val="RUSKINNote"/>
      </w:pPr>
      <w:r>
        <w:t>Ruskin</w:t>
      </w:r>
      <w:r w:rsidR="00847DC1" w:rsidRPr="00847DC1">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 xml:space="preserve">This section covers Ruskin Manufacturing extruded aluminum, </w:t>
      </w:r>
      <w:r w:rsidR="00D47BCF">
        <w:t>light</w:t>
      </w:r>
      <w:r w:rsidRPr="00182B83">
        <w:t xml:space="preserve"> duty, backdraft dampers suitable for application in H</w:t>
      </w:r>
      <w:r w:rsidR="002525EC">
        <w:t>VAC systems with velocities to 2</w:t>
      </w:r>
      <w:r w:rsidR="000A29A3">
        <w:t>,0</w:t>
      </w:r>
      <w:r w:rsidRPr="00182B83">
        <w:t xml:space="preserve">00 feet per </w:t>
      </w:r>
      <w:r w:rsidR="000A29A3">
        <w:t>minute (610</w:t>
      </w:r>
      <w:r w:rsidR="002525EC">
        <w:t xml:space="preserve"> m/min), Model BD</w:t>
      </w:r>
      <w:r w:rsidR="000A29A3">
        <w:t>R2</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182B83" w:rsidP="00182B83">
      <w:pPr>
        <w:pStyle w:val="RUSKINParagraph"/>
      </w:pPr>
      <w:r w:rsidRPr="00182B83">
        <w:t>Extruded aluminum, light duty, backdraft dampers suitable for application in H</w:t>
      </w:r>
      <w:r w:rsidR="002525EC">
        <w:t>VAC systems with velocities to 2</w:t>
      </w:r>
      <w:r w:rsidR="0075176C">
        <w:t>,0</w:t>
      </w:r>
      <w:r w:rsidRPr="00182B83">
        <w:t>00 feet per minute (</w:t>
      </w:r>
      <w:r w:rsidR="0075176C">
        <w:t>610</w:t>
      </w:r>
      <w:r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D2085A" w:rsidRPr="00263357" w:rsidRDefault="00D2085A" w:rsidP="00263357">
      <w:pPr>
        <w:pStyle w:val="RUSKINSubPara"/>
      </w:pPr>
      <w:r>
        <w:t>Include damper pressure drop data for all damper sizes in accordance with AMCA 500-D test figure 5.3 (Ducted Inlet, Ducted Outlet).</w:t>
      </w:r>
    </w:p>
    <w:p w:rsidR="0056244F" w:rsidRDefault="0056244F" w:rsidP="0056244F">
      <w:pPr>
        <w:pStyle w:val="RUSKINSubPara"/>
      </w:pPr>
      <w:r>
        <w:t>Damper to meet or exceed published leakage information when tested in accordance to AMCA 500-D.</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lastRenderedPageBreak/>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78753C" w:rsidRDefault="0056244F" w:rsidP="00263357">
      <w:pPr>
        <w:pStyle w:val="RUSKINSubPara"/>
      </w:pPr>
      <w:r>
        <w:t>Dampers to be tested in accordance to project specification or published data sheets. Test set up and orientation to be per AMCA 500-D. Leakage and pressure drop will be recorded and submitted for review and acceptance</w:t>
      </w:r>
      <w:proofErr w:type="gramStart"/>
      <w:r>
        <w:t>.</w:t>
      </w:r>
      <w:r w:rsidR="0078753C">
        <w:t>.</w:t>
      </w:r>
      <w:proofErr w:type="gramEnd"/>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AF51AB" w:rsidP="00AF51AB">
      <w:pPr>
        <w:pStyle w:val="RUSKINParagraph"/>
      </w:pPr>
      <w:r w:rsidRPr="00AF51AB">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r w:rsidR="00222FAB" w:rsidRPr="0088392A">
        <w:t xml:space="preserve">  </w:t>
      </w:r>
    </w:p>
    <w:p w:rsidR="003840F8" w:rsidRDefault="003840F8" w:rsidP="001C1C58">
      <w:pPr>
        <w:pStyle w:val="RUSKINPart"/>
      </w:pPr>
      <w:r>
        <w:t>PRODUCTS</w:t>
      </w:r>
      <w:bookmarkStart w:id="0" w:name="_GoBack"/>
      <w:bookmarkEnd w:id="0"/>
    </w:p>
    <w:p w:rsidR="003840F8" w:rsidRDefault="003840F8" w:rsidP="001C1C58">
      <w:pPr>
        <w:pStyle w:val="RUSKINArticle"/>
      </w:pPr>
      <w:r>
        <w:t>MANUFACTURER</w:t>
      </w:r>
    </w:p>
    <w:p w:rsidR="003840F8" w:rsidRDefault="008B5FC9" w:rsidP="009B3B76">
      <w:pPr>
        <w:pStyle w:val="RUSKINParagraph"/>
      </w:pPr>
      <w:r>
        <w:lastRenderedPageBreak/>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9A47A7" w:rsidP="009A47A7">
      <w:pPr>
        <w:pStyle w:val="RUSKINParagraph"/>
      </w:pPr>
      <w:r>
        <w:t>Model:  BD</w:t>
      </w:r>
      <w:r w:rsidR="00AE27C3">
        <w:t>R2</w:t>
      </w:r>
      <w:r w:rsidR="00264CD4">
        <w:t xml:space="preserve"> as manufactured by Ruskin Company</w:t>
      </w:r>
      <w:r>
        <w:t>.</w:t>
      </w:r>
    </w:p>
    <w:p w:rsidR="009A47A7" w:rsidRDefault="009A47A7" w:rsidP="009A47A7">
      <w:pPr>
        <w:pStyle w:val="RUSKINParagraph"/>
      </w:pPr>
      <w:r>
        <w:t>Fabrication:</w:t>
      </w:r>
    </w:p>
    <w:p w:rsidR="00264CD4" w:rsidRDefault="004C5422" w:rsidP="00264CD4">
      <w:pPr>
        <w:pStyle w:val="RUSKINSubPara"/>
      </w:pPr>
      <w:r>
        <w:t xml:space="preserve">Frame:  </w:t>
      </w:r>
      <w:r w:rsidR="00996592">
        <w:t>20 gauge (1.0 mm) galvanized steel</w:t>
      </w:r>
      <w:r w:rsidR="00264CD4">
        <w:t>.</w:t>
      </w:r>
      <w:r w:rsidR="001B2FDA">
        <w:t xml:space="preserve"> Minimum 6 inch (152 mm) diameter and 6 inches (152 mm) long.</w:t>
      </w:r>
      <w:r w:rsidR="00DA634F">
        <w:t xml:space="preserve"> Up to 24 inch (</w:t>
      </w:r>
      <w:r w:rsidR="005E6418">
        <w:t>610 mm) diameter.</w:t>
      </w:r>
      <w:r w:rsidR="001B2FDA">
        <w:t xml:space="preserve"> Maximum 14 inches (356 mm) long.</w:t>
      </w:r>
      <w:r w:rsidR="00264CD4">
        <w:t xml:space="preserve"> No flanges.</w:t>
      </w:r>
    </w:p>
    <w:p w:rsidR="009A47A7" w:rsidRDefault="009A47A7" w:rsidP="009A47A7">
      <w:pPr>
        <w:pStyle w:val="RUSKINSubPara"/>
      </w:pPr>
      <w:r>
        <w:t>Blades:</w:t>
      </w:r>
    </w:p>
    <w:p w:rsidR="009A47A7" w:rsidRDefault="009A47A7" w:rsidP="009A47A7">
      <w:pPr>
        <w:pStyle w:val="RUSKINSubSub1"/>
      </w:pPr>
      <w:r>
        <w:t xml:space="preserve">Style:  </w:t>
      </w:r>
      <w:r w:rsidR="001B2FDA">
        <w:t>Two piece, spring tension to hold closed</w:t>
      </w:r>
      <w:r>
        <w:t xml:space="preserve">. </w:t>
      </w:r>
    </w:p>
    <w:p w:rsidR="009A47A7" w:rsidRDefault="009A47A7" w:rsidP="009A47A7">
      <w:pPr>
        <w:pStyle w:val="RUSKINSubSub1"/>
      </w:pPr>
      <w:r>
        <w:t xml:space="preserve">Action: </w:t>
      </w:r>
      <w:r w:rsidR="001B2FDA">
        <w:t xml:space="preserve"> Pressure opens</w:t>
      </w:r>
      <w:r>
        <w:t>.</w:t>
      </w:r>
    </w:p>
    <w:p w:rsidR="009A47A7" w:rsidRDefault="001B2FDA" w:rsidP="009A47A7">
      <w:pPr>
        <w:pStyle w:val="RUSKINSubSub1"/>
      </w:pPr>
      <w:r>
        <w:t xml:space="preserve">Orientation:  </w:t>
      </w:r>
      <w:r w:rsidR="009A47A7">
        <w:t>.</w:t>
      </w:r>
      <w:r>
        <w:t>Any orientation mounting</w:t>
      </w:r>
    </w:p>
    <w:p w:rsidR="009A47A7" w:rsidRDefault="00996592" w:rsidP="009A47A7">
      <w:pPr>
        <w:pStyle w:val="RUSKINSubSub1"/>
      </w:pPr>
      <w:r>
        <w:t xml:space="preserve">Material:  Minimum 0.016 inch (0.4 mm) </w:t>
      </w:r>
      <w:r w:rsidR="009A47A7">
        <w:t>aluminum.</w:t>
      </w:r>
    </w:p>
    <w:p w:rsidR="009A47A7" w:rsidRDefault="009A47A7" w:rsidP="009A47A7">
      <w:pPr>
        <w:pStyle w:val="RUSKINSubSub1"/>
      </w:pPr>
      <w:r>
        <w:t xml:space="preserve">Width:  Maximum </w:t>
      </w:r>
      <w:r w:rsidR="00DA634F">
        <w:t>half of damper diameter</w:t>
      </w:r>
      <w:r>
        <w:t>.</w:t>
      </w:r>
    </w:p>
    <w:p w:rsidR="009A47A7" w:rsidRDefault="00DA634F" w:rsidP="009A47A7">
      <w:pPr>
        <w:pStyle w:val="RUSKINSubPara"/>
      </w:pPr>
      <w:r>
        <w:t>Blade stops and axle keeper:  20 gauge galvanized steel.</w:t>
      </w:r>
    </w:p>
    <w:p w:rsidR="009A47A7" w:rsidRDefault="009A47A7" w:rsidP="009A47A7">
      <w:pPr>
        <w:pStyle w:val="RUSKINNote"/>
      </w:pPr>
      <w:r w:rsidRPr="00BA4418">
        <w:t xml:space="preserve">** NOTE TO SPECIFIER **  </w:t>
      </w:r>
      <w:r>
        <w:t xml:space="preserve">Glue-on or clip-on seals can fall off the damper blade and frame, affecting the leakage rating and damper performance. </w:t>
      </w:r>
    </w:p>
    <w:p w:rsidR="009A47A7" w:rsidRDefault="009A47A7" w:rsidP="009A47A7">
      <w:pPr>
        <w:pStyle w:val="RUSKINSubPara"/>
      </w:pPr>
      <w:r>
        <w:t xml:space="preserve">Blade Seals:  </w:t>
      </w:r>
      <w:r w:rsidR="00996592">
        <w:t>Vinyl foam</w:t>
      </w:r>
      <w:r>
        <w:t>.</w:t>
      </w:r>
    </w:p>
    <w:p w:rsidR="009A47A7" w:rsidRDefault="009A47A7" w:rsidP="009A47A7">
      <w:pPr>
        <w:pStyle w:val="RUSKINSubPara"/>
      </w:pPr>
      <w:r>
        <w:t xml:space="preserve">Axles:  </w:t>
      </w:r>
      <w:r w:rsidR="006A4C3E">
        <w:t>3/16 inch (4.8 mm) diameter plated steel</w:t>
      </w:r>
      <w:r>
        <w:t>.</w:t>
      </w:r>
    </w:p>
    <w:p w:rsidR="00F01890" w:rsidRDefault="00F01890" w:rsidP="00F01890">
      <w:pPr>
        <w:pStyle w:val="RUSKINNote"/>
      </w:pPr>
      <w:r w:rsidRPr="00BA4418">
        <w:t xml:space="preserve">** NOTE TO SPECIFIER **  </w:t>
      </w:r>
      <w:r>
        <w:t xml:space="preserve">Delete mounting not required. </w:t>
      </w:r>
    </w:p>
    <w:p w:rsidR="009A47A7" w:rsidRDefault="009A47A7" w:rsidP="009A47A7">
      <w:pPr>
        <w:pStyle w:val="RUSKINSubPara"/>
      </w:pPr>
      <w:r>
        <w:t>Mounting:  Vertica</w:t>
      </w:r>
      <w:r w:rsidR="00F01890">
        <w:t>l</w:t>
      </w:r>
      <w:r>
        <w:t>.</w:t>
      </w:r>
    </w:p>
    <w:p w:rsidR="00F01890" w:rsidRDefault="00F01890" w:rsidP="00F01890">
      <w:pPr>
        <w:pStyle w:val="RUSKINSubPara"/>
      </w:pPr>
      <w:r>
        <w:t>Mounting:  Horizontal.</w:t>
      </w:r>
    </w:p>
    <w:p w:rsidR="009A47A7" w:rsidRDefault="009A47A7" w:rsidP="009A47A7">
      <w:pPr>
        <w:pStyle w:val="RUSKINNote"/>
      </w:pPr>
      <w:r w:rsidRPr="00BA4418">
        <w:t xml:space="preserve">** NOTE TO SPECIFIER **  </w:t>
      </w:r>
      <w:r>
        <w:t xml:space="preserve">Standard finish is mill </w:t>
      </w:r>
      <w:r w:rsidR="006A4C3E">
        <w:t>steel</w:t>
      </w:r>
      <w:r>
        <w:t>.  Consult Ruskin for assistance in specifying special finishes for specific applications.</w:t>
      </w:r>
    </w:p>
    <w:p w:rsidR="009A47A7" w:rsidRDefault="009A47A7" w:rsidP="009A47A7">
      <w:pPr>
        <w:pStyle w:val="RUSKINSubPara"/>
      </w:pPr>
      <w:r>
        <w:t xml:space="preserve">Finish:  </w:t>
      </w:r>
      <w:r w:rsidR="001B2FDA">
        <w:t>Mill</w:t>
      </w:r>
      <w:r>
        <w:t>.</w:t>
      </w:r>
    </w:p>
    <w:p w:rsidR="009A47A7" w:rsidRDefault="009A47A7" w:rsidP="009A47A7">
      <w:pPr>
        <w:pStyle w:val="RUSKINParagraph"/>
      </w:pPr>
      <w:r>
        <w:t>Performance Data:</w:t>
      </w:r>
    </w:p>
    <w:p w:rsidR="009A47A7" w:rsidRDefault="009A47A7" w:rsidP="009A47A7">
      <w:pPr>
        <w:pStyle w:val="RUSKINSubPara"/>
      </w:pPr>
      <w:r>
        <w:t>Temperat</w:t>
      </w:r>
      <w:r w:rsidR="006A4C3E">
        <w:t>ure Rating:  Withstand -40 to 18</w:t>
      </w:r>
      <w:r>
        <w:t xml:space="preserve">0 degrees F </w:t>
      </w:r>
      <w:r w:rsidR="006A4C3E">
        <w:t>(-40 to 80</w:t>
      </w:r>
      <w:r>
        <w:t xml:space="preserve">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006A4C3E">
        <w:t>2</w:t>
      </w:r>
      <w:r w:rsidRPr="000F2D3F">
        <w:t xml:space="preserve"> inches</w:t>
      </w:r>
      <w:r>
        <w:t xml:space="preserve"> w.g. (</w:t>
      </w:r>
      <w:r w:rsidR="006A4C3E">
        <w:t>0.</w:t>
      </w:r>
      <w:r w:rsidR="00970D7C">
        <w:t>4</w:t>
      </w:r>
      <w:r w:rsidR="006A4C3E">
        <w:t>9</w:t>
      </w:r>
      <w:r>
        <w:t xml:space="preserve"> kPa).</w:t>
      </w:r>
    </w:p>
    <w:p w:rsidR="009A47A7" w:rsidRDefault="009A47A7" w:rsidP="009A47A7">
      <w:pPr>
        <w:pStyle w:val="RUSKINSubSub1"/>
      </w:pPr>
      <w:r>
        <w:t>Open Posi</w:t>
      </w:r>
      <w:r w:rsidR="00520691">
        <w:t>tion:  Maximum air velocity of 2</w:t>
      </w:r>
      <w:r w:rsidR="006A4C3E">
        <w:t>,0</w:t>
      </w:r>
      <w:r>
        <w:t>00 feet per minute (</w:t>
      </w:r>
      <w:r w:rsidR="006A4C3E">
        <w:t>610</w:t>
      </w:r>
      <w:r w:rsidR="00BE58CD">
        <w:t xml:space="preserve"> </w:t>
      </w:r>
      <w:r>
        <w:t>m/min).</w:t>
      </w:r>
    </w:p>
    <w:p w:rsidR="009A47A7" w:rsidRDefault="009A47A7" w:rsidP="009A47A7">
      <w:pPr>
        <w:pStyle w:val="RUSKINSubPara"/>
      </w:pPr>
      <w:r>
        <w:t>Pressure Drop:  Maximu</w:t>
      </w:r>
      <w:r w:rsidR="00537A3A">
        <w:t>m 0.55</w:t>
      </w:r>
      <w:r w:rsidR="0000414D">
        <w:t xml:space="preserve"> inch w.g. (0.14</w:t>
      </w:r>
      <w:r w:rsidR="00537A3A">
        <w:t xml:space="preserve"> kPa) at 2,0</w:t>
      </w:r>
      <w:r w:rsidR="0000414D">
        <w:t>00 feet per minute (610</w:t>
      </w:r>
      <w:r>
        <w:t xml:space="preserve"> m/min) through</w:t>
      </w:r>
      <w:r w:rsidR="00537A3A">
        <w:t xml:space="preserve"> 24 inch (610 mm</w:t>
      </w:r>
      <w:r>
        <w:t>)</w:t>
      </w:r>
      <w:r w:rsidR="00537A3A">
        <w:t xml:space="preserve"> diameter</w:t>
      </w:r>
      <w:r>
        <w:t xml:space="preserve"> damper.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lastRenderedPageBreak/>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190" w:rsidRDefault="00361190">
      <w:r>
        <w:separator/>
      </w:r>
    </w:p>
  </w:endnote>
  <w:endnote w:type="continuationSeparator" w:id="0">
    <w:p w:rsidR="00361190" w:rsidRDefault="0036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190" w:rsidRDefault="00361190">
      <w:r>
        <w:separator/>
      </w:r>
    </w:p>
  </w:footnote>
  <w:footnote w:type="continuationSeparator" w:id="0">
    <w:p w:rsidR="00361190" w:rsidRDefault="003611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0414D"/>
    <w:rsid w:val="000720BC"/>
    <w:rsid w:val="000A29A3"/>
    <w:rsid w:val="000F2D3F"/>
    <w:rsid w:val="001414DD"/>
    <w:rsid w:val="001519F7"/>
    <w:rsid w:val="00182B83"/>
    <w:rsid w:val="001B2FDA"/>
    <w:rsid w:val="001C1C58"/>
    <w:rsid w:val="001D56DF"/>
    <w:rsid w:val="00203718"/>
    <w:rsid w:val="00222FAB"/>
    <w:rsid w:val="00226997"/>
    <w:rsid w:val="002525EC"/>
    <w:rsid w:val="002557AA"/>
    <w:rsid w:val="002604CF"/>
    <w:rsid w:val="00263357"/>
    <w:rsid w:val="00264CD4"/>
    <w:rsid w:val="002772A1"/>
    <w:rsid w:val="002E07CF"/>
    <w:rsid w:val="003346CA"/>
    <w:rsid w:val="00351145"/>
    <w:rsid w:val="00361190"/>
    <w:rsid w:val="003630F6"/>
    <w:rsid w:val="003840F8"/>
    <w:rsid w:val="003B1C5B"/>
    <w:rsid w:val="00432CA1"/>
    <w:rsid w:val="00451B1F"/>
    <w:rsid w:val="00466F0F"/>
    <w:rsid w:val="004C5422"/>
    <w:rsid w:val="004F12F2"/>
    <w:rsid w:val="00520691"/>
    <w:rsid w:val="00537A3A"/>
    <w:rsid w:val="00537D09"/>
    <w:rsid w:val="0056244F"/>
    <w:rsid w:val="00570498"/>
    <w:rsid w:val="00593621"/>
    <w:rsid w:val="005C58DC"/>
    <w:rsid w:val="005D1EEC"/>
    <w:rsid w:val="005E4E0B"/>
    <w:rsid w:val="005E6418"/>
    <w:rsid w:val="005E6F09"/>
    <w:rsid w:val="005F1664"/>
    <w:rsid w:val="00610021"/>
    <w:rsid w:val="006852F4"/>
    <w:rsid w:val="006A4C3E"/>
    <w:rsid w:val="006C3E09"/>
    <w:rsid w:val="006F5C6D"/>
    <w:rsid w:val="006F7465"/>
    <w:rsid w:val="00746096"/>
    <w:rsid w:val="0075176C"/>
    <w:rsid w:val="00765521"/>
    <w:rsid w:val="0078753C"/>
    <w:rsid w:val="007A3F92"/>
    <w:rsid w:val="007D463E"/>
    <w:rsid w:val="00811AC4"/>
    <w:rsid w:val="00830AE1"/>
    <w:rsid w:val="00847DC1"/>
    <w:rsid w:val="00870FA7"/>
    <w:rsid w:val="008A3007"/>
    <w:rsid w:val="008B5FC9"/>
    <w:rsid w:val="008C3E43"/>
    <w:rsid w:val="008D6C4C"/>
    <w:rsid w:val="008F545B"/>
    <w:rsid w:val="00914D1B"/>
    <w:rsid w:val="00970D7C"/>
    <w:rsid w:val="00992E40"/>
    <w:rsid w:val="00996592"/>
    <w:rsid w:val="009A47A7"/>
    <w:rsid w:val="009B3B76"/>
    <w:rsid w:val="009B4758"/>
    <w:rsid w:val="009E3995"/>
    <w:rsid w:val="00A235D8"/>
    <w:rsid w:val="00A913B7"/>
    <w:rsid w:val="00AE27C3"/>
    <w:rsid w:val="00AF51AB"/>
    <w:rsid w:val="00B82F18"/>
    <w:rsid w:val="00B8785B"/>
    <w:rsid w:val="00BE58CD"/>
    <w:rsid w:val="00C04E1E"/>
    <w:rsid w:val="00C505AE"/>
    <w:rsid w:val="00CB61C9"/>
    <w:rsid w:val="00D2085A"/>
    <w:rsid w:val="00D32668"/>
    <w:rsid w:val="00D45E7F"/>
    <w:rsid w:val="00D47BCF"/>
    <w:rsid w:val="00DA634F"/>
    <w:rsid w:val="00DC0C88"/>
    <w:rsid w:val="00DF2A4C"/>
    <w:rsid w:val="00DF41F6"/>
    <w:rsid w:val="00DF7527"/>
    <w:rsid w:val="00E149FD"/>
    <w:rsid w:val="00E948A8"/>
    <w:rsid w:val="00EC6383"/>
    <w:rsid w:val="00F01890"/>
    <w:rsid w:val="00F1333F"/>
    <w:rsid w:val="00F25E42"/>
    <w:rsid w:val="00F32338"/>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6BF8711C-2E51-4FA9-A43B-978D9ECA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2</TotalTime>
  <Pages>4</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9995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2015-12-28T18:36:00Z</dcterms:created>
  <dcterms:modified xsi:type="dcterms:W3CDTF">2017-02-10T14:10:00Z</dcterms:modified>
</cp:coreProperties>
</file>