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61F0" w:rsidRPr="00F161F0" w:rsidRDefault="00F161F0" w:rsidP="00F161F0">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120"/>
        <w:rPr>
          <w:vanish/>
          <w:color w:val="FF00FF"/>
        </w:rPr>
      </w:pPr>
      <w:bookmarkStart w:id="0" w:name="_GoBack"/>
      <w:bookmarkEnd w:id="0"/>
      <w:r w:rsidRPr="00F161F0">
        <w:rPr>
          <w:vanish/>
          <w:color w:val="FF00FF"/>
        </w:rPr>
        <w:t>** NOTE TO SPECIFIER **  This document is subject to copyright protection and is property of Ruskin Company.  Ruskin authorizes the Specifier a limited non-exclusive license to use this document (in whole or in part) for the purpose of preparing written product specifications for the above CSI MasterFormat category.  Ruskin Company is providing the information contained in this document for informational use, and is provided without representation or warranty of any kind as to the user or any other party, including, without limitation, any implied warranty of merchantability, and fitness for particular purpose, application, or non-infringement. To the greatest extent permitted by applicable law, Ruskin Company assumes no liability, and User assumes all liability and risk, for the use or results from the use of this document or the information contained herein, whether modified by the user or not. Any user of this document should consult www.ruskin.com to verify that the information contained herein is the most current representation of the specified product</w:t>
      </w:r>
      <w:r>
        <w:rPr>
          <w:vanish/>
          <w:color w:val="FF00FF"/>
        </w:rPr>
        <w:t>.</w:t>
      </w:r>
    </w:p>
    <w:p w:rsidR="00F161F0" w:rsidRDefault="00F161F0" w:rsidP="00464956">
      <w:pPr>
        <w:pStyle w:val="RUSKINTitleOfSection"/>
      </w:pPr>
    </w:p>
    <w:p w:rsidR="003F5F1B" w:rsidRPr="0088392A" w:rsidRDefault="00F161F0" w:rsidP="00F161F0">
      <w:pPr>
        <w:pStyle w:val="RUSKINTitleOfSection"/>
        <w:jc w:val="left"/>
      </w:pPr>
      <w:r>
        <w:tab/>
      </w:r>
      <w:r w:rsidR="003F5F1B" w:rsidRPr="0088392A">
        <w:t>SECTION 08 91 00</w:t>
      </w:r>
    </w:p>
    <w:p w:rsidR="003F5F1B" w:rsidRPr="0088392A" w:rsidRDefault="003F5F1B" w:rsidP="00EB74E3">
      <w:pPr>
        <w:pStyle w:val="RUSKINBlank"/>
      </w:pPr>
    </w:p>
    <w:p w:rsidR="003F5F1B" w:rsidRPr="0088392A" w:rsidRDefault="00F161F0" w:rsidP="00F161F0">
      <w:pPr>
        <w:pStyle w:val="RUSKINTitleOfSection"/>
        <w:jc w:val="left"/>
      </w:pPr>
      <w:r>
        <w:tab/>
      </w:r>
      <w:r w:rsidR="003F5F1B">
        <w:t>STATIONARY</w:t>
      </w:r>
      <w:r w:rsidR="003F5F1B" w:rsidRPr="0088392A">
        <w:t xml:space="preserve"> </w:t>
      </w:r>
      <w:r w:rsidR="003F5F1B">
        <w:t xml:space="preserve">BLADE </w:t>
      </w:r>
      <w:r w:rsidR="003F5F1B" w:rsidRPr="0088392A">
        <w:t>WALL LOUVERS</w:t>
      </w:r>
    </w:p>
    <w:p w:rsidR="003F5F1B" w:rsidRPr="0088392A" w:rsidRDefault="003F5F1B">
      <w:pPr>
        <w:pStyle w:val="RUSKINTitleOfSection"/>
      </w:pPr>
    </w:p>
    <w:p w:rsidR="003F5F1B" w:rsidRPr="0088392A" w:rsidRDefault="003F5F1B">
      <w:pPr>
        <w:pStyle w:val="RUSKINTitleOfSection"/>
      </w:pPr>
      <w:r w:rsidRPr="0088392A">
        <w:t>Display hidden notes to specifier by using “Tools”/”Options”/“View”/”Hidden Text”.</w:t>
      </w:r>
    </w:p>
    <w:p w:rsidR="003F5F1B" w:rsidRPr="0088392A" w:rsidRDefault="003F5F1B" w:rsidP="00EB74E3">
      <w:pPr>
        <w:pStyle w:val="RUSKINBlank"/>
      </w:pPr>
    </w:p>
    <w:p w:rsidR="003F5F1B" w:rsidRPr="00BA4418" w:rsidRDefault="003F5F1B" w:rsidP="00BA4418">
      <w:pPr>
        <w:pStyle w:val="RUSKINNote"/>
      </w:pPr>
      <w:r w:rsidRPr="00BA4418">
        <w:t>** NOTE TO SPECIFIER **  This section is based on the products of Ruskin Company, which is located at:</w:t>
      </w:r>
    </w:p>
    <w:p w:rsidR="003F5F1B" w:rsidRPr="00BA4418" w:rsidRDefault="003F5F1B" w:rsidP="00BA4418">
      <w:pPr>
        <w:pStyle w:val="RUSKINNote"/>
      </w:pPr>
      <w:r w:rsidRPr="00BA4418">
        <w:tab/>
        <w:t>3900 Dr. Greaves Road</w:t>
      </w:r>
    </w:p>
    <w:p w:rsidR="003F5F1B" w:rsidRPr="00BA4418" w:rsidRDefault="003F5F1B" w:rsidP="00BA4418">
      <w:pPr>
        <w:pStyle w:val="RUSKINNote"/>
      </w:pPr>
      <w:r w:rsidRPr="00BA4418">
        <w:tab/>
        <w:t>Kansas City, Missouri 64030</w:t>
      </w:r>
    </w:p>
    <w:p w:rsidR="003F5F1B" w:rsidRPr="00BA4418" w:rsidRDefault="003F5F1B" w:rsidP="00BA4418">
      <w:pPr>
        <w:pStyle w:val="RUSKINNote"/>
      </w:pPr>
      <w:r w:rsidRPr="00BA4418">
        <w:tab/>
        <w:t>Tel: (816) 761-7476</w:t>
      </w:r>
    </w:p>
    <w:p w:rsidR="003F5F1B" w:rsidRPr="00BA4418" w:rsidRDefault="003F5F1B" w:rsidP="00BA4418">
      <w:pPr>
        <w:pStyle w:val="RUSKINNote"/>
      </w:pPr>
      <w:r w:rsidRPr="00BA4418">
        <w:tab/>
        <w:t>Fax: (816) 765-8955</w:t>
      </w:r>
    </w:p>
    <w:p w:rsidR="003F5F1B" w:rsidRPr="00BA4418" w:rsidRDefault="003F5F1B" w:rsidP="00BA4418">
      <w:pPr>
        <w:pStyle w:val="RUSKINNote"/>
      </w:pPr>
      <w:r w:rsidRPr="00BA4418">
        <w:tab/>
        <w:t xml:space="preserve">Email: </w:t>
      </w:r>
      <w:hyperlink r:id="rId7" w:history="1">
        <w:r w:rsidRPr="00BA4418">
          <w:rPr>
            <w:rStyle w:val="Hyperlink"/>
          </w:rPr>
          <w:t>ruskin@ruskin.com</w:t>
        </w:r>
      </w:hyperlink>
    </w:p>
    <w:p w:rsidR="003F5F1B" w:rsidRPr="00BA4418" w:rsidRDefault="003F5F1B" w:rsidP="00BA4418">
      <w:pPr>
        <w:pStyle w:val="RUSKINNote"/>
      </w:pPr>
      <w:r w:rsidRPr="00BA4418">
        <w:tab/>
        <w:t xml:space="preserve">Web: </w:t>
      </w:r>
      <w:hyperlink r:id="rId8" w:history="1">
        <w:r w:rsidRPr="00BA4418">
          <w:rPr>
            <w:rStyle w:val="Hyperlink"/>
          </w:rPr>
          <w:t>http://www.ruskin.com</w:t>
        </w:r>
      </w:hyperlink>
    </w:p>
    <w:p w:rsidR="003F5F1B" w:rsidRPr="00BA4418" w:rsidRDefault="003F5F1B" w:rsidP="00BA4418">
      <w:pPr>
        <w:pStyle w:val="RUSKINNote"/>
      </w:pPr>
    </w:p>
    <w:p w:rsidR="003F5F1B" w:rsidRPr="00BA4418" w:rsidRDefault="003F5F1B" w:rsidP="00BA4418">
      <w:pPr>
        <w:pStyle w:val="RUSKINNote"/>
      </w:pPr>
      <w:r w:rsidRPr="00BA4418">
        <w:t>Ruskin Manufacturing has been the leading manufacturer of dampers and louvers for 50 years. Ruskin has pioneered advanced products for the HVAC Industry and continues to be an industry leader with modern manufacturing equipment, computer-aided design capabilities and an AMCA registered air performance testing laboratory for research and development. All of these are backed by our experienced engineers and professional staff and reflects Ruskin's commitment to high quality product standards.</w:t>
      </w:r>
    </w:p>
    <w:p w:rsidR="003F5F1B" w:rsidRPr="00BA4418" w:rsidRDefault="003F5F1B" w:rsidP="00BA4418">
      <w:pPr>
        <w:pStyle w:val="RUSKINNote"/>
      </w:pPr>
      <w:r w:rsidRPr="00BA4418">
        <w:t>While providing fresh air intake and exhaust, Ruskin Louvers can also provide architectural style to building design. With the variety of models, sizes, and finishes available, Ruskin Louvers can add unusual and appealing features to exterior and interior elevations. Ruskin louvers are available in depths ranging from 1.5 inches to 12 inches, and can accommodate various blade angles with high free area.</w:t>
      </w:r>
    </w:p>
    <w:p w:rsidR="003F5F1B" w:rsidRPr="00BA4418" w:rsidRDefault="003F5F1B" w:rsidP="00BA4418">
      <w:pPr>
        <w:pStyle w:val="RUSKINNote"/>
      </w:pPr>
    </w:p>
    <w:p w:rsidR="003F5F1B" w:rsidRPr="00BA4418" w:rsidRDefault="003F5F1B" w:rsidP="00BA4418">
      <w:pPr>
        <w:pStyle w:val="RUSKINNote"/>
      </w:pPr>
      <w:r w:rsidRPr="00BA4418">
        <w:t>SECTION 08 91 00, Copyright 201</w:t>
      </w:r>
      <w:r w:rsidR="00E7400C" w:rsidRPr="00BA4418">
        <w:t>4</w:t>
      </w:r>
      <w:r w:rsidRPr="00BA4418">
        <w:t>, Ruskin Company.</w:t>
      </w:r>
    </w:p>
    <w:p w:rsidR="003F5F1B" w:rsidRPr="0088392A" w:rsidRDefault="003F5F1B" w:rsidP="00EB74E3">
      <w:pPr>
        <w:pStyle w:val="RUSKINBlank"/>
      </w:pPr>
    </w:p>
    <w:p w:rsidR="003F5F1B" w:rsidRPr="0088392A" w:rsidRDefault="003F5F1B" w:rsidP="00EB74E3">
      <w:pPr>
        <w:pStyle w:val="RUSKINBlank"/>
      </w:pPr>
    </w:p>
    <w:p w:rsidR="003F5F1B" w:rsidRPr="0088392A" w:rsidRDefault="003F5F1B">
      <w:pPr>
        <w:pStyle w:val="RUSKINPart"/>
      </w:pPr>
      <w:r w:rsidRPr="0088392A">
        <w:t>GENERAL</w:t>
      </w:r>
    </w:p>
    <w:p w:rsidR="003F5F1B" w:rsidRPr="0088392A" w:rsidRDefault="003F5F1B" w:rsidP="00EB74E3">
      <w:pPr>
        <w:pStyle w:val="RUSKINBlank"/>
      </w:pPr>
    </w:p>
    <w:p w:rsidR="003F5F1B" w:rsidRPr="0088392A" w:rsidRDefault="003F5F1B">
      <w:pPr>
        <w:pStyle w:val="RUSKINArticle"/>
      </w:pPr>
      <w:r w:rsidRPr="0088392A">
        <w:t>SECTION INCLUDES</w:t>
      </w:r>
    </w:p>
    <w:p w:rsidR="003F5F1B" w:rsidRPr="0088392A" w:rsidRDefault="003F5F1B" w:rsidP="00EB74E3">
      <w:pPr>
        <w:pStyle w:val="RUSKINBlank"/>
      </w:pPr>
    </w:p>
    <w:p w:rsidR="003F5F1B" w:rsidRPr="00BA4418" w:rsidRDefault="003F5F1B" w:rsidP="00BA4418">
      <w:pPr>
        <w:pStyle w:val="RUSKINNote"/>
      </w:pPr>
      <w:r w:rsidRPr="00BA4418">
        <w:t xml:space="preserve">** NOTE TO SPECIFIER **  This section covers Ruskin Company </w:t>
      </w:r>
      <w:r w:rsidR="00FF3D26">
        <w:t>EAL6811</w:t>
      </w:r>
      <w:r w:rsidRPr="00BA4418">
        <w:t xml:space="preserve"> stationary blade</w:t>
      </w:r>
      <w:r w:rsidR="00FF3D26">
        <w:t xml:space="preserve"> acoustical extruded aluminum</w:t>
      </w:r>
      <w:r w:rsidRPr="00BA4418">
        <w:t xml:space="preserve"> louver.  Consult Ruskin Company representative for assistance in editing this section for specific applications.</w:t>
      </w:r>
    </w:p>
    <w:p w:rsidR="003F5F1B" w:rsidRPr="00E36C13" w:rsidRDefault="00FF3D26" w:rsidP="00EF0E34">
      <w:pPr>
        <w:pStyle w:val="RUSKINParagraph"/>
      </w:pPr>
      <w:r>
        <w:t>Extruded</w:t>
      </w:r>
      <w:r w:rsidR="004355AF">
        <w:t xml:space="preserve"> aluminum</w:t>
      </w:r>
      <w:r w:rsidR="00EF0E34" w:rsidRPr="00EF0E34">
        <w:t xml:space="preserve"> stationary acoustical louvers with insulated blades.</w:t>
      </w:r>
      <w:r w:rsidR="003F5F1B" w:rsidRPr="00E36C13">
        <w:t xml:space="preserve"> </w:t>
      </w:r>
    </w:p>
    <w:p w:rsidR="003F5F1B" w:rsidRPr="0088392A" w:rsidRDefault="003F5F1B" w:rsidP="008F3EFE">
      <w:pPr>
        <w:pStyle w:val="RUSKINBlank"/>
      </w:pPr>
    </w:p>
    <w:p w:rsidR="003F5F1B" w:rsidRPr="0088392A" w:rsidRDefault="003F5F1B">
      <w:pPr>
        <w:pStyle w:val="RUSKINArticle"/>
      </w:pPr>
      <w:r w:rsidRPr="0088392A">
        <w:t>RELATED SECTIONS</w:t>
      </w:r>
    </w:p>
    <w:p w:rsidR="003F5F1B" w:rsidRPr="0088392A" w:rsidRDefault="003F5F1B" w:rsidP="00EB74E3">
      <w:pPr>
        <w:pStyle w:val="RUSKINBlank"/>
      </w:pPr>
    </w:p>
    <w:p w:rsidR="003F5F1B" w:rsidRPr="00BA4418" w:rsidRDefault="003F5F1B" w:rsidP="00BA4418">
      <w:pPr>
        <w:pStyle w:val="RUSKINNote"/>
      </w:pPr>
      <w:r w:rsidRPr="00BA4418">
        <w:t>** NOTE TO SPECIFIER **  Delete any sections below not relevant to this project; add others as required.</w:t>
      </w:r>
    </w:p>
    <w:p w:rsidR="003F5F1B" w:rsidRPr="0088392A" w:rsidRDefault="003F5F1B" w:rsidP="00BA4418">
      <w:pPr>
        <w:pStyle w:val="RUSKINParagraph"/>
      </w:pPr>
      <w:r w:rsidRPr="0088392A">
        <w:t xml:space="preserve">Section 01 81 13 – </w:t>
      </w:r>
      <w:r w:rsidR="00777EBC">
        <w:t xml:space="preserve">USGBC </w:t>
      </w:r>
      <w:r w:rsidRPr="0088392A">
        <w:t>LEED</w:t>
      </w:r>
      <w:r w:rsidR="00543A7E">
        <w:t>®</w:t>
      </w:r>
      <w:r w:rsidRPr="0088392A">
        <w:t xml:space="preserve"> Requirements.</w:t>
      </w:r>
    </w:p>
    <w:p w:rsidR="003F5F1B" w:rsidRPr="0088392A" w:rsidRDefault="003F5F1B" w:rsidP="00C30825">
      <w:pPr>
        <w:pStyle w:val="RUSKINBlank"/>
      </w:pPr>
    </w:p>
    <w:p w:rsidR="003F5F1B" w:rsidRPr="0088392A" w:rsidRDefault="003F5F1B" w:rsidP="00BA4418">
      <w:pPr>
        <w:pStyle w:val="RUSKINParagraph"/>
      </w:pPr>
      <w:r w:rsidRPr="0088392A">
        <w:t>Section 03 30 00 - Cast-In-Place Concrete.</w:t>
      </w:r>
    </w:p>
    <w:p w:rsidR="003F5F1B" w:rsidRPr="0088392A" w:rsidRDefault="003F5F1B" w:rsidP="00C30825">
      <w:pPr>
        <w:pStyle w:val="RUSKINBlank"/>
      </w:pPr>
    </w:p>
    <w:p w:rsidR="003F5F1B" w:rsidRPr="0088392A" w:rsidRDefault="003F5F1B" w:rsidP="00BA4418">
      <w:pPr>
        <w:pStyle w:val="RUSKINParagraph"/>
      </w:pPr>
      <w:r w:rsidRPr="0088392A">
        <w:t>Section 04 20 00 - Masonry Units.</w:t>
      </w:r>
    </w:p>
    <w:p w:rsidR="003F5F1B" w:rsidRPr="0088392A" w:rsidRDefault="003F5F1B" w:rsidP="00C30825">
      <w:pPr>
        <w:pStyle w:val="RUSKINBlank"/>
      </w:pPr>
    </w:p>
    <w:p w:rsidR="003F5F1B" w:rsidRPr="0088392A" w:rsidRDefault="003F5F1B" w:rsidP="00BA4418">
      <w:pPr>
        <w:pStyle w:val="RUSKINParagraph"/>
      </w:pPr>
      <w:r w:rsidRPr="0088392A">
        <w:t>Section 05 10 00 - Structural Metal Framing.</w:t>
      </w:r>
    </w:p>
    <w:p w:rsidR="003F5F1B" w:rsidRPr="0088392A" w:rsidRDefault="003F5F1B" w:rsidP="00C30825">
      <w:pPr>
        <w:pStyle w:val="RUSKINBlank"/>
      </w:pPr>
    </w:p>
    <w:p w:rsidR="003F5F1B" w:rsidRPr="0088392A" w:rsidRDefault="003F5F1B" w:rsidP="00BA4418">
      <w:pPr>
        <w:pStyle w:val="RUSKINParagraph"/>
      </w:pPr>
      <w:r w:rsidRPr="0088392A">
        <w:t>Section 06 10 00 - Rough Carpentry.</w:t>
      </w:r>
    </w:p>
    <w:p w:rsidR="003F5F1B" w:rsidRPr="0088392A" w:rsidRDefault="003F5F1B" w:rsidP="00C30825">
      <w:pPr>
        <w:pStyle w:val="RUSKINBlank"/>
      </w:pPr>
    </w:p>
    <w:p w:rsidR="003F5F1B" w:rsidRPr="0088392A" w:rsidRDefault="003F5F1B" w:rsidP="00BA4418">
      <w:pPr>
        <w:pStyle w:val="RUSKINParagraph"/>
      </w:pPr>
      <w:r w:rsidRPr="0088392A">
        <w:t>Section 07 42 0</w:t>
      </w:r>
      <w:r>
        <w:t>0</w:t>
      </w:r>
      <w:r w:rsidRPr="0088392A">
        <w:t xml:space="preserve"> - Metal Wall Panels.</w:t>
      </w:r>
    </w:p>
    <w:p w:rsidR="003F5F1B" w:rsidRPr="0088392A" w:rsidRDefault="003F5F1B" w:rsidP="00C30825">
      <w:pPr>
        <w:pStyle w:val="RUSKINBlank"/>
      </w:pPr>
    </w:p>
    <w:p w:rsidR="003F5F1B" w:rsidRPr="0088392A" w:rsidRDefault="003F5F1B" w:rsidP="00BA4418">
      <w:pPr>
        <w:pStyle w:val="RUSKINParagraph"/>
      </w:pPr>
      <w:r w:rsidRPr="0088392A">
        <w:t>Section 07 60 00 - Flashing and Sheet Metal.</w:t>
      </w:r>
    </w:p>
    <w:p w:rsidR="003F5F1B" w:rsidRPr="0088392A" w:rsidRDefault="003F5F1B" w:rsidP="00C30825">
      <w:pPr>
        <w:pStyle w:val="RUSKINBlank"/>
      </w:pPr>
    </w:p>
    <w:p w:rsidR="003F5F1B" w:rsidRPr="0088392A" w:rsidRDefault="003F5F1B" w:rsidP="00BA4418">
      <w:pPr>
        <w:pStyle w:val="RUSKINParagraph"/>
      </w:pPr>
      <w:r w:rsidRPr="0088392A">
        <w:t>Section 07 92 00 - Joint Sealants.</w:t>
      </w:r>
    </w:p>
    <w:p w:rsidR="003F5F1B" w:rsidRPr="0088392A" w:rsidRDefault="003F5F1B" w:rsidP="00C30825">
      <w:pPr>
        <w:pStyle w:val="RUSKINBlank"/>
      </w:pPr>
    </w:p>
    <w:p w:rsidR="003F5F1B" w:rsidRPr="0088392A" w:rsidRDefault="003F5F1B" w:rsidP="00BA4418">
      <w:pPr>
        <w:pStyle w:val="RUSKINParagraph"/>
      </w:pPr>
      <w:r w:rsidRPr="0088392A">
        <w:t>Section 09 91 00 - Paints.</w:t>
      </w:r>
    </w:p>
    <w:p w:rsidR="003F5F1B" w:rsidRPr="0088392A" w:rsidRDefault="003F5F1B" w:rsidP="00C30825">
      <w:pPr>
        <w:pStyle w:val="RUSKINBlank"/>
      </w:pPr>
    </w:p>
    <w:p w:rsidR="003F5F1B" w:rsidRPr="0088392A" w:rsidRDefault="003F5F1B" w:rsidP="00BA4418">
      <w:pPr>
        <w:pStyle w:val="RUSKINParagraph"/>
      </w:pPr>
      <w:r w:rsidRPr="0088392A">
        <w:t>Section 23 37 00 - Air Outlets and Inlets.</w:t>
      </w:r>
    </w:p>
    <w:p w:rsidR="003F5F1B" w:rsidRPr="0088392A" w:rsidRDefault="003F5F1B" w:rsidP="00EB74E3">
      <w:pPr>
        <w:pStyle w:val="RUSKINBlank"/>
      </w:pPr>
    </w:p>
    <w:p w:rsidR="003F5F1B" w:rsidRPr="0088392A" w:rsidRDefault="003F5F1B" w:rsidP="00BA4418">
      <w:pPr>
        <w:pStyle w:val="RUSKINParagraph"/>
      </w:pPr>
      <w:r w:rsidRPr="0088392A">
        <w:t>Section 23 33 13 – Dampers</w:t>
      </w:r>
      <w:r>
        <w:t>.</w:t>
      </w:r>
    </w:p>
    <w:p w:rsidR="003F5F1B" w:rsidRPr="0088392A" w:rsidRDefault="003F5F1B" w:rsidP="00C30825">
      <w:pPr>
        <w:pStyle w:val="RUSKINBlank"/>
      </w:pPr>
    </w:p>
    <w:p w:rsidR="003F5F1B" w:rsidRPr="0088392A" w:rsidRDefault="003F5F1B" w:rsidP="00BA4418">
      <w:pPr>
        <w:pStyle w:val="RUSKINParagraph"/>
      </w:pPr>
      <w:r w:rsidRPr="0088392A">
        <w:t>Section 23 09 13 – Instrumentation and Control Devices for HVAC</w:t>
      </w:r>
      <w:r>
        <w:t>.</w:t>
      </w:r>
    </w:p>
    <w:p w:rsidR="003F5F1B" w:rsidRPr="0088392A" w:rsidRDefault="003F5F1B" w:rsidP="00EB74E3">
      <w:pPr>
        <w:pStyle w:val="RUSKINBlank"/>
      </w:pPr>
    </w:p>
    <w:p w:rsidR="003F5F1B" w:rsidRPr="0088392A" w:rsidRDefault="003F5F1B">
      <w:pPr>
        <w:pStyle w:val="RUSKINArticle"/>
      </w:pPr>
      <w:r w:rsidRPr="0088392A">
        <w:t>REFERENCES</w:t>
      </w:r>
    </w:p>
    <w:p w:rsidR="003F5F1B" w:rsidRPr="0088392A" w:rsidRDefault="003F5F1B" w:rsidP="00EB74E3">
      <w:pPr>
        <w:pStyle w:val="RUSKINBlank"/>
      </w:pPr>
    </w:p>
    <w:p w:rsidR="003F5F1B" w:rsidRPr="00BA4418" w:rsidRDefault="003F5F1B" w:rsidP="00BA4418">
      <w:pPr>
        <w:pStyle w:val="RUSKINNote"/>
      </w:pPr>
      <w:r w:rsidRPr="00BA4418">
        <w:t>** NOTE TO SPECIFIER **  Delete references from the list below that are not actually required by the text of the edited section.</w:t>
      </w:r>
    </w:p>
    <w:p w:rsidR="003F5F1B" w:rsidRPr="0088392A" w:rsidRDefault="003F5F1B" w:rsidP="00BA4418">
      <w:pPr>
        <w:pStyle w:val="RUSKINParagraph"/>
      </w:pPr>
      <w:r w:rsidRPr="0088392A">
        <w:t>AAMA 2604 – High Performance Organic Coatings on Architectural Extrusions and Panels.</w:t>
      </w:r>
    </w:p>
    <w:p w:rsidR="003F5F1B" w:rsidRPr="0088392A" w:rsidRDefault="003F5F1B" w:rsidP="00673D4D">
      <w:pPr>
        <w:pStyle w:val="RUSKINBlank"/>
      </w:pPr>
    </w:p>
    <w:p w:rsidR="003F5F1B" w:rsidRDefault="003F5F1B" w:rsidP="00BA4418">
      <w:pPr>
        <w:pStyle w:val="RUSKINParagraph"/>
      </w:pPr>
      <w:r w:rsidRPr="0088392A">
        <w:t>AAMA 2605 - High Performance Organic Coatings on Architectural Extrusions and Panels.</w:t>
      </w:r>
    </w:p>
    <w:p w:rsidR="00FF3D26" w:rsidRDefault="00FF3D26" w:rsidP="00FF3D26">
      <w:pPr>
        <w:pStyle w:val="RUSKINBlank"/>
      </w:pPr>
      <w:r>
        <w:tab/>
      </w:r>
    </w:p>
    <w:p w:rsidR="00FF3D26" w:rsidRPr="00FF3D26" w:rsidRDefault="00FF3D26" w:rsidP="00FF3D26">
      <w:pPr>
        <w:pStyle w:val="RUSKINBlank"/>
      </w:pPr>
      <w:r>
        <w:tab/>
        <w:t>C.</w:t>
      </w:r>
      <w:r>
        <w:tab/>
        <w:t>AAMA 611 – Voluntary Specification for Anodized Architectural Aluminum.</w:t>
      </w:r>
    </w:p>
    <w:p w:rsidR="003F5F1B" w:rsidRPr="00673D4D" w:rsidRDefault="003F5F1B" w:rsidP="00673D4D">
      <w:pPr>
        <w:pStyle w:val="RUSKINBlank"/>
      </w:pPr>
    </w:p>
    <w:p w:rsidR="00F10EC3" w:rsidRDefault="00FF3D26" w:rsidP="00FF3D26">
      <w:pPr>
        <w:pStyle w:val="RUSKINParagraph"/>
        <w:numPr>
          <w:ilvl w:val="0"/>
          <w:numId w:val="0"/>
        </w:numPr>
        <w:ind w:left="576"/>
      </w:pPr>
      <w:r>
        <w:t xml:space="preserve">D.       </w:t>
      </w:r>
      <w:r w:rsidR="00F10EC3" w:rsidRPr="00137DBD">
        <w:t>AMCA 500 - Test Methods for Louvers, Dampers and Shutters.</w:t>
      </w:r>
    </w:p>
    <w:p w:rsidR="004D6062" w:rsidRPr="004D6062" w:rsidRDefault="004D6062" w:rsidP="004D6062">
      <w:pPr>
        <w:pStyle w:val="RUSKINBlank"/>
      </w:pPr>
    </w:p>
    <w:p w:rsidR="00F10EC3" w:rsidRDefault="00FF3D26" w:rsidP="00FF3D26">
      <w:pPr>
        <w:pStyle w:val="RUSKINParagraph"/>
        <w:numPr>
          <w:ilvl w:val="0"/>
          <w:numId w:val="0"/>
        </w:numPr>
        <w:ind w:left="576"/>
      </w:pPr>
      <w:r>
        <w:t xml:space="preserve">E.        </w:t>
      </w:r>
      <w:r w:rsidR="00F10EC3" w:rsidRPr="00137DBD">
        <w:t>AMCA 511 - Certified Ratings Program for Air Control Devices.</w:t>
      </w:r>
    </w:p>
    <w:p w:rsidR="00F10EC3" w:rsidRPr="00F10EC3" w:rsidRDefault="00F10EC3" w:rsidP="00F10EC3">
      <w:pPr>
        <w:pStyle w:val="RUSKINBlank"/>
      </w:pPr>
    </w:p>
    <w:p w:rsidR="003F5F1B" w:rsidRPr="0088392A" w:rsidRDefault="00FF3D26" w:rsidP="00FF3D26">
      <w:pPr>
        <w:pStyle w:val="RUSKINParagraph"/>
        <w:numPr>
          <w:ilvl w:val="0"/>
          <w:numId w:val="0"/>
        </w:numPr>
        <w:ind w:left="576"/>
      </w:pPr>
      <w:r>
        <w:t xml:space="preserve">F.        </w:t>
      </w:r>
      <w:r w:rsidR="003F5F1B" w:rsidRPr="0088392A">
        <w:t>ASCE 7 - Minimum Design Loads for Buildings and Other Structures.</w:t>
      </w:r>
    </w:p>
    <w:p w:rsidR="003F5F1B" w:rsidRPr="0088392A" w:rsidRDefault="003F5F1B" w:rsidP="00BA53EF">
      <w:pPr>
        <w:pStyle w:val="RUSKINBlank"/>
      </w:pPr>
    </w:p>
    <w:p w:rsidR="003F5F1B" w:rsidRPr="0088392A" w:rsidRDefault="00FF3D26" w:rsidP="00FF3D26">
      <w:pPr>
        <w:pStyle w:val="RUSKINParagraph"/>
        <w:numPr>
          <w:ilvl w:val="0"/>
          <w:numId w:val="0"/>
        </w:numPr>
        <w:ind w:left="1152" w:hanging="576"/>
      </w:pPr>
      <w:r>
        <w:lastRenderedPageBreak/>
        <w:t xml:space="preserve">G.       </w:t>
      </w:r>
      <w:r w:rsidR="003F5F1B" w:rsidRPr="0088392A">
        <w:t>ASTM D822 - Standard Practice for Filtered Open-Flame Carbon-Arc Exposures of Paint and Related Coatings</w:t>
      </w:r>
    </w:p>
    <w:p w:rsidR="003F5F1B" w:rsidRPr="0088392A" w:rsidRDefault="003F5F1B" w:rsidP="00A81A32">
      <w:pPr>
        <w:pStyle w:val="RUSKINBlank"/>
      </w:pPr>
    </w:p>
    <w:p w:rsidR="003F5F1B" w:rsidRPr="0088392A" w:rsidRDefault="00FF3D26" w:rsidP="00FF3D26">
      <w:pPr>
        <w:pStyle w:val="RUSKINParagraph"/>
        <w:numPr>
          <w:ilvl w:val="0"/>
          <w:numId w:val="0"/>
        </w:numPr>
        <w:ind w:left="1152" w:hanging="576"/>
      </w:pPr>
      <w:r>
        <w:t>H.</w:t>
      </w:r>
      <w:r>
        <w:tab/>
      </w:r>
      <w:r w:rsidR="003F5F1B" w:rsidRPr="0088392A">
        <w:t xml:space="preserve">ASTM D4214 - Standard Test Methods for Evaluating the Degree of Chalking of Exterior </w:t>
      </w:r>
      <w:r>
        <w:t xml:space="preserve">   </w:t>
      </w:r>
      <w:r w:rsidR="003F5F1B" w:rsidRPr="0088392A">
        <w:t>Paint Films.</w:t>
      </w:r>
    </w:p>
    <w:p w:rsidR="003F5F1B" w:rsidRPr="0088392A" w:rsidRDefault="003F5F1B" w:rsidP="00BA53EF">
      <w:pPr>
        <w:pStyle w:val="RUSKINBlank"/>
      </w:pPr>
    </w:p>
    <w:p w:rsidR="003F5F1B" w:rsidRPr="0088392A" w:rsidRDefault="002A7D0F" w:rsidP="00FF3D26">
      <w:pPr>
        <w:pStyle w:val="RUSKINParagraph"/>
        <w:numPr>
          <w:ilvl w:val="0"/>
          <w:numId w:val="0"/>
        </w:numPr>
        <w:ind w:left="1152" w:hanging="576"/>
      </w:pPr>
      <w:r>
        <w:t>I</w:t>
      </w:r>
      <w:r w:rsidR="00FF3D26">
        <w:t xml:space="preserve">         </w:t>
      </w:r>
      <w:r w:rsidR="003F5F1B" w:rsidRPr="0088392A">
        <w:t xml:space="preserve">ASTM D2244 - Standard Test Method for Calculation of Color Differences From </w:t>
      </w:r>
      <w:r w:rsidR="00FF3D26">
        <w:t xml:space="preserve">  </w:t>
      </w:r>
      <w:r w:rsidR="003F5F1B" w:rsidRPr="0088392A">
        <w:t>Instrumentally Measured Color Coordinates.</w:t>
      </w:r>
    </w:p>
    <w:p w:rsidR="003F5F1B" w:rsidRDefault="003F5F1B" w:rsidP="00AF351D">
      <w:pPr>
        <w:pStyle w:val="RUSKINBlank"/>
      </w:pPr>
    </w:p>
    <w:p w:rsidR="005963D5" w:rsidRPr="00EF0E34" w:rsidRDefault="002A7D0F" w:rsidP="002A7D0F">
      <w:pPr>
        <w:pStyle w:val="RUSKINParagraph"/>
        <w:numPr>
          <w:ilvl w:val="0"/>
          <w:numId w:val="0"/>
        </w:numPr>
        <w:ind w:left="1152" w:hanging="576"/>
      </w:pPr>
      <w:r>
        <w:t xml:space="preserve">J.        </w:t>
      </w:r>
      <w:r w:rsidR="00EF0E34" w:rsidRPr="00EF0E34">
        <w:t xml:space="preserve">ASTM E 90 - Laboratory Measurement of Airborne Sound Transmission Loss of Building </w:t>
      </w:r>
      <w:r>
        <w:t xml:space="preserve">    </w:t>
      </w:r>
      <w:r w:rsidR="00EF0E34" w:rsidRPr="00EF0E34">
        <w:t>Partitions</w:t>
      </w:r>
      <w:r w:rsidR="005963D5" w:rsidRPr="00EF0E34">
        <w:t>.</w:t>
      </w:r>
    </w:p>
    <w:p w:rsidR="005963D5" w:rsidRDefault="005963D5" w:rsidP="00AF351D">
      <w:pPr>
        <w:pStyle w:val="RUSKINBlank"/>
      </w:pPr>
    </w:p>
    <w:p w:rsidR="003F5F1B" w:rsidRPr="00BA4418" w:rsidRDefault="003F5F1B" w:rsidP="00BA4418">
      <w:pPr>
        <w:pStyle w:val="RUSKINNote"/>
      </w:pPr>
      <w:r w:rsidRPr="00BA4418">
        <w:t>** NOTE TO SPECIFIER **  Delete if not required.</w:t>
      </w:r>
    </w:p>
    <w:p w:rsidR="003F5F1B" w:rsidRPr="0088392A" w:rsidRDefault="00543A7E" w:rsidP="00BA4418">
      <w:pPr>
        <w:pStyle w:val="RUSKINParagraph"/>
      </w:pPr>
      <w:r>
        <w:t>USGBC</w:t>
      </w:r>
      <w:r w:rsidR="003F5F1B" w:rsidRPr="0088392A">
        <w:t>: U</w:t>
      </w:r>
      <w:r w:rsidR="00333D71">
        <w:t xml:space="preserve">.S. </w:t>
      </w:r>
      <w:r w:rsidR="003F5F1B" w:rsidRPr="0088392A">
        <w:t>Green Building Council LEED</w:t>
      </w:r>
      <w:r w:rsidR="00333D71">
        <w:t>®</w:t>
      </w:r>
      <w:r>
        <w:t xml:space="preserve"> </w:t>
      </w:r>
      <w:r w:rsidR="003F5F1B" w:rsidRPr="0088392A">
        <w:t>Rating System.</w:t>
      </w:r>
    </w:p>
    <w:p w:rsidR="003F5F1B" w:rsidRPr="0088392A" w:rsidRDefault="003F5F1B" w:rsidP="00C51F60">
      <w:pPr>
        <w:pStyle w:val="RUSKINBlank"/>
      </w:pPr>
    </w:p>
    <w:p w:rsidR="003F5F1B" w:rsidRPr="0088392A" w:rsidRDefault="003F5F1B" w:rsidP="002B01DB">
      <w:pPr>
        <w:pStyle w:val="RUSKINArticle"/>
      </w:pPr>
      <w:r w:rsidRPr="0088392A">
        <w:t>DEFINITIONS</w:t>
      </w:r>
    </w:p>
    <w:p w:rsidR="003F5F1B" w:rsidRPr="0088392A" w:rsidRDefault="003F5F1B" w:rsidP="0088392A">
      <w:pPr>
        <w:pStyle w:val="RUSKINBlank"/>
      </w:pPr>
    </w:p>
    <w:p w:rsidR="003F5F1B" w:rsidRPr="00BA4418" w:rsidRDefault="003F5F1B" w:rsidP="00BA4418">
      <w:pPr>
        <w:pStyle w:val="RUSKINNote"/>
      </w:pPr>
      <w:r w:rsidRPr="00BA4418">
        <w:t>** NOTE TO SPECIFIER **  Retain definitions remaining after this Section has been edited.</w:t>
      </w:r>
    </w:p>
    <w:p w:rsidR="003F5F1B" w:rsidRPr="0088392A" w:rsidRDefault="003F5F1B" w:rsidP="00BA4418">
      <w:pPr>
        <w:pStyle w:val="RUSKINParagraph"/>
      </w:pPr>
      <w:r w:rsidRPr="0088392A">
        <w:t>Louver Terminology:  Definitions of terms for metal louvers contained in AMCA 501 apply to this Section unless otherwise defined in this Section or in referenced standards.</w:t>
      </w:r>
    </w:p>
    <w:p w:rsidR="003F5F1B" w:rsidRPr="0088392A" w:rsidRDefault="003F5F1B" w:rsidP="0088392A">
      <w:pPr>
        <w:pStyle w:val="RUSKINBlank"/>
      </w:pPr>
    </w:p>
    <w:p w:rsidR="003F5F1B" w:rsidRPr="0088392A" w:rsidRDefault="003F5F1B" w:rsidP="00C30825">
      <w:pPr>
        <w:pStyle w:val="RUSKINArticle"/>
      </w:pPr>
      <w:r w:rsidRPr="0088392A">
        <w:t>ACTION SUBMITTALS</w:t>
      </w:r>
    </w:p>
    <w:p w:rsidR="003F5F1B" w:rsidRPr="0088392A" w:rsidRDefault="003F5F1B" w:rsidP="00C30825">
      <w:pPr>
        <w:pStyle w:val="RUSKINBlank"/>
      </w:pPr>
    </w:p>
    <w:p w:rsidR="003F5F1B" w:rsidRPr="0088392A" w:rsidRDefault="003F5F1B" w:rsidP="00BA4418">
      <w:pPr>
        <w:pStyle w:val="RUSKINParagraph"/>
      </w:pPr>
      <w:r w:rsidRPr="0088392A">
        <w:t>Submit under provisions of Section 01 30 00.</w:t>
      </w:r>
    </w:p>
    <w:p w:rsidR="003F5F1B" w:rsidRPr="0088392A" w:rsidRDefault="003F5F1B" w:rsidP="00C30825">
      <w:pPr>
        <w:pStyle w:val="RUSKINBlank"/>
      </w:pPr>
    </w:p>
    <w:p w:rsidR="003F5F1B" w:rsidRPr="0088392A" w:rsidRDefault="003F5F1B" w:rsidP="00BA4418">
      <w:pPr>
        <w:pStyle w:val="RUSKINParagraph"/>
      </w:pPr>
      <w:r w:rsidRPr="0088392A">
        <w:t>Product Data:  For each product to be used, including:</w:t>
      </w:r>
    </w:p>
    <w:p w:rsidR="003F5F1B" w:rsidRPr="0088392A" w:rsidRDefault="003F5F1B" w:rsidP="00BA4418">
      <w:pPr>
        <w:pStyle w:val="RUSKINSubPara"/>
      </w:pPr>
      <w:r w:rsidRPr="0088392A">
        <w:t>Manufacturer's product data including performance data.</w:t>
      </w:r>
    </w:p>
    <w:p w:rsidR="003F5F1B" w:rsidRPr="0088392A" w:rsidRDefault="003F5F1B" w:rsidP="00BA4418">
      <w:pPr>
        <w:pStyle w:val="RUSKINSubPara"/>
      </w:pPr>
      <w:r w:rsidRPr="0088392A">
        <w:t>Preparation instructions and recommendations.</w:t>
      </w:r>
    </w:p>
    <w:p w:rsidR="003F5F1B" w:rsidRPr="0088392A" w:rsidRDefault="003F5F1B" w:rsidP="00BA4418">
      <w:pPr>
        <w:pStyle w:val="RUSKINSubPara"/>
      </w:pPr>
      <w:r w:rsidRPr="0088392A">
        <w:t>Storage and handling requirements and recommendations.</w:t>
      </w:r>
    </w:p>
    <w:p w:rsidR="003F5F1B" w:rsidRPr="0088392A" w:rsidRDefault="003F5F1B" w:rsidP="00BA4418">
      <w:pPr>
        <w:pStyle w:val="RUSKINSubPara"/>
      </w:pPr>
      <w:r w:rsidRPr="0088392A">
        <w:t>Installation methods.</w:t>
      </w:r>
    </w:p>
    <w:p w:rsidR="003F5F1B" w:rsidRPr="0088392A" w:rsidRDefault="003F5F1B" w:rsidP="00C30825">
      <w:pPr>
        <w:pStyle w:val="RUSKINBlank"/>
      </w:pPr>
    </w:p>
    <w:p w:rsidR="003F5F1B" w:rsidRPr="00BA4418" w:rsidRDefault="003F5F1B" w:rsidP="00BA4418">
      <w:pPr>
        <w:pStyle w:val="RUSKINNote"/>
      </w:pPr>
      <w:r w:rsidRPr="00BA4418">
        <w:t>** NOTE TO SPECIFIER **  Ruskin louvers have the potential to contribute points for LEED-NC. Check with the USGBC for specifics on your particular application of Ruskin products. Delete if not required.</w:t>
      </w:r>
    </w:p>
    <w:p w:rsidR="003F5F1B" w:rsidRPr="0088392A" w:rsidRDefault="003F5F1B" w:rsidP="00BA4418">
      <w:pPr>
        <w:pStyle w:val="RUSKINParagraph"/>
      </w:pPr>
      <w:r w:rsidRPr="0088392A">
        <w:t>Sustainable Documentation Submittals: LEED Rating System.</w:t>
      </w:r>
    </w:p>
    <w:p w:rsidR="003F5F1B" w:rsidRPr="00BA4418" w:rsidRDefault="003F5F1B" w:rsidP="00BA4418">
      <w:pPr>
        <w:pStyle w:val="RUSKINNote"/>
      </w:pPr>
      <w:r w:rsidRPr="00BA4418">
        <w:t>** NOTE TO SPECIFIER **  Subparagraph below applies to LEED-CS; LEED-NC, LEED-CI, and LEED for Schools.</w:t>
      </w:r>
      <w:r w:rsidR="00543A7E" w:rsidRPr="00BA4418">
        <w:t xml:space="preserve"> </w:t>
      </w:r>
    </w:p>
    <w:p w:rsidR="003F5F1B" w:rsidRPr="0088392A" w:rsidRDefault="003F5F1B" w:rsidP="00BA4418">
      <w:pPr>
        <w:pStyle w:val="RUSKINSubPara"/>
      </w:pPr>
      <w:r w:rsidRPr="0088392A">
        <w:t>Certificates for Credit EA 1 - Optimize Energy Performance: Design the building envelope and building systems to maximize energy performance.</w:t>
      </w:r>
    </w:p>
    <w:p w:rsidR="003F5F1B" w:rsidRPr="0088392A" w:rsidRDefault="003F5F1B" w:rsidP="00BA4418">
      <w:pPr>
        <w:pStyle w:val="RUSKINSubSub1"/>
      </w:pPr>
      <w:r w:rsidRPr="0088392A">
        <w:t>Provide certificate verifying louver water infiltration and ventilation performance to verify design assumptions and calculations.</w:t>
      </w:r>
    </w:p>
    <w:p w:rsidR="003F5F1B" w:rsidRPr="0088392A" w:rsidRDefault="003F5F1B" w:rsidP="00BA4418">
      <w:pPr>
        <w:pStyle w:val="RUSKINSubPara"/>
      </w:pPr>
      <w:r w:rsidRPr="0088392A">
        <w:t>Certificates for Credit MR 4 - Recycled Content: Increase demand for building products that incorporate recycled content materials, therefore reducing impacts resulting from extraction and processing of new virgin materials.</w:t>
      </w:r>
    </w:p>
    <w:p w:rsidR="003F5F1B" w:rsidRDefault="003F5F1B" w:rsidP="00BA4418">
      <w:pPr>
        <w:pStyle w:val="RUSKINSubSub1"/>
      </w:pPr>
      <w:r w:rsidRPr="0088392A">
        <w:t>Percentage of recycled content showing cost and percentage(s) of post-consumer and/or post-industrial content, and the total cost of materials for the louver.</w:t>
      </w:r>
    </w:p>
    <w:p w:rsidR="00FD79B6" w:rsidRDefault="00FD79B6" w:rsidP="00FD79B6">
      <w:pPr>
        <w:pStyle w:val="RUSKINNote"/>
      </w:pPr>
      <w:r w:rsidRPr="0088392A">
        <w:t xml:space="preserve">** NOTE TO SPECIFIER **  </w:t>
      </w:r>
      <w:r>
        <w:t>"Product Certificates for Credit MR 5.1(</w:t>
      </w:r>
      <w:r w:rsidRPr="005F312B">
        <w:t xml:space="preserve"> and </w:t>
      </w:r>
      <w:r>
        <w:t>Credit </w:t>
      </w:r>
      <w:r w:rsidRPr="005F312B">
        <w:t>MR 5.2</w:t>
      </w:r>
      <w:r>
        <w:t>)" Subparagraph below applies to LEED-NC, LEED-CS, and LEED for Schools.</w:t>
      </w:r>
    </w:p>
    <w:p w:rsidR="00FD79B6" w:rsidRDefault="00FD79B6" w:rsidP="00FD79B6">
      <w:pPr>
        <w:pStyle w:val="RUSKINSubPara"/>
      </w:pPr>
      <w:r>
        <w:t>Product Certificates for Credit MR 5: For products and materials required to comply with requirements for regional materials, certificates indicating location of material manufacturer and point of extraction, harvest, or recovery for each raw material. Include statement indicating distance to Project, cost for each regional material, and fraction by weight that is considered regional.</w:t>
      </w:r>
    </w:p>
    <w:p w:rsidR="00FD79B6" w:rsidRPr="00305D47" w:rsidRDefault="00FD79B6" w:rsidP="00FD79B6">
      <w:pPr>
        <w:pStyle w:val="RUSKINSubSub1"/>
        <w:numPr>
          <w:ilvl w:val="4"/>
          <w:numId w:val="2"/>
        </w:numPr>
        <w:tabs>
          <w:tab w:val="clear" w:pos="2304"/>
        </w:tabs>
      </w:pPr>
      <w:r>
        <w:t>Of the regionally manufactured materials documented for MR Credit 5.1, use a minimum of 20% of building materials and products that are extracted, harvested or recovered (as well as manufactured) within 500 miles of the project site.</w:t>
      </w:r>
    </w:p>
    <w:p w:rsidR="003F5F1B" w:rsidRPr="0088392A" w:rsidRDefault="003F5F1B" w:rsidP="00C30825">
      <w:pPr>
        <w:pStyle w:val="RUSKINBlank"/>
      </w:pPr>
    </w:p>
    <w:p w:rsidR="003F5F1B" w:rsidRPr="0088392A" w:rsidRDefault="003F5F1B" w:rsidP="00BA4418">
      <w:pPr>
        <w:pStyle w:val="RUSKINParagraph"/>
      </w:pPr>
      <w:r w:rsidRPr="0088392A">
        <w:t>Shop Drawings:</w:t>
      </w:r>
    </w:p>
    <w:p w:rsidR="003F5F1B" w:rsidRPr="0088392A" w:rsidRDefault="003F5F1B" w:rsidP="00BA4418">
      <w:pPr>
        <w:pStyle w:val="RUSKINSubPara"/>
      </w:pPr>
      <w:r w:rsidRPr="0088392A">
        <w:t>Submit shop drawings indicating materials, construction, dimensions, accessories, and installation details.</w:t>
      </w:r>
    </w:p>
    <w:p w:rsidR="003F5F1B" w:rsidRPr="0088392A" w:rsidRDefault="003F5F1B" w:rsidP="00C30825">
      <w:pPr>
        <w:pStyle w:val="RUSKINBlank"/>
      </w:pPr>
    </w:p>
    <w:p w:rsidR="003F5F1B" w:rsidRPr="0088392A" w:rsidRDefault="003F5F1B" w:rsidP="00BA4418">
      <w:pPr>
        <w:pStyle w:val="RUSKINParagraph"/>
      </w:pPr>
      <w:r w:rsidRPr="0088392A">
        <w:t>Product Schedule:  For louvers.  Use same designations indicated on Drawings.</w:t>
      </w:r>
    </w:p>
    <w:p w:rsidR="003F5F1B" w:rsidRPr="0088392A" w:rsidRDefault="003F5F1B" w:rsidP="00C30825">
      <w:pPr>
        <w:pStyle w:val="RUSKINBlank"/>
      </w:pPr>
    </w:p>
    <w:p w:rsidR="003F5F1B" w:rsidRPr="00BA4418" w:rsidRDefault="003F5F1B" w:rsidP="00BA4418">
      <w:pPr>
        <w:pStyle w:val="RUSKINNote"/>
      </w:pPr>
      <w:r w:rsidRPr="00BA4418">
        <w:t>** NOTE TO SPECIFIER **  Delete selection samples if not required.</w:t>
      </w:r>
    </w:p>
    <w:p w:rsidR="003F5F1B" w:rsidRDefault="003F5F1B" w:rsidP="00BA4418">
      <w:pPr>
        <w:pStyle w:val="RUSKINParagraph"/>
      </w:pPr>
      <w:r w:rsidRPr="0088392A">
        <w:t>Samples:  Submit sample of louver to show frame, blades, bird screen, gutters, downspouts, vertical supports, sill, accessories, finish, and color.</w:t>
      </w:r>
    </w:p>
    <w:p w:rsidR="003F5F1B" w:rsidRPr="0088392A" w:rsidRDefault="003F5F1B" w:rsidP="0088392A">
      <w:pPr>
        <w:pStyle w:val="RUSKINBlank"/>
      </w:pPr>
    </w:p>
    <w:p w:rsidR="003F5F1B" w:rsidRPr="0088392A" w:rsidRDefault="003F5F1B" w:rsidP="0088392A">
      <w:pPr>
        <w:pStyle w:val="RUSKINArticle"/>
      </w:pPr>
      <w:r w:rsidRPr="0088392A">
        <w:t>INFORMATIONAL SUBMITTALS</w:t>
      </w:r>
    </w:p>
    <w:p w:rsidR="003F5F1B" w:rsidRPr="0088392A" w:rsidRDefault="003F5F1B" w:rsidP="0088392A">
      <w:pPr>
        <w:pStyle w:val="RUSKINBlank"/>
      </w:pPr>
    </w:p>
    <w:p w:rsidR="003F5F1B" w:rsidRPr="00BA4418" w:rsidRDefault="003F5F1B" w:rsidP="00BA4418">
      <w:pPr>
        <w:pStyle w:val="RUSKINNote"/>
      </w:pPr>
      <w:r w:rsidRPr="00BA4418">
        <w:t>** NOTE TO SPECIFIER **  Coordinate "Qualification Data" Paragraph below with qualification requirements in Division 01 Section "Quality Requirements" and as may be supplemented in "Quality Assurance" Article.</w:t>
      </w:r>
    </w:p>
    <w:p w:rsidR="003F5F1B" w:rsidRDefault="003F5F1B" w:rsidP="00BA4418">
      <w:pPr>
        <w:pStyle w:val="RUSKINParagraph"/>
      </w:pPr>
      <w:r w:rsidRPr="0088392A">
        <w:t>Qualification Data:  For manufacturer and Installer.</w:t>
      </w:r>
    </w:p>
    <w:p w:rsidR="003F5F1B" w:rsidRPr="008C4EB1" w:rsidRDefault="003F5F1B" w:rsidP="008C4EB1">
      <w:pPr>
        <w:pStyle w:val="RUSKINBlank"/>
      </w:pPr>
    </w:p>
    <w:p w:rsidR="003F5F1B" w:rsidRDefault="003F5F1B" w:rsidP="00BA4418">
      <w:pPr>
        <w:pStyle w:val="RUSKINParagraph"/>
      </w:pPr>
      <w:r w:rsidRPr="0088392A">
        <w:t xml:space="preserve">Product Test Reports:  For each type of </w:t>
      </w:r>
      <w:r>
        <w:t>louver</w:t>
      </w:r>
      <w:r w:rsidRPr="0088392A">
        <w:t>, for tests performed by a qualified testing agency.</w:t>
      </w:r>
    </w:p>
    <w:p w:rsidR="003F5F1B" w:rsidRPr="008C4EB1" w:rsidRDefault="003F5F1B" w:rsidP="008C4EB1">
      <w:pPr>
        <w:pStyle w:val="RUSKINBlank"/>
      </w:pPr>
    </w:p>
    <w:p w:rsidR="003F5F1B" w:rsidRPr="00BA4418" w:rsidRDefault="003F5F1B" w:rsidP="00BA4418">
      <w:pPr>
        <w:pStyle w:val="RUSKINNote"/>
      </w:pPr>
      <w:r w:rsidRPr="00BA4418">
        <w:t>** NOTE TO SPECIFIER **  Retain "Field quality-control reports" Paragraph below if Contractor is responsible for field quality-control testing and inspecting.</w:t>
      </w:r>
    </w:p>
    <w:p w:rsidR="003F5F1B" w:rsidRDefault="003F5F1B" w:rsidP="00BA4418">
      <w:pPr>
        <w:pStyle w:val="RUSKINParagraph"/>
      </w:pPr>
      <w:r w:rsidRPr="0088392A">
        <w:t>Field quality-control reports.</w:t>
      </w:r>
    </w:p>
    <w:p w:rsidR="003F5F1B" w:rsidRPr="008C4EB1" w:rsidRDefault="003F5F1B" w:rsidP="008C4EB1">
      <w:pPr>
        <w:pStyle w:val="RUSKINBlank"/>
      </w:pPr>
    </w:p>
    <w:p w:rsidR="003F5F1B" w:rsidRPr="0088392A" w:rsidRDefault="003F5F1B" w:rsidP="00BA4418">
      <w:pPr>
        <w:pStyle w:val="RUSKINParagraph"/>
      </w:pPr>
      <w:r w:rsidRPr="0088392A">
        <w:t>Sample Warranties:  For manufacturer's warranties.</w:t>
      </w:r>
    </w:p>
    <w:p w:rsidR="003F5F1B" w:rsidRPr="0088392A" w:rsidRDefault="003F5F1B" w:rsidP="00EB74E3">
      <w:pPr>
        <w:pStyle w:val="RUSKINBlank"/>
      </w:pPr>
    </w:p>
    <w:p w:rsidR="003F5F1B" w:rsidRPr="0088392A" w:rsidRDefault="003F5F1B">
      <w:pPr>
        <w:pStyle w:val="RUSKINArticle"/>
      </w:pPr>
      <w:r w:rsidRPr="0088392A">
        <w:t>QUALITY ASSURANCE</w:t>
      </w:r>
    </w:p>
    <w:p w:rsidR="003F5F1B" w:rsidRPr="0088392A" w:rsidRDefault="003F5F1B" w:rsidP="00F303A3">
      <w:pPr>
        <w:pStyle w:val="RUSKINBlank"/>
      </w:pPr>
    </w:p>
    <w:p w:rsidR="003F5F1B" w:rsidRPr="0088392A" w:rsidRDefault="003F5F1B" w:rsidP="00BA4418">
      <w:pPr>
        <w:pStyle w:val="RUSKINParagraph"/>
      </w:pPr>
      <w:r w:rsidRPr="0088392A">
        <w:t>Manufacturer Qualifications:</w:t>
      </w:r>
    </w:p>
    <w:p w:rsidR="003F5F1B" w:rsidRPr="0088392A" w:rsidRDefault="003F5F1B" w:rsidP="00BA4418">
      <w:pPr>
        <w:pStyle w:val="RUSKINSubPara"/>
      </w:pPr>
      <w:r w:rsidRPr="0088392A">
        <w:t>The manufacturer shall have implemented the management of quality objectives, continual improvement, and monitoring of customer satisfaction to assure that customer needs and expectations are met.</w:t>
      </w:r>
    </w:p>
    <w:p w:rsidR="003F5F1B" w:rsidRPr="0088392A" w:rsidRDefault="003F5F1B" w:rsidP="00BA4418">
      <w:pPr>
        <w:pStyle w:val="RUSKINSubPara"/>
      </w:pPr>
      <w:r w:rsidRPr="0088392A">
        <w:t>Manufacturer shall be International Organization for Standardization (ISO) 900</w:t>
      </w:r>
      <w:r>
        <w:t>1</w:t>
      </w:r>
      <w:r w:rsidRPr="0088392A">
        <w:t xml:space="preserve"> accredited.</w:t>
      </w:r>
    </w:p>
    <w:p w:rsidR="003F5F1B" w:rsidRPr="0088392A" w:rsidRDefault="003F5F1B" w:rsidP="00EB74E3">
      <w:pPr>
        <w:pStyle w:val="RUSKINBlank"/>
      </w:pPr>
    </w:p>
    <w:p w:rsidR="003F5F1B" w:rsidRPr="00BA4418" w:rsidRDefault="003F5F1B" w:rsidP="00BA4418">
      <w:pPr>
        <w:pStyle w:val="RUSKINNote"/>
      </w:pPr>
      <w:r w:rsidRPr="00BA4418">
        <w:t>** NOTE TO SPECIFIER **  Insert installer qualifications. Delete if not required.</w:t>
      </w:r>
    </w:p>
    <w:p w:rsidR="003F5F1B" w:rsidRPr="0088392A" w:rsidRDefault="003F5F1B" w:rsidP="00BA4418">
      <w:pPr>
        <w:pStyle w:val="RUSKINParagraph"/>
      </w:pPr>
      <w:r w:rsidRPr="0088392A">
        <w:t>Installer Qualifications:</w:t>
      </w:r>
    </w:p>
    <w:p w:rsidR="003F5F1B" w:rsidRPr="0088392A" w:rsidRDefault="003F5F1B" w:rsidP="00BA4418">
      <w:pPr>
        <w:pStyle w:val="RUSKINSubPara"/>
      </w:pPr>
      <w:r w:rsidRPr="0088392A">
        <w:t>USGBC LEED Compliance:  The Work of this section shall be in accordance with applicable portions of the U.S. Green Building Council’s LEED Green Building Rating System. Refer to Divisions 23 and 26 Sections and other related documents bound herein for purposes of complying with this requirement.</w:t>
      </w:r>
    </w:p>
    <w:p w:rsidR="003F5F1B" w:rsidRPr="0088392A" w:rsidRDefault="003F5F1B" w:rsidP="00EB74E3">
      <w:pPr>
        <w:pStyle w:val="RUSKINBlank"/>
      </w:pPr>
    </w:p>
    <w:p w:rsidR="003F5F1B" w:rsidRPr="0088392A" w:rsidRDefault="003F5F1B" w:rsidP="00BA4418">
      <w:pPr>
        <w:pStyle w:val="RUSKINParagraph"/>
      </w:pPr>
      <w:r w:rsidRPr="0088392A">
        <w:t>Product Qualifications:</w:t>
      </w:r>
    </w:p>
    <w:p w:rsidR="00131451" w:rsidRDefault="00131451" w:rsidP="00BA4418">
      <w:pPr>
        <w:pStyle w:val="RUSKINSubPara"/>
      </w:pPr>
      <w:r w:rsidRPr="005B7E4F">
        <w:t>Louvers licensed to bear AMCA Certified Ratings Seal.  Ratings based on tests and procedures performed in accordance with AMCA 511 and comply with AMCA Certified Ratings Program.  AMCA Certified Ratings Seal applies to air performance and water penetration ratings.</w:t>
      </w:r>
    </w:p>
    <w:p w:rsidR="003F5F1B" w:rsidRPr="00BA4418" w:rsidRDefault="003F5F1B" w:rsidP="00BA4418">
      <w:pPr>
        <w:pStyle w:val="RUSKINNote"/>
      </w:pPr>
      <w:r w:rsidRPr="00BA4418">
        <w:t>** NOTE TO SPECIFIER **  Confirm code mandated requirements. ASCE values in lieu of code mandated requirements may be used. Delete if not required.</w:t>
      </w:r>
    </w:p>
    <w:p w:rsidR="003F5F1B" w:rsidRPr="0088392A" w:rsidRDefault="003F5F1B" w:rsidP="00BA4418">
      <w:pPr>
        <w:pStyle w:val="RUSKINSubPara"/>
      </w:pPr>
      <w:r w:rsidRPr="0088392A">
        <w:t>Louvers shall be factory engineered to withstand the specified seismic loads.</w:t>
      </w:r>
    </w:p>
    <w:p w:rsidR="003F5F1B" w:rsidRPr="0088392A" w:rsidRDefault="003F5F1B" w:rsidP="00BA4418">
      <w:pPr>
        <w:pStyle w:val="RUSKINSubSub1"/>
      </w:pPr>
      <w:r w:rsidRPr="0088392A">
        <w:t>Minimum design loads shall be calculated to comply with ASCE – 7, or local requirements of Authority Having Jurisdiction</w:t>
      </w:r>
      <w:r>
        <w:t xml:space="preserve"> (AHJ)</w:t>
      </w:r>
      <w:r w:rsidRPr="0088392A">
        <w:t>.</w:t>
      </w:r>
    </w:p>
    <w:p w:rsidR="003F5F1B" w:rsidRPr="00BA4418" w:rsidRDefault="003F5F1B" w:rsidP="00BA4418">
      <w:pPr>
        <w:pStyle w:val="RUSKINNote"/>
      </w:pPr>
      <w:r w:rsidRPr="00BA4418">
        <w:t xml:space="preserve">** NOTE TO SPECIFIER **  Retain paragraph below if products are required to be certified for </w:t>
      </w:r>
      <w:r w:rsidRPr="00BA4418">
        <w:br/>
        <w:t>Credit MR 4.</w:t>
      </w:r>
    </w:p>
    <w:p w:rsidR="008D52DF" w:rsidRDefault="008D52DF" w:rsidP="008D52DF">
      <w:pPr>
        <w:pStyle w:val="RUSKINSubPara"/>
        <w:numPr>
          <w:ilvl w:val="3"/>
          <w:numId w:val="2"/>
        </w:numPr>
        <w:tabs>
          <w:tab w:val="clear" w:pos="1728"/>
        </w:tabs>
      </w:pPr>
      <w:r w:rsidRPr="00304423">
        <w:t xml:space="preserve">Recycled Content: Provide louver that incorporate recycled content materials. The louver shall consist of </w:t>
      </w:r>
      <w:r>
        <w:t xml:space="preserve">the following </w:t>
      </w:r>
      <w:r w:rsidRPr="00304423">
        <w:t>recycled content</w:t>
      </w:r>
      <w:r>
        <w:t>:</w:t>
      </w:r>
      <w:r w:rsidRPr="00304423">
        <w:t xml:space="preserve"> </w:t>
      </w:r>
    </w:p>
    <w:p w:rsidR="00FD79B6" w:rsidRPr="00A630E1" w:rsidRDefault="008D52DF" w:rsidP="008D52DF">
      <w:pPr>
        <w:pStyle w:val="RUSKINSubSub1"/>
        <w:numPr>
          <w:ilvl w:val="4"/>
          <w:numId w:val="2"/>
        </w:numPr>
        <w:tabs>
          <w:tab w:val="clear" w:pos="2304"/>
        </w:tabs>
      </w:pPr>
      <w:r>
        <w:t>Extruded aluminum</w:t>
      </w:r>
      <w:r w:rsidRPr="00304423">
        <w:t xml:space="preserve"> recycled content </w:t>
      </w:r>
      <w:r>
        <w:t>73</w:t>
      </w:r>
      <w:r w:rsidRPr="00304423">
        <w:t>% by weight. 1</w:t>
      </w:r>
      <w:r>
        <w:t>8</w:t>
      </w:r>
      <w:r w:rsidRPr="00304423">
        <w:t xml:space="preserve">% post-consumer, </w:t>
      </w:r>
      <w:r>
        <w:t>55</w:t>
      </w:r>
      <w:r w:rsidRPr="00304423">
        <w:t xml:space="preserve"> % pre-consumer.</w:t>
      </w:r>
      <w:r w:rsidR="00A630E1" w:rsidRPr="00A630E1">
        <w:t>.</w:t>
      </w:r>
    </w:p>
    <w:p w:rsidR="003F5F1B" w:rsidRPr="0088392A" w:rsidRDefault="003F5F1B" w:rsidP="00F303A3">
      <w:pPr>
        <w:pStyle w:val="RUSKINBlank"/>
      </w:pPr>
    </w:p>
    <w:p w:rsidR="003F5F1B" w:rsidRPr="0088392A" w:rsidRDefault="003F5F1B">
      <w:pPr>
        <w:pStyle w:val="RUSKINArticle"/>
      </w:pPr>
      <w:r w:rsidRPr="0088392A">
        <w:t>DELIVERY, STORAGE, AND HANDLING</w:t>
      </w:r>
    </w:p>
    <w:p w:rsidR="003F5F1B" w:rsidRPr="0088392A" w:rsidRDefault="003F5F1B" w:rsidP="00EB74E3">
      <w:pPr>
        <w:pStyle w:val="RUSKINBlank"/>
      </w:pPr>
    </w:p>
    <w:p w:rsidR="003F5F1B" w:rsidRPr="0088392A" w:rsidRDefault="003F5F1B" w:rsidP="00BA4418">
      <w:pPr>
        <w:pStyle w:val="RUSKINParagraph"/>
      </w:pPr>
      <w:r w:rsidRPr="0088392A">
        <w:t>Store products in manufacturer's unopened packaging until ready for installation.</w:t>
      </w:r>
    </w:p>
    <w:p w:rsidR="003F5F1B" w:rsidRPr="0088392A" w:rsidRDefault="003F5F1B" w:rsidP="00EB74E3">
      <w:pPr>
        <w:pStyle w:val="RUSKINBlank"/>
      </w:pPr>
    </w:p>
    <w:p w:rsidR="003F5F1B" w:rsidRPr="0088392A" w:rsidRDefault="003F5F1B" w:rsidP="00BA4418">
      <w:pPr>
        <w:pStyle w:val="RUSKINParagraph"/>
      </w:pPr>
      <w:r w:rsidRPr="0088392A">
        <w:t>Store materials in a dry area indoors, protected from damage and in accordance with manufacturer's instructions.</w:t>
      </w:r>
    </w:p>
    <w:p w:rsidR="003F5F1B" w:rsidRPr="0088392A" w:rsidRDefault="003F5F1B" w:rsidP="00EB74E3">
      <w:pPr>
        <w:pStyle w:val="RUSKINBlank"/>
      </w:pPr>
    </w:p>
    <w:p w:rsidR="003F5F1B" w:rsidRPr="0088392A" w:rsidRDefault="003F5F1B" w:rsidP="00BA4418">
      <w:pPr>
        <w:pStyle w:val="RUSKINParagraph"/>
      </w:pPr>
      <w:r w:rsidRPr="0088392A">
        <w:t>Handling:  Protect materials and finishes during handling and installation to prevent damage.</w:t>
      </w:r>
    </w:p>
    <w:p w:rsidR="003F5F1B" w:rsidRPr="0088392A" w:rsidRDefault="003F5F1B" w:rsidP="00EB74E3">
      <w:pPr>
        <w:pStyle w:val="RUSKINBlank"/>
      </w:pPr>
    </w:p>
    <w:p w:rsidR="003F5F1B" w:rsidRPr="0088392A" w:rsidRDefault="003F5F1B" w:rsidP="00BA4418">
      <w:pPr>
        <w:pStyle w:val="RUSKINParagraph"/>
      </w:pPr>
      <w:r w:rsidRPr="0088392A">
        <w:t>Store and dispose of solvent-based materials, and materials used with solvent-based materials, in accordance with requirements of local authorities having jurisdiction.</w:t>
      </w:r>
    </w:p>
    <w:p w:rsidR="003F5F1B" w:rsidRPr="0088392A" w:rsidRDefault="003F5F1B" w:rsidP="00EB74E3">
      <w:pPr>
        <w:pStyle w:val="RUSKINBlank"/>
      </w:pPr>
    </w:p>
    <w:p w:rsidR="003F5F1B" w:rsidRPr="0088392A" w:rsidRDefault="003F5F1B">
      <w:pPr>
        <w:pStyle w:val="RUSKINArticle"/>
      </w:pPr>
      <w:r w:rsidRPr="0088392A">
        <w:t>PROJECT CONDITIONS</w:t>
      </w:r>
    </w:p>
    <w:p w:rsidR="003F5F1B" w:rsidRPr="0088392A" w:rsidRDefault="003F5F1B" w:rsidP="00EB74E3">
      <w:pPr>
        <w:pStyle w:val="RUSKINBlank"/>
      </w:pPr>
    </w:p>
    <w:p w:rsidR="003F5F1B" w:rsidRPr="0088392A" w:rsidRDefault="003F5F1B" w:rsidP="00BA4418">
      <w:pPr>
        <w:pStyle w:val="RUSKINParagraph"/>
      </w:pPr>
      <w:r w:rsidRPr="0088392A">
        <w:t>Maintain environmental conditions (temperature, humidity, and ventilation) within limits recommended by manufacturer for optimum results.  Do not install products under environmental conditions outside manufacturer's absolute limits.</w:t>
      </w:r>
    </w:p>
    <w:p w:rsidR="003F5F1B" w:rsidRPr="0088392A" w:rsidRDefault="003F5F1B" w:rsidP="00EB74E3">
      <w:pPr>
        <w:pStyle w:val="RUSKINBlank"/>
      </w:pPr>
    </w:p>
    <w:p w:rsidR="003F5F1B" w:rsidRPr="0088392A" w:rsidRDefault="003F5F1B">
      <w:pPr>
        <w:pStyle w:val="RUSKINArticle"/>
      </w:pPr>
      <w:r w:rsidRPr="0088392A">
        <w:t>WARRANTY</w:t>
      </w:r>
    </w:p>
    <w:p w:rsidR="003F5F1B" w:rsidRPr="0088392A" w:rsidRDefault="003F5F1B" w:rsidP="00EB74E3">
      <w:pPr>
        <w:pStyle w:val="RUSKINBlank"/>
      </w:pPr>
    </w:p>
    <w:p w:rsidR="004355AF" w:rsidRDefault="003F5F1B" w:rsidP="00BA4418">
      <w:pPr>
        <w:pStyle w:val="RUSKINParagraph"/>
      </w:pPr>
      <w:r w:rsidRPr="0088392A">
        <w:t xml:space="preserve">Manufacturer shall provide standard limited warranty for louver systems for a period </w:t>
      </w:r>
      <w:r w:rsidR="006F24B3">
        <w:t>of five years (60 months) from date of installation, no more than 60 months</w:t>
      </w:r>
      <w:r w:rsidRPr="0088392A">
        <w:t xml:space="preserve"> after shipment from manufacturing plant. When notified in writing from the Owner of a manufacturing defect, manufacturer shall promptly correct deficiencies without cost to the Owner.</w:t>
      </w:r>
    </w:p>
    <w:p w:rsidR="004355AF" w:rsidRPr="004355AF" w:rsidRDefault="003F5F1B" w:rsidP="004355AF">
      <w:pPr>
        <w:widowControl/>
        <w:numPr>
          <w:ilvl w:val="2"/>
          <w:numId w:val="2"/>
        </w:numPr>
        <w:tabs>
          <w:tab w:val="clear" w:pos="1152"/>
          <w:tab w:val="left" w:pos="0"/>
          <w:tab w:val="left" w:pos="234"/>
          <w:tab w:val="left" w:pos="576"/>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240"/>
      </w:pPr>
      <w:r w:rsidRPr="0088392A">
        <w:t xml:space="preserve"> </w:t>
      </w:r>
      <w:r w:rsidR="004355AF" w:rsidRPr="004355AF">
        <w:t xml:space="preserve">Manufacturer shall provide 20 year limited warranty for fluoropolymer-based finish on extruded aluminum substrates. </w:t>
      </w:r>
    </w:p>
    <w:p w:rsidR="004355AF" w:rsidRPr="004355AF" w:rsidRDefault="004355AF" w:rsidP="004355AF">
      <w:pPr>
        <w:widowControl/>
        <w:numPr>
          <w:ilvl w:val="3"/>
          <w:numId w:val="2"/>
        </w:numPr>
        <w:tabs>
          <w:tab w:val="clear" w:pos="1728"/>
          <w:tab w:val="left" w:pos="0"/>
          <w:tab w:val="left" w:pos="234"/>
          <w:tab w:val="left" w:pos="576"/>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r w:rsidRPr="004355AF">
        <w:t xml:space="preserve">Finish coating shall not peel, blister, chip, crack or check. </w:t>
      </w:r>
    </w:p>
    <w:p w:rsidR="004355AF" w:rsidRPr="004355AF" w:rsidRDefault="004355AF" w:rsidP="004355AF">
      <w:pPr>
        <w:widowControl/>
        <w:numPr>
          <w:ilvl w:val="3"/>
          <w:numId w:val="2"/>
        </w:numPr>
        <w:tabs>
          <w:tab w:val="clear" w:pos="1728"/>
          <w:tab w:val="left" w:pos="0"/>
          <w:tab w:val="left" w:pos="234"/>
          <w:tab w:val="left" w:pos="576"/>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r w:rsidRPr="004355AF">
        <w:t>Chalking, fading or erosion of finish when measured by the following tests:</w:t>
      </w:r>
    </w:p>
    <w:p w:rsidR="004355AF" w:rsidRPr="004355AF" w:rsidRDefault="004355AF" w:rsidP="004355AF">
      <w:pPr>
        <w:widowControl/>
        <w:numPr>
          <w:ilvl w:val="4"/>
          <w:numId w:val="2"/>
        </w:numPr>
        <w:tabs>
          <w:tab w:val="clear" w:pos="2304"/>
          <w:tab w:val="left" w:pos="0"/>
          <w:tab w:val="left" w:pos="234"/>
          <w:tab w:val="left" w:pos="576"/>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r w:rsidRPr="004355AF">
        <w:t xml:space="preserve">Finish coating shall not chalk in excess of 8 numerical ratings when measured in accordance with ASTM D4214. </w:t>
      </w:r>
    </w:p>
    <w:p w:rsidR="004355AF" w:rsidRPr="004355AF" w:rsidRDefault="004355AF" w:rsidP="004355AF">
      <w:pPr>
        <w:widowControl/>
        <w:numPr>
          <w:ilvl w:val="4"/>
          <w:numId w:val="2"/>
        </w:numPr>
        <w:tabs>
          <w:tab w:val="clear" w:pos="2304"/>
          <w:tab w:val="left" w:pos="0"/>
          <w:tab w:val="left" w:pos="234"/>
          <w:tab w:val="left" w:pos="576"/>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r w:rsidRPr="004355AF">
        <w:t xml:space="preserve">Finish coating shall not change color or fade in excess of 5 NBS units as determined by ASTM D2244 and ASTM D822. </w:t>
      </w:r>
    </w:p>
    <w:p w:rsidR="004355AF" w:rsidRPr="004355AF" w:rsidRDefault="004355AF" w:rsidP="004355AF">
      <w:pPr>
        <w:widowControl/>
        <w:numPr>
          <w:ilvl w:val="4"/>
          <w:numId w:val="2"/>
        </w:numPr>
        <w:tabs>
          <w:tab w:val="clear" w:pos="2304"/>
          <w:tab w:val="left" w:pos="0"/>
          <w:tab w:val="left" w:pos="234"/>
          <w:tab w:val="left" w:pos="576"/>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r w:rsidRPr="004355AF">
        <w:t>Finish coating shall not erode at a rate in excess of 10%/ 5 year as determined by Florida test sample.</w:t>
      </w:r>
    </w:p>
    <w:p w:rsidR="005824EB" w:rsidRPr="005E7666" w:rsidRDefault="005824EB" w:rsidP="005824EB">
      <w:pPr>
        <w:pStyle w:val="RUSKINParagraph"/>
        <w:numPr>
          <w:ilvl w:val="2"/>
          <w:numId w:val="2"/>
        </w:numPr>
        <w:tabs>
          <w:tab w:val="clear" w:pos="1152"/>
        </w:tabs>
        <w:spacing w:before="240"/>
      </w:pPr>
      <w:r w:rsidRPr="005E7666">
        <w:t xml:space="preserve">Manufacturer shall provide a 5 year limited warranty for Class </w:t>
      </w:r>
      <w:r>
        <w:t>I</w:t>
      </w:r>
      <w:r w:rsidRPr="005E7666">
        <w:t xml:space="preserve"> and</w:t>
      </w:r>
      <w:r>
        <w:t xml:space="preserve"> a 3 year limited warranty for</w:t>
      </w:r>
      <w:r w:rsidRPr="005E7666">
        <w:t xml:space="preserve"> Class </w:t>
      </w:r>
      <w:r>
        <w:t>II</w:t>
      </w:r>
      <w:r w:rsidRPr="005E7666">
        <w:t xml:space="preserve"> anodized finish on extruded aluminum substrates.</w:t>
      </w:r>
    </w:p>
    <w:p w:rsidR="005824EB" w:rsidRPr="005E7666" w:rsidRDefault="005824EB" w:rsidP="005824EB">
      <w:pPr>
        <w:pStyle w:val="RUSKINSubPara"/>
        <w:numPr>
          <w:ilvl w:val="3"/>
          <w:numId w:val="2"/>
        </w:numPr>
        <w:tabs>
          <w:tab w:val="clear" w:pos="1728"/>
        </w:tabs>
      </w:pPr>
      <w:r w:rsidRPr="005E7666">
        <w:t>Seller warrants the Finish under normal atmospheric conditions.</w:t>
      </w:r>
    </w:p>
    <w:p w:rsidR="005824EB" w:rsidRPr="005E7666" w:rsidRDefault="005824EB" w:rsidP="005824EB">
      <w:pPr>
        <w:pStyle w:val="RUSKINSubSub1"/>
        <w:numPr>
          <w:ilvl w:val="4"/>
          <w:numId w:val="2"/>
        </w:numPr>
        <w:tabs>
          <w:tab w:val="clear" w:pos="2304"/>
        </w:tabs>
      </w:pPr>
      <w:r w:rsidRPr="005E7666">
        <w:t>Will not crack, craze, flake or blister</w:t>
      </w:r>
    </w:p>
    <w:p w:rsidR="005824EB" w:rsidRPr="005E7666" w:rsidRDefault="005824EB" w:rsidP="005824EB">
      <w:pPr>
        <w:pStyle w:val="RUSKINSubSub1"/>
        <w:numPr>
          <w:ilvl w:val="4"/>
          <w:numId w:val="2"/>
        </w:numPr>
        <w:tabs>
          <w:tab w:val="clear" w:pos="2304"/>
        </w:tabs>
      </w:pPr>
      <w:r w:rsidRPr="005E7666">
        <w:t>Will not change or fade more than (5) Delta-E Hunter units as determined by ASTM method D-2244</w:t>
      </w:r>
    </w:p>
    <w:p w:rsidR="005824EB" w:rsidRPr="005E7666" w:rsidRDefault="005824EB" w:rsidP="005824EB">
      <w:pPr>
        <w:pStyle w:val="RUSKINSubSub1"/>
        <w:numPr>
          <w:ilvl w:val="4"/>
          <w:numId w:val="2"/>
        </w:numPr>
        <w:tabs>
          <w:tab w:val="clear" w:pos="2304"/>
        </w:tabs>
      </w:pPr>
      <w:r w:rsidRPr="005E7666">
        <w:t>Will not chalk in excess of ASTM D-4214-07 number (8) rating, determined by the procedure outlined in ASTMD-4214-07 specification test.</w:t>
      </w:r>
    </w:p>
    <w:p w:rsidR="005824EB" w:rsidRPr="005E7666" w:rsidRDefault="005824EB" w:rsidP="005824EB">
      <w:pPr>
        <w:pStyle w:val="RUSKINSubPara"/>
        <w:numPr>
          <w:ilvl w:val="3"/>
          <w:numId w:val="2"/>
        </w:numPr>
        <w:tabs>
          <w:tab w:val="clear" w:pos="1728"/>
        </w:tabs>
      </w:pPr>
      <w:r w:rsidRPr="005E7666">
        <w:t>Any forming or welding must be done prior to finishing.  Post forming or welding will void the warranty.</w:t>
      </w:r>
    </w:p>
    <w:p w:rsidR="005824EB" w:rsidRPr="005E7666" w:rsidRDefault="005824EB" w:rsidP="005824EB">
      <w:pPr>
        <w:pStyle w:val="RUSKINSubPara"/>
        <w:numPr>
          <w:ilvl w:val="3"/>
          <w:numId w:val="2"/>
        </w:numPr>
        <w:tabs>
          <w:tab w:val="clear" w:pos="1728"/>
        </w:tabs>
      </w:pPr>
      <w:r w:rsidRPr="005E7666">
        <w:t xml:space="preserve">This Warranty applies only if the anodized aluminum product is installed in strict accordance with Seller’s recommended practices and maintained in accordance with AAMA (American Architectural Manufacturers Association) publication number 609 and 610-09 (“Cleaning and Maintenance Guide for Architecturally Finished Aluminum”). </w:t>
      </w:r>
    </w:p>
    <w:p w:rsidR="003F5F1B" w:rsidRPr="0088392A" w:rsidRDefault="003F5F1B" w:rsidP="00EB74E3">
      <w:pPr>
        <w:pStyle w:val="RUSKINBlank"/>
      </w:pPr>
    </w:p>
    <w:p w:rsidR="003F5F1B" w:rsidRPr="0088392A" w:rsidRDefault="003F5F1B">
      <w:pPr>
        <w:pStyle w:val="RUSKINPart"/>
      </w:pPr>
      <w:r w:rsidRPr="0088392A">
        <w:t>PRODUCTS</w:t>
      </w:r>
    </w:p>
    <w:p w:rsidR="003F5F1B" w:rsidRPr="0088392A" w:rsidRDefault="003F5F1B" w:rsidP="00EB74E3">
      <w:pPr>
        <w:pStyle w:val="RUSKINBlank"/>
      </w:pPr>
    </w:p>
    <w:p w:rsidR="003F5F1B" w:rsidRPr="0088392A" w:rsidRDefault="003F5F1B">
      <w:pPr>
        <w:pStyle w:val="RUSKINArticle"/>
      </w:pPr>
      <w:r w:rsidRPr="0088392A">
        <w:t>MANUFACTURERS</w:t>
      </w:r>
    </w:p>
    <w:p w:rsidR="003F5F1B" w:rsidRPr="0088392A" w:rsidRDefault="003F5F1B" w:rsidP="00EB74E3">
      <w:pPr>
        <w:pStyle w:val="RUSKINBlank"/>
      </w:pPr>
    </w:p>
    <w:p w:rsidR="003F5F1B" w:rsidRPr="0088392A" w:rsidRDefault="003F5F1B" w:rsidP="00BA4418">
      <w:pPr>
        <w:pStyle w:val="RUSKINParagraph"/>
      </w:pPr>
      <w:r w:rsidRPr="0088392A">
        <w:t xml:space="preserve">Acceptable Manufacturer:  Ruskin Company; 3900 Dr. Greaves Road, Kansas City, Missouri 64030. Tel: (816) 761-7476.  </w:t>
      </w:r>
    </w:p>
    <w:p w:rsidR="003F5F1B" w:rsidRPr="0088392A" w:rsidRDefault="003F5F1B" w:rsidP="00EB74E3">
      <w:pPr>
        <w:pStyle w:val="RUSKINBlank"/>
      </w:pPr>
    </w:p>
    <w:p w:rsidR="003F5F1B" w:rsidRPr="00BA4418" w:rsidRDefault="003F5F1B" w:rsidP="00BA4418">
      <w:pPr>
        <w:pStyle w:val="RUSKINNote"/>
      </w:pPr>
      <w:r w:rsidRPr="00BA4418">
        <w:t>** NOTE TO SPECIFIER **  Delete one of the following two paragraphs; coordinate with requirements of Division 1 section on product options and substitutions.</w:t>
      </w:r>
    </w:p>
    <w:p w:rsidR="003F5F1B" w:rsidRPr="0088392A" w:rsidRDefault="003F5F1B" w:rsidP="00BA4418">
      <w:pPr>
        <w:pStyle w:val="RUSKINParagraph"/>
      </w:pPr>
      <w:r w:rsidRPr="0088392A">
        <w:t>Substitutions:  Not permitted.</w:t>
      </w:r>
    </w:p>
    <w:p w:rsidR="003F5F1B" w:rsidRPr="0088392A" w:rsidRDefault="003F5F1B" w:rsidP="00EB74E3">
      <w:pPr>
        <w:pStyle w:val="RUSKINBlank"/>
      </w:pPr>
    </w:p>
    <w:p w:rsidR="003F5F1B" w:rsidRPr="0088392A" w:rsidRDefault="003F5F1B" w:rsidP="00BA4418">
      <w:pPr>
        <w:pStyle w:val="RUSKINParagraph"/>
      </w:pPr>
      <w:r w:rsidRPr="0088392A">
        <w:t>Requests for substitutions will be considered in accordance with provisions of Section 01600.</w:t>
      </w:r>
    </w:p>
    <w:p w:rsidR="003F5F1B" w:rsidRPr="0088392A" w:rsidRDefault="003F5F1B" w:rsidP="00EB74E3">
      <w:pPr>
        <w:pStyle w:val="RUSKINBlank"/>
      </w:pPr>
    </w:p>
    <w:p w:rsidR="003F5F1B" w:rsidRPr="00DB73E9" w:rsidRDefault="003F5F1B" w:rsidP="00E36C13">
      <w:pPr>
        <w:pStyle w:val="RUSKINArticle"/>
      </w:pPr>
      <w:r w:rsidRPr="00DB73E9">
        <w:t xml:space="preserve">STATIONARY </w:t>
      </w:r>
      <w:r>
        <w:t xml:space="preserve">BLADE </w:t>
      </w:r>
      <w:r w:rsidRPr="00DB73E9">
        <w:t>LOUVER</w:t>
      </w:r>
    </w:p>
    <w:p w:rsidR="003F5F1B" w:rsidRPr="00DB73E9" w:rsidRDefault="003F5F1B" w:rsidP="00E36C13">
      <w:pPr>
        <w:pStyle w:val="RUSKINBlank"/>
      </w:pPr>
    </w:p>
    <w:p w:rsidR="003F5F1B" w:rsidRDefault="003F5F1B" w:rsidP="00BA4418">
      <w:pPr>
        <w:pStyle w:val="RUSKINParagraph"/>
      </w:pPr>
      <w:r w:rsidRPr="00DB73E9">
        <w:t xml:space="preserve">Model:  </w:t>
      </w:r>
      <w:r w:rsidR="008D52DF">
        <w:t>EAL6811</w:t>
      </w:r>
      <w:r w:rsidRPr="00DB73E9">
        <w:t xml:space="preserve"> as manufactured by Ruskin Company.</w:t>
      </w:r>
    </w:p>
    <w:p w:rsidR="00EF0E34" w:rsidRDefault="00EF0E34" w:rsidP="00EF0E34">
      <w:pPr>
        <w:pStyle w:val="RUSKINSubPara"/>
      </w:pPr>
      <w:r>
        <w:t xml:space="preserve">Design: </w:t>
      </w:r>
      <w:r w:rsidR="0089595E">
        <w:t>Louver blades shall be non-drainable type and contained within 6 inches (152 mm) frame. Acoustical blades shall be solid on exterior and perforated material on interior for noise absorption. Blades shall have acoustical insulation fill.</w:t>
      </w:r>
    </w:p>
    <w:p w:rsidR="003F5F1B" w:rsidRPr="002F4E37" w:rsidRDefault="003F5F1B" w:rsidP="002F4E37">
      <w:pPr>
        <w:pStyle w:val="RUSKINBlank"/>
      </w:pPr>
    </w:p>
    <w:p w:rsidR="007522F1" w:rsidRPr="00DB73E9" w:rsidRDefault="00EF0E34" w:rsidP="008D52DF">
      <w:pPr>
        <w:pStyle w:val="RUSKINNote"/>
      </w:pPr>
      <w:r w:rsidRPr="00DB73E9">
        <w:t xml:space="preserve">** NOTE TO SPECIFIER ** </w:t>
      </w:r>
      <w:r w:rsidR="0089595E">
        <w:t>Steel</w:t>
      </w:r>
      <w:r>
        <w:t xml:space="preserve"> or aluminum option. Delete material not required.</w:t>
      </w:r>
    </w:p>
    <w:p w:rsidR="00EF0E34" w:rsidRPr="00DB73E9" w:rsidRDefault="008D52DF" w:rsidP="00EF0E34">
      <w:pPr>
        <w:pStyle w:val="RUSKINParagraph"/>
      </w:pPr>
      <w:r>
        <w:t xml:space="preserve">Extruded </w:t>
      </w:r>
      <w:r w:rsidR="00EF0E34">
        <w:t xml:space="preserve">Aluminum </w:t>
      </w:r>
      <w:r w:rsidR="00EF0E34" w:rsidRPr="00DB73E9">
        <w:t xml:space="preserve">Fabrication: </w:t>
      </w:r>
    </w:p>
    <w:p w:rsidR="00EF0E34" w:rsidRPr="00DB73E9" w:rsidRDefault="00EF0E34" w:rsidP="00EF0E34">
      <w:pPr>
        <w:pStyle w:val="RUSKINSubPara"/>
      </w:pPr>
      <w:r w:rsidRPr="00DB73E9">
        <w:t>Frame:</w:t>
      </w:r>
    </w:p>
    <w:p w:rsidR="007522F1" w:rsidRPr="00DB73E9" w:rsidRDefault="007522F1" w:rsidP="007522F1">
      <w:pPr>
        <w:pStyle w:val="RUSKINSubSub1"/>
      </w:pPr>
      <w:r w:rsidRPr="00DB73E9">
        <w:t xml:space="preserve">Frame Depth: </w:t>
      </w:r>
      <w:r w:rsidRPr="00EF0E34">
        <w:t>6 inches (152 mm).</w:t>
      </w:r>
    </w:p>
    <w:p w:rsidR="00EF0E34" w:rsidRPr="00DB73E9" w:rsidRDefault="00EF0E34" w:rsidP="007522F1">
      <w:pPr>
        <w:pStyle w:val="RUSKINSubSub1"/>
      </w:pPr>
      <w:r w:rsidRPr="00DB73E9">
        <w:t xml:space="preserve">Wall Thickness: </w:t>
      </w:r>
      <w:r w:rsidR="008D52DF">
        <w:t>0.125 inch (3.2</w:t>
      </w:r>
      <w:r w:rsidR="007522F1" w:rsidRPr="007522F1">
        <w:t xml:space="preserve"> mm), nominal</w:t>
      </w:r>
      <w:r w:rsidR="007522F1">
        <w:t>.</w:t>
      </w:r>
    </w:p>
    <w:p w:rsidR="00EF0E34" w:rsidRPr="00DB73E9" w:rsidRDefault="00EF0E34" w:rsidP="00EF0E34">
      <w:pPr>
        <w:pStyle w:val="RUSKINSubSub1"/>
      </w:pPr>
      <w:r w:rsidRPr="00DB73E9">
        <w:t xml:space="preserve">Material: </w:t>
      </w:r>
      <w:r w:rsidR="008D52DF">
        <w:t>Extruded aluminum Alloy 6063 T6.</w:t>
      </w:r>
    </w:p>
    <w:p w:rsidR="00EF0E34" w:rsidRPr="00DB73E9" w:rsidRDefault="00EF0E34" w:rsidP="00EF0E34">
      <w:pPr>
        <w:pStyle w:val="RUSKINSubPara"/>
      </w:pPr>
      <w:r w:rsidRPr="00DB73E9">
        <w:t>Blades:</w:t>
      </w:r>
    </w:p>
    <w:p w:rsidR="007522F1" w:rsidRPr="00DB73E9" w:rsidRDefault="007522F1" w:rsidP="007522F1">
      <w:pPr>
        <w:pStyle w:val="RUSKINSubSub1"/>
      </w:pPr>
      <w:r w:rsidRPr="00DB73E9">
        <w:t xml:space="preserve">Style: </w:t>
      </w:r>
      <w:r w:rsidRPr="00EF0E34">
        <w:t>Insulated</w:t>
      </w:r>
      <w:r>
        <w:t xml:space="preserve"> (Ruskatherm insulation)</w:t>
      </w:r>
      <w:r w:rsidRPr="00EF0E34">
        <w:t>.</w:t>
      </w:r>
    </w:p>
    <w:p w:rsidR="007522F1" w:rsidRPr="00DB73E9" w:rsidRDefault="007522F1" w:rsidP="007522F1">
      <w:pPr>
        <w:pStyle w:val="RUSKINSubSub1"/>
      </w:pPr>
      <w:r>
        <w:t xml:space="preserve">Interior </w:t>
      </w:r>
      <w:r w:rsidRPr="00DB73E9">
        <w:t xml:space="preserve">Wall Thickness: </w:t>
      </w:r>
      <w:r w:rsidRPr="007522F1">
        <w:t>0.040 inch (1 mm)</w:t>
      </w:r>
      <w:r>
        <w:t xml:space="preserve">, </w:t>
      </w:r>
      <w:r w:rsidRPr="00DB73E9">
        <w:t>nominal.</w:t>
      </w:r>
    </w:p>
    <w:p w:rsidR="007522F1" w:rsidRPr="00DB73E9" w:rsidRDefault="007522F1" w:rsidP="007522F1">
      <w:pPr>
        <w:pStyle w:val="RUSKINSubSub1"/>
      </w:pPr>
      <w:r>
        <w:t xml:space="preserve">Interior </w:t>
      </w:r>
      <w:r w:rsidRPr="00DB73E9">
        <w:t>Material:</w:t>
      </w:r>
      <w:r>
        <w:t xml:space="preserve"> Perforated aluminum, covers insulation.</w:t>
      </w:r>
    </w:p>
    <w:p w:rsidR="007522F1" w:rsidRPr="00DB73E9" w:rsidRDefault="007522F1" w:rsidP="007522F1">
      <w:pPr>
        <w:pStyle w:val="RUSKINSubSub1"/>
      </w:pPr>
      <w:r>
        <w:t xml:space="preserve">Exterior </w:t>
      </w:r>
      <w:r w:rsidRPr="00DB73E9">
        <w:t xml:space="preserve">Wall Thickness: </w:t>
      </w:r>
      <w:r w:rsidRPr="007522F1">
        <w:t>0.081 inch (2.1 mm)</w:t>
      </w:r>
      <w:r>
        <w:t xml:space="preserve">, </w:t>
      </w:r>
      <w:r w:rsidRPr="00DB73E9">
        <w:t>nominal.</w:t>
      </w:r>
    </w:p>
    <w:p w:rsidR="007522F1" w:rsidRDefault="007522F1" w:rsidP="007522F1">
      <w:pPr>
        <w:pStyle w:val="RUSKINSubSub1"/>
      </w:pPr>
      <w:r>
        <w:t xml:space="preserve">Exterior </w:t>
      </w:r>
      <w:r w:rsidRPr="00DB73E9">
        <w:t xml:space="preserve">Material: </w:t>
      </w:r>
      <w:r w:rsidR="003B10D4">
        <w:t>Extruded aluminum Alloy 6063 T6.</w:t>
      </w:r>
    </w:p>
    <w:p w:rsidR="001B4A76" w:rsidRDefault="001B4A76" w:rsidP="001B4A76">
      <w:pPr>
        <w:pStyle w:val="RUSKINBlank"/>
      </w:pPr>
      <w:r>
        <w:tab/>
      </w:r>
      <w:r>
        <w:tab/>
      </w:r>
      <w:r>
        <w:tab/>
        <w:t>f.</w:t>
      </w:r>
      <w:r>
        <w:tab/>
        <w:t>Blades positioned at 45</w:t>
      </w:r>
      <w:r>
        <w:rPr>
          <w:rFonts w:ascii="Calibri" w:hAnsi="Calibri"/>
        </w:rPr>
        <w:t>⁰</w:t>
      </w:r>
      <w:r>
        <w:t xml:space="preserve"> angle and spaced approximately 4 5/8</w:t>
      </w:r>
      <w:r w:rsidR="007D53E3">
        <w:t xml:space="preserve"> (118) center to  </w:t>
      </w:r>
    </w:p>
    <w:p w:rsidR="007D53E3" w:rsidRDefault="007D53E3" w:rsidP="001B4A76">
      <w:pPr>
        <w:pStyle w:val="RUSKINBlank"/>
      </w:pPr>
      <w:r>
        <w:tab/>
      </w:r>
      <w:r>
        <w:tab/>
      </w:r>
      <w:r>
        <w:tab/>
      </w:r>
      <w:r>
        <w:tab/>
        <w:t>center.</w:t>
      </w:r>
    </w:p>
    <w:p w:rsidR="004E2293" w:rsidRDefault="004E2293" w:rsidP="004E2293">
      <w:pPr>
        <w:pStyle w:val="RUSKINBlank"/>
      </w:pPr>
      <w:r>
        <w:tab/>
      </w:r>
      <w:r>
        <w:tab/>
      </w:r>
      <w:r>
        <w:tab/>
        <w:t>g.</w:t>
      </w:r>
      <w:r>
        <w:tab/>
        <w:t>Linkage: Concealed in frame.</w:t>
      </w:r>
    </w:p>
    <w:p w:rsidR="004E2293" w:rsidRDefault="004E2293" w:rsidP="004E2293">
      <w:pPr>
        <w:pStyle w:val="RUSKINBlank"/>
      </w:pPr>
      <w:r>
        <w:tab/>
      </w:r>
      <w:r>
        <w:tab/>
      </w:r>
      <w:r>
        <w:tab/>
        <w:t>h.</w:t>
      </w:r>
      <w:r>
        <w:tab/>
        <w:t>Bearings: Stainless steel sleeve pressed into frame.</w:t>
      </w:r>
    </w:p>
    <w:p w:rsidR="004E2293" w:rsidRDefault="004E2293" w:rsidP="004E2293">
      <w:pPr>
        <w:pStyle w:val="RUSKINBlank"/>
      </w:pPr>
      <w:r>
        <w:tab/>
      </w:r>
      <w:r>
        <w:tab/>
      </w:r>
      <w:r>
        <w:tab/>
        <w:t>i.</w:t>
      </w:r>
      <w:r>
        <w:tab/>
        <w:t>Axles: ½ inch (13 mm) plated steel hex.</w:t>
      </w:r>
    </w:p>
    <w:p w:rsidR="004E2293" w:rsidRDefault="004E2293" w:rsidP="004E2293">
      <w:pPr>
        <w:pStyle w:val="RUSKINBlank"/>
      </w:pPr>
      <w:r>
        <w:tab/>
      </w:r>
      <w:r>
        <w:tab/>
        <w:t>3.</w:t>
      </w:r>
      <w:r>
        <w:tab/>
        <w:t>Actuator:</w:t>
      </w:r>
    </w:p>
    <w:p w:rsidR="004E2293" w:rsidRDefault="004E2293" w:rsidP="004E2293">
      <w:pPr>
        <w:pStyle w:val="RUSKINNote"/>
      </w:pPr>
      <w:r w:rsidRPr="00DB73E9">
        <w:t xml:space="preserve">** NOTE TO SPECIFIER ** </w:t>
      </w:r>
      <w:r>
        <w:t>Delete actuator type not required.</w:t>
      </w:r>
    </w:p>
    <w:p w:rsidR="004E2293" w:rsidRDefault="004E2293" w:rsidP="004E2293">
      <w:pPr>
        <w:pStyle w:val="RUSKINNote"/>
        <w:rPr>
          <w:vanish w:val="0"/>
          <w:color w:val="auto"/>
        </w:rPr>
      </w:pPr>
      <w:r w:rsidRPr="00AC79C5">
        <w:rPr>
          <w:vanish w:val="0"/>
        </w:rPr>
        <w:tab/>
      </w:r>
      <w:r w:rsidRPr="00AC79C5">
        <w:rPr>
          <w:vanish w:val="0"/>
        </w:rPr>
        <w:tab/>
      </w:r>
      <w:r w:rsidRPr="00AC79C5">
        <w:rPr>
          <w:vanish w:val="0"/>
        </w:rPr>
        <w:tab/>
      </w:r>
      <w:r w:rsidRPr="00AC79C5">
        <w:rPr>
          <w:vanish w:val="0"/>
          <w:color w:val="000000"/>
        </w:rPr>
        <w:t>a.</w:t>
      </w:r>
      <w:r w:rsidRPr="00AC3F1C">
        <w:rPr>
          <w:vanish w:val="0"/>
        </w:rPr>
        <w:t xml:space="preserve"> </w:t>
      </w:r>
      <w:r>
        <w:rPr>
          <w:vanish w:val="0"/>
        </w:rPr>
        <w:tab/>
      </w:r>
      <w:r>
        <w:rPr>
          <w:vanish w:val="0"/>
          <w:color w:val="auto"/>
        </w:rPr>
        <w:t>Manual, Locking louver quadrant.</w:t>
      </w:r>
    </w:p>
    <w:p w:rsidR="004E2293" w:rsidRDefault="004E2293" w:rsidP="004E2293">
      <w:pPr>
        <w:pStyle w:val="RUSKINNote"/>
        <w:rPr>
          <w:vanish w:val="0"/>
          <w:color w:val="auto"/>
        </w:rPr>
      </w:pPr>
      <w:r>
        <w:rPr>
          <w:vanish w:val="0"/>
          <w:color w:val="auto"/>
        </w:rPr>
        <w:tab/>
      </w:r>
      <w:r>
        <w:rPr>
          <w:vanish w:val="0"/>
          <w:color w:val="auto"/>
        </w:rPr>
        <w:tab/>
      </w:r>
      <w:r>
        <w:rPr>
          <w:vanish w:val="0"/>
          <w:color w:val="auto"/>
        </w:rPr>
        <w:tab/>
        <w:t>b.</w:t>
      </w:r>
      <w:r>
        <w:rPr>
          <w:vanish w:val="0"/>
          <w:color w:val="auto"/>
        </w:rPr>
        <w:tab/>
        <w:t>Electric, 120 V, 60 Hz, two position, spring return.</w:t>
      </w:r>
    </w:p>
    <w:p w:rsidR="004E2293" w:rsidRDefault="004E2293" w:rsidP="004E2293">
      <w:pPr>
        <w:pStyle w:val="RUSKINNote"/>
        <w:ind w:left="2304" w:hanging="2304"/>
        <w:rPr>
          <w:vanish w:val="0"/>
          <w:color w:val="auto"/>
        </w:rPr>
      </w:pPr>
      <w:r>
        <w:rPr>
          <w:vanish w:val="0"/>
          <w:color w:val="auto"/>
        </w:rPr>
        <w:tab/>
      </w:r>
      <w:r>
        <w:rPr>
          <w:vanish w:val="0"/>
          <w:color w:val="auto"/>
        </w:rPr>
        <w:tab/>
      </w:r>
      <w:r>
        <w:rPr>
          <w:vanish w:val="0"/>
          <w:color w:val="auto"/>
        </w:rPr>
        <w:tab/>
        <w:t>c.</w:t>
      </w:r>
      <w:r>
        <w:rPr>
          <w:vanish w:val="0"/>
          <w:color w:val="auto"/>
        </w:rPr>
        <w:tab/>
        <w:t>Pneumatic, 20 to 30 psi (138 to 207 kPa) supply air pressure, two-position,     spring return.</w:t>
      </w:r>
    </w:p>
    <w:p w:rsidR="004E2293" w:rsidRPr="00AC3F1C" w:rsidRDefault="004E2293" w:rsidP="004E2293">
      <w:pPr>
        <w:pStyle w:val="RUSKINNote"/>
        <w:ind w:left="2160" w:hanging="2160"/>
        <w:rPr>
          <w:color w:val="auto"/>
        </w:rPr>
      </w:pPr>
      <w:r>
        <w:rPr>
          <w:vanish w:val="0"/>
          <w:color w:val="auto"/>
        </w:rPr>
        <w:tab/>
      </w:r>
      <w:r>
        <w:rPr>
          <w:vanish w:val="0"/>
          <w:color w:val="auto"/>
        </w:rPr>
        <w:tab/>
        <w:t>4.</w:t>
      </w:r>
      <w:r>
        <w:rPr>
          <w:vanish w:val="0"/>
          <w:color w:val="auto"/>
        </w:rPr>
        <w:tab/>
        <w:t>Mullion Style – Design incorporates visible mullions or frames at the perimeter of the louver and also at certain intervals within the louver perimeter to support the louver blades.  Louver blade sightlines are interrupted at the mullion locations.  No rear-mounted blade supports are utilized.</w:t>
      </w:r>
    </w:p>
    <w:p w:rsidR="007D53E3" w:rsidRPr="001B4A76" w:rsidRDefault="007D53E3" w:rsidP="001B4A76">
      <w:pPr>
        <w:pStyle w:val="RUSKINBlank"/>
      </w:pPr>
    </w:p>
    <w:p w:rsidR="003F5F1B" w:rsidRPr="00FC1A39" w:rsidRDefault="003F5F1B" w:rsidP="00EF0E34">
      <w:pPr>
        <w:pStyle w:val="RUSKINParagraph"/>
      </w:pPr>
      <w:r w:rsidRPr="00FC1A39">
        <w:t xml:space="preserve">Minimum </w:t>
      </w:r>
      <w:r w:rsidR="00A9724D" w:rsidRPr="00FC1A39">
        <w:t>Assembly Size</w:t>
      </w:r>
      <w:r w:rsidRPr="00FC1A39">
        <w:t xml:space="preserve">: 12 inches </w:t>
      </w:r>
      <w:r w:rsidR="003B10D4">
        <w:t>wide by 12</w:t>
      </w:r>
      <w:r w:rsidR="00777EBC" w:rsidRPr="00FC1A39">
        <w:t xml:space="preserve"> inches high </w:t>
      </w:r>
      <w:r w:rsidRPr="00FC1A39">
        <w:t>(305 mm</w:t>
      </w:r>
      <w:r w:rsidR="00777EBC" w:rsidRPr="00FC1A39">
        <w:t xml:space="preserve"> x </w:t>
      </w:r>
      <w:r w:rsidRPr="00FC1A39">
        <w:t xml:space="preserve">305 mm). </w:t>
      </w:r>
    </w:p>
    <w:p w:rsidR="00EF0E34" w:rsidRPr="00EF0E34" w:rsidRDefault="00EF0E34" w:rsidP="00EF0E34">
      <w:pPr>
        <w:pStyle w:val="RUSKINBlank"/>
        <w:rPr>
          <w:highlight w:val="yellow"/>
        </w:rPr>
      </w:pPr>
    </w:p>
    <w:p w:rsidR="003F5F1B" w:rsidRDefault="00CD75E2" w:rsidP="004355AF">
      <w:pPr>
        <w:pStyle w:val="RUSKINParagraph"/>
      </w:pPr>
      <w:r w:rsidRPr="00CD75E2">
        <w:t>Maximum Factory Assembly Size: Sing</w:t>
      </w:r>
      <w:r w:rsidR="003B10D4">
        <w:t>le sections shall not exceed 120</w:t>
      </w:r>
      <w:r w:rsidRPr="00CD75E2">
        <w:t xml:space="preserve"> in</w:t>
      </w:r>
      <w:r w:rsidR="00A630E1">
        <w:t xml:space="preserve">ches </w:t>
      </w:r>
      <w:r w:rsidR="003B10D4">
        <w:t>wide by 90 inches high (3048 mm x 2286</w:t>
      </w:r>
      <w:r w:rsidR="008C2503">
        <w:t xml:space="preserve"> mm)</w:t>
      </w:r>
      <w:r w:rsidR="003B10D4">
        <w:t xml:space="preserve"> or 90 inches wide by 120 inches high (2286 mm x 3048 mm).</w:t>
      </w:r>
      <w:r w:rsidRPr="00CD75E2">
        <w:t xml:space="preserve"> Louvers larger than the maximum single size shall be require fie</w:t>
      </w:r>
      <w:r w:rsidR="004355AF">
        <w:t>ld assembly of smaller se</w:t>
      </w:r>
      <w:r w:rsidR="004E2293">
        <w:t>ctions.</w:t>
      </w:r>
    </w:p>
    <w:p w:rsidR="004E2293" w:rsidRPr="004E2293" w:rsidRDefault="004E2293" w:rsidP="004E2293">
      <w:pPr>
        <w:pStyle w:val="RUSKINBlank"/>
      </w:pPr>
    </w:p>
    <w:p w:rsidR="004E2293" w:rsidRDefault="004E2293" w:rsidP="004E2293">
      <w:pPr>
        <w:pStyle w:val="RUSKINParagraph"/>
      </w:pPr>
      <w:r>
        <w:t>Recycled Content:  Extruded aluminum recycled content 73% by weight.  18% post-consumer, 55% pre-consumer.</w:t>
      </w:r>
    </w:p>
    <w:p w:rsidR="001B4A76" w:rsidRPr="001B4A76" w:rsidRDefault="001B4A76" w:rsidP="001B4A76">
      <w:pPr>
        <w:pStyle w:val="RUSKINBlank"/>
      </w:pPr>
    </w:p>
    <w:p w:rsidR="003F5F1B" w:rsidRPr="00DB73E9" w:rsidRDefault="003F5F1B" w:rsidP="00BA4418">
      <w:pPr>
        <w:pStyle w:val="RUSKINParagraph"/>
      </w:pPr>
      <w:r w:rsidRPr="00DB73E9">
        <w:t>Performance Data:</w:t>
      </w:r>
    </w:p>
    <w:p w:rsidR="002941F2" w:rsidRDefault="002941F2" w:rsidP="00BA4418">
      <w:pPr>
        <w:pStyle w:val="RUSKINSubPara"/>
      </w:pPr>
      <w:r w:rsidRPr="00FB7DD0">
        <w:t>Based on testing 48 inch x 48 inch (1,219 mm x 1,219 mm) size unit in accordance with AMCA 500.</w:t>
      </w:r>
    </w:p>
    <w:p w:rsidR="003F5F1B" w:rsidRPr="00DB73E9" w:rsidRDefault="003F5F1B" w:rsidP="00BA4418">
      <w:pPr>
        <w:pStyle w:val="RUSKINSubPara"/>
      </w:pPr>
      <w:r w:rsidRPr="00DB73E9">
        <w:t>Free Area</w:t>
      </w:r>
      <w:r w:rsidRPr="00E7724A">
        <w:t xml:space="preserve">:  </w:t>
      </w:r>
      <w:r w:rsidR="0089595E" w:rsidRPr="00E7724A">
        <w:t>30</w:t>
      </w:r>
      <w:r w:rsidRPr="00DB73E9">
        <w:t xml:space="preserve"> percent, nominal.</w:t>
      </w:r>
    </w:p>
    <w:p w:rsidR="00F262DC" w:rsidRDefault="00F262DC" w:rsidP="00F262DC">
      <w:pPr>
        <w:pStyle w:val="RUSKINSubPara"/>
      </w:pPr>
      <w:r w:rsidRPr="000C51C4">
        <w:t>Free Area Size</w:t>
      </w:r>
      <w:r w:rsidRPr="00E7724A">
        <w:t xml:space="preserve">: </w:t>
      </w:r>
      <w:r w:rsidR="006075A3" w:rsidRPr="00E7724A">
        <w:t>4.</w:t>
      </w:r>
      <w:r w:rsidR="007D53E3">
        <w:t>8</w:t>
      </w:r>
      <w:r w:rsidR="0089595E" w:rsidRPr="00E7724A">
        <w:t>5</w:t>
      </w:r>
      <w:r w:rsidRPr="000C51C4">
        <w:t xml:space="preserve"> square feet (</w:t>
      </w:r>
      <w:r w:rsidR="006075A3">
        <w:t>0.</w:t>
      </w:r>
      <w:r w:rsidR="0089595E">
        <w:t>4</w:t>
      </w:r>
      <w:r w:rsidR="007D53E3">
        <w:t>5</w:t>
      </w:r>
      <w:r w:rsidRPr="000C51C4">
        <w:t xml:space="preserve"> m2).</w:t>
      </w:r>
    </w:p>
    <w:p w:rsidR="003F5F1B" w:rsidRPr="003939C0" w:rsidRDefault="003F5F1B" w:rsidP="00BA4418">
      <w:pPr>
        <w:pStyle w:val="RUSKINSubPara"/>
      </w:pPr>
      <w:r w:rsidRPr="003939C0">
        <w:t xml:space="preserve">Maximum Recommended Air Flow through Free Area:  </w:t>
      </w:r>
      <w:r w:rsidR="007D53E3">
        <w:t>1019</w:t>
      </w:r>
      <w:r w:rsidRPr="003939C0">
        <w:t xml:space="preserve"> feet per minute (</w:t>
      </w:r>
      <w:r w:rsidR="007D53E3">
        <w:t>5.18</w:t>
      </w:r>
      <w:r w:rsidRPr="003939C0">
        <w:t xml:space="preserve"> m/</w:t>
      </w:r>
      <w:r w:rsidR="00E92140">
        <w:t>s</w:t>
      </w:r>
      <w:r w:rsidRPr="003939C0">
        <w:t>).</w:t>
      </w:r>
    </w:p>
    <w:p w:rsidR="003F5F1B" w:rsidRPr="003939C0" w:rsidRDefault="003F5F1B" w:rsidP="00BA4418">
      <w:pPr>
        <w:pStyle w:val="RUSKINSubPara"/>
      </w:pPr>
      <w:r w:rsidRPr="003939C0">
        <w:t>Air Flow</w:t>
      </w:r>
      <w:r w:rsidRPr="00E7724A">
        <w:t xml:space="preserve">:  </w:t>
      </w:r>
      <w:r w:rsidR="007D53E3">
        <w:t>4942</w:t>
      </w:r>
      <w:r w:rsidRPr="003939C0">
        <w:t xml:space="preserve"> cubic feet per minute (</w:t>
      </w:r>
      <w:r w:rsidR="007D53E3">
        <w:t>2.33</w:t>
      </w:r>
      <w:r w:rsidR="00450D9E">
        <w:t xml:space="preserve"> m</w:t>
      </w:r>
      <w:r w:rsidR="00E92140">
        <w:t>³</w:t>
      </w:r>
      <w:r w:rsidR="003D5CF2">
        <w:t>/s</w:t>
      </w:r>
      <w:r w:rsidRPr="003939C0">
        <w:t>).</w:t>
      </w:r>
    </w:p>
    <w:p w:rsidR="003F5F1B" w:rsidRDefault="003F5F1B" w:rsidP="00BA4418">
      <w:pPr>
        <w:pStyle w:val="RUSKINSubPara"/>
      </w:pPr>
      <w:r w:rsidRPr="003939C0">
        <w:t>Maximum Pressure Drop (Intake</w:t>
      </w:r>
      <w:r w:rsidRPr="00E7724A">
        <w:t>):  0.</w:t>
      </w:r>
      <w:r w:rsidR="007D53E3">
        <w:t>10</w:t>
      </w:r>
      <w:r w:rsidR="0089595E">
        <w:t xml:space="preserve"> </w:t>
      </w:r>
      <w:r w:rsidRPr="003939C0">
        <w:t>inches w.g. (</w:t>
      </w:r>
      <w:r w:rsidR="00EE2F70" w:rsidRPr="0089595E">
        <w:t>0.0</w:t>
      </w:r>
      <w:r w:rsidR="0089595E" w:rsidRPr="0089595E">
        <w:t>2</w:t>
      </w:r>
      <w:r w:rsidR="007D53E3">
        <w:t>5</w:t>
      </w:r>
      <w:r w:rsidRPr="003939C0">
        <w:t xml:space="preserve"> </w:t>
      </w:r>
      <w:r w:rsidR="00EE2F70">
        <w:t>k</w:t>
      </w:r>
      <w:r w:rsidRPr="003939C0">
        <w:t>Pa).</w:t>
      </w:r>
    </w:p>
    <w:p w:rsidR="006075A3" w:rsidRPr="006075A3" w:rsidRDefault="006075A3" w:rsidP="006075A3">
      <w:pPr>
        <w:pStyle w:val="RUSKINSubPara"/>
      </w:pPr>
      <w:r w:rsidRPr="006075A3">
        <w:t xml:space="preserve">Water Penetration:  Maximum of 0.01 ounces per square foot (3.1 g/m2) of free area at an air flow of </w:t>
      </w:r>
      <w:r w:rsidR="007D53E3">
        <w:t>1019</w:t>
      </w:r>
      <w:r w:rsidRPr="006075A3">
        <w:t xml:space="preserve"> feet per minute (</w:t>
      </w:r>
      <w:r w:rsidR="00971574">
        <w:t>5.18</w:t>
      </w:r>
      <w:r w:rsidR="00E92140">
        <w:t>m/s</w:t>
      </w:r>
      <w:r w:rsidRPr="006075A3">
        <w:t xml:space="preserve">) free area velocity when tested for 15 minutes. </w:t>
      </w:r>
    </w:p>
    <w:p w:rsidR="00F43AA1" w:rsidRDefault="00F43AA1" w:rsidP="00F43AA1">
      <w:pPr>
        <w:pStyle w:val="RUSKINBlank"/>
      </w:pPr>
    </w:p>
    <w:p w:rsidR="006075A3" w:rsidRPr="006075A3" w:rsidRDefault="006075A3" w:rsidP="006075A3">
      <w:pPr>
        <w:pStyle w:val="RUSKINParagraph"/>
      </w:pPr>
      <w:r w:rsidRPr="006075A3">
        <w:t>Sound Data:  Tested in accordance with ASTM E 90.</w:t>
      </w:r>
    </w:p>
    <w:p w:rsidR="00971574" w:rsidRPr="00F43AA1" w:rsidRDefault="00971574" w:rsidP="00F43AA1">
      <w:pPr>
        <w:pStyle w:val="RUSKINBlank"/>
      </w:pPr>
      <w:r>
        <w:tab/>
      </w:r>
      <w:r>
        <w:tab/>
      </w:r>
      <w:r>
        <w:tab/>
      </w:r>
    </w:p>
    <w:tbl>
      <w:tblPr>
        <w:tblStyle w:val="TableGrid"/>
        <w:tblW w:w="0" w:type="auto"/>
        <w:tblInd w:w="3078" w:type="dxa"/>
        <w:tblLook w:val="04E0" w:firstRow="1" w:lastRow="1" w:firstColumn="1" w:lastColumn="0" w:noHBand="0" w:noVBand="1"/>
      </w:tblPr>
      <w:tblGrid>
        <w:gridCol w:w="1980"/>
        <w:gridCol w:w="2250"/>
      </w:tblGrid>
      <w:tr w:rsidR="00971574" w:rsidTr="004355AF">
        <w:tc>
          <w:tcPr>
            <w:tcW w:w="1980" w:type="dxa"/>
            <w:shd w:val="clear" w:color="auto" w:fill="D9D9D9" w:themeFill="background1" w:themeFillShade="D9"/>
          </w:tcPr>
          <w:p w:rsidR="00971574" w:rsidRDefault="00971574" w:rsidP="00971574">
            <w:pPr>
              <w:pStyle w:val="RUSKINBlank"/>
              <w:jc w:val="center"/>
            </w:pPr>
            <w:r>
              <w:t>Octave Band</w:t>
            </w:r>
          </w:p>
          <w:p w:rsidR="00971574" w:rsidRDefault="00971574" w:rsidP="00971574">
            <w:pPr>
              <w:pStyle w:val="RUSKINBlank"/>
              <w:jc w:val="center"/>
            </w:pPr>
            <w:r>
              <w:t>Frequency (Hz)</w:t>
            </w:r>
          </w:p>
        </w:tc>
        <w:tc>
          <w:tcPr>
            <w:tcW w:w="2250" w:type="dxa"/>
            <w:shd w:val="clear" w:color="auto" w:fill="D9D9D9" w:themeFill="background1" w:themeFillShade="D9"/>
          </w:tcPr>
          <w:p w:rsidR="00971574" w:rsidRDefault="00971574" w:rsidP="00971574">
            <w:pPr>
              <w:pStyle w:val="RUSKINBlank"/>
              <w:jc w:val="center"/>
            </w:pPr>
            <w:r>
              <w:t>Free Field Noise</w:t>
            </w:r>
          </w:p>
          <w:p w:rsidR="00971574" w:rsidRDefault="00971574" w:rsidP="00971574">
            <w:pPr>
              <w:pStyle w:val="RUSKINBlank"/>
              <w:jc w:val="center"/>
            </w:pPr>
            <w:r>
              <w:t>Reduction (db)</w:t>
            </w:r>
          </w:p>
          <w:p w:rsidR="00971574" w:rsidRDefault="00971574" w:rsidP="00971574">
            <w:pPr>
              <w:pStyle w:val="RUSKINBlank"/>
              <w:jc w:val="center"/>
            </w:pPr>
            <w:r>
              <w:t>1” Fiberglass Insulation</w:t>
            </w:r>
          </w:p>
        </w:tc>
      </w:tr>
      <w:tr w:rsidR="00971574" w:rsidTr="004355AF">
        <w:tc>
          <w:tcPr>
            <w:tcW w:w="1980" w:type="dxa"/>
          </w:tcPr>
          <w:p w:rsidR="00971574" w:rsidRDefault="00B611C9" w:rsidP="00971574">
            <w:pPr>
              <w:pStyle w:val="RUSKINBlank"/>
              <w:jc w:val="center"/>
            </w:pPr>
            <w:r>
              <w:t>1/63</w:t>
            </w:r>
          </w:p>
        </w:tc>
        <w:tc>
          <w:tcPr>
            <w:tcW w:w="2250" w:type="dxa"/>
          </w:tcPr>
          <w:p w:rsidR="00971574" w:rsidRDefault="00B611C9" w:rsidP="00B611C9">
            <w:pPr>
              <w:pStyle w:val="RUSKINBlank"/>
              <w:jc w:val="center"/>
            </w:pPr>
            <w:r>
              <w:t>9</w:t>
            </w:r>
          </w:p>
        </w:tc>
      </w:tr>
      <w:tr w:rsidR="00971574" w:rsidTr="004355AF">
        <w:tc>
          <w:tcPr>
            <w:tcW w:w="1980" w:type="dxa"/>
          </w:tcPr>
          <w:p w:rsidR="00971574" w:rsidRDefault="00B611C9" w:rsidP="00001E84">
            <w:pPr>
              <w:pStyle w:val="RUSKINBlank"/>
              <w:jc w:val="center"/>
            </w:pPr>
            <w:r>
              <w:t>2/125</w:t>
            </w:r>
          </w:p>
        </w:tc>
        <w:tc>
          <w:tcPr>
            <w:tcW w:w="2250" w:type="dxa"/>
          </w:tcPr>
          <w:p w:rsidR="00971574" w:rsidRDefault="00B611C9" w:rsidP="00001E84">
            <w:pPr>
              <w:pStyle w:val="RUSKINBlank"/>
              <w:jc w:val="center"/>
            </w:pPr>
            <w:r>
              <w:t>7</w:t>
            </w:r>
          </w:p>
        </w:tc>
      </w:tr>
      <w:tr w:rsidR="00971574" w:rsidTr="004355AF">
        <w:trPr>
          <w:trHeight w:val="260"/>
        </w:trPr>
        <w:tc>
          <w:tcPr>
            <w:tcW w:w="1980" w:type="dxa"/>
          </w:tcPr>
          <w:p w:rsidR="00971574" w:rsidRDefault="00B611C9" w:rsidP="00001E84">
            <w:pPr>
              <w:pStyle w:val="RUSKINBlank"/>
              <w:jc w:val="center"/>
            </w:pPr>
            <w:r>
              <w:t>3/250</w:t>
            </w:r>
          </w:p>
        </w:tc>
        <w:tc>
          <w:tcPr>
            <w:tcW w:w="2250" w:type="dxa"/>
          </w:tcPr>
          <w:p w:rsidR="00971574" w:rsidRDefault="00B611C9" w:rsidP="00001E84">
            <w:pPr>
              <w:pStyle w:val="RUSKINBlank"/>
              <w:jc w:val="center"/>
            </w:pPr>
            <w:r>
              <w:t>8</w:t>
            </w:r>
          </w:p>
        </w:tc>
      </w:tr>
      <w:tr w:rsidR="00971574" w:rsidTr="004355AF">
        <w:tc>
          <w:tcPr>
            <w:tcW w:w="1980" w:type="dxa"/>
          </w:tcPr>
          <w:p w:rsidR="00971574" w:rsidRDefault="00B611C9" w:rsidP="00001E84">
            <w:pPr>
              <w:pStyle w:val="RUSKINBlank"/>
              <w:jc w:val="center"/>
            </w:pPr>
            <w:r>
              <w:t>4/500</w:t>
            </w:r>
          </w:p>
        </w:tc>
        <w:tc>
          <w:tcPr>
            <w:tcW w:w="2250" w:type="dxa"/>
          </w:tcPr>
          <w:p w:rsidR="00971574" w:rsidRDefault="00B611C9" w:rsidP="00001E84">
            <w:pPr>
              <w:pStyle w:val="RUSKINBlank"/>
              <w:jc w:val="center"/>
            </w:pPr>
            <w:r>
              <w:t>9</w:t>
            </w:r>
          </w:p>
        </w:tc>
      </w:tr>
      <w:tr w:rsidR="00971574" w:rsidTr="004355AF">
        <w:tc>
          <w:tcPr>
            <w:tcW w:w="1980" w:type="dxa"/>
          </w:tcPr>
          <w:p w:rsidR="00971574" w:rsidRDefault="00B611C9" w:rsidP="00001E84">
            <w:pPr>
              <w:pStyle w:val="RUSKINBlank"/>
              <w:jc w:val="center"/>
            </w:pPr>
            <w:r>
              <w:t>5/1000</w:t>
            </w:r>
          </w:p>
        </w:tc>
        <w:tc>
          <w:tcPr>
            <w:tcW w:w="2250" w:type="dxa"/>
          </w:tcPr>
          <w:p w:rsidR="00971574" w:rsidRDefault="00B611C9" w:rsidP="00001E84">
            <w:pPr>
              <w:pStyle w:val="RUSKINBlank"/>
              <w:jc w:val="center"/>
            </w:pPr>
            <w:r>
              <w:t>10</w:t>
            </w:r>
          </w:p>
        </w:tc>
      </w:tr>
      <w:tr w:rsidR="00971574" w:rsidTr="004355AF">
        <w:tc>
          <w:tcPr>
            <w:tcW w:w="1980" w:type="dxa"/>
          </w:tcPr>
          <w:p w:rsidR="00971574" w:rsidRDefault="00B611C9" w:rsidP="00001E84">
            <w:pPr>
              <w:pStyle w:val="RUSKINBlank"/>
              <w:jc w:val="center"/>
            </w:pPr>
            <w:r>
              <w:t>6/2000</w:t>
            </w:r>
          </w:p>
        </w:tc>
        <w:tc>
          <w:tcPr>
            <w:tcW w:w="2250" w:type="dxa"/>
          </w:tcPr>
          <w:p w:rsidR="00971574" w:rsidRDefault="00B611C9" w:rsidP="00001E84">
            <w:pPr>
              <w:pStyle w:val="RUSKINBlank"/>
              <w:jc w:val="center"/>
            </w:pPr>
            <w:r>
              <w:t>16</w:t>
            </w:r>
          </w:p>
        </w:tc>
      </w:tr>
      <w:tr w:rsidR="00B611C9" w:rsidTr="004355AF">
        <w:tc>
          <w:tcPr>
            <w:tcW w:w="1980" w:type="dxa"/>
          </w:tcPr>
          <w:p w:rsidR="00B611C9" w:rsidRDefault="00B611C9" w:rsidP="00001E84">
            <w:pPr>
              <w:pStyle w:val="RUSKINBlank"/>
              <w:jc w:val="center"/>
            </w:pPr>
            <w:r>
              <w:t>7/4000</w:t>
            </w:r>
          </w:p>
        </w:tc>
        <w:tc>
          <w:tcPr>
            <w:tcW w:w="2250" w:type="dxa"/>
          </w:tcPr>
          <w:p w:rsidR="00B611C9" w:rsidRDefault="00B611C9" w:rsidP="00001E84">
            <w:pPr>
              <w:pStyle w:val="RUSKINBlank"/>
              <w:jc w:val="center"/>
            </w:pPr>
            <w:r>
              <w:t>16</w:t>
            </w:r>
          </w:p>
        </w:tc>
      </w:tr>
      <w:tr w:rsidR="00971574" w:rsidTr="004355AF">
        <w:trPr>
          <w:trHeight w:val="233"/>
        </w:trPr>
        <w:tc>
          <w:tcPr>
            <w:tcW w:w="1980" w:type="dxa"/>
          </w:tcPr>
          <w:p w:rsidR="00971574" w:rsidRDefault="00B611C9" w:rsidP="00001E84">
            <w:pPr>
              <w:pStyle w:val="RUSKINBlank"/>
              <w:jc w:val="center"/>
            </w:pPr>
            <w:r>
              <w:t>8/8000</w:t>
            </w:r>
          </w:p>
        </w:tc>
        <w:tc>
          <w:tcPr>
            <w:tcW w:w="2250" w:type="dxa"/>
          </w:tcPr>
          <w:p w:rsidR="00971574" w:rsidRDefault="00B611C9" w:rsidP="00001E84">
            <w:pPr>
              <w:pStyle w:val="RUSKINBlank"/>
              <w:jc w:val="center"/>
            </w:pPr>
            <w:r>
              <w:t>19</w:t>
            </w:r>
          </w:p>
        </w:tc>
      </w:tr>
    </w:tbl>
    <w:p w:rsidR="006075A3" w:rsidRPr="00F43AA1" w:rsidRDefault="006075A3" w:rsidP="00F43AA1">
      <w:pPr>
        <w:pStyle w:val="RUSKINBlank"/>
      </w:pPr>
    </w:p>
    <w:p w:rsidR="006B4780" w:rsidRPr="009C3BB3" w:rsidRDefault="006B4780" w:rsidP="006B4780">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9C3BB3">
        <w:rPr>
          <w:vanish/>
          <w:color w:val="FF00FF"/>
        </w:rPr>
        <w:t>** NOTE TO SPECIFIER **  Specify required design loading. 20 psi (0.96 kPa) is typical</w:t>
      </w:r>
      <w:r w:rsidR="002402BC">
        <w:rPr>
          <w:vanish/>
          <w:color w:val="FF00FF"/>
        </w:rPr>
        <w:t>.</w:t>
      </w:r>
      <w:r w:rsidRPr="009C3BB3">
        <w:rPr>
          <w:vanish/>
          <w:color w:val="FF00FF"/>
        </w:rPr>
        <w:t xml:space="preserve"> Insert wind load design required.</w:t>
      </w:r>
      <w:r>
        <w:rPr>
          <w:vanish/>
          <w:color w:val="FF00FF"/>
        </w:rPr>
        <w:t xml:space="preserve"> Equivalent to a 90 mph (145 kph) wind speed.</w:t>
      </w:r>
    </w:p>
    <w:p w:rsidR="006B4780" w:rsidRPr="009C3BB3" w:rsidRDefault="006B4780" w:rsidP="00816F07">
      <w:pPr>
        <w:pStyle w:val="RUSKINParagraph"/>
      </w:pPr>
      <w:r w:rsidRPr="009C3BB3">
        <w:t>Design Windload:   Incorporate structural supports required to withstand wind load of ______ pounds per square foot (_______ kPa).</w:t>
      </w:r>
    </w:p>
    <w:p w:rsidR="00E35460" w:rsidRPr="00E35460" w:rsidRDefault="00E35460" w:rsidP="00E35460">
      <w:pPr>
        <w:pStyle w:val="RUSKINBlank"/>
      </w:pPr>
    </w:p>
    <w:p w:rsidR="003F5F1B" w:rsidRPr="00BA4418" w:rsidRDefault="003F5F1B" w:rsidP="00BA4418">
      <w:pPr>
        <w:pStyle w:val="RUSKINNote"/>
      </w:pPr>
      <w:r w:rsidRPr="00BA4418">
        <w:t>** NOTE TO SPECIFIER **  Confirm code mandated seismic requirements. ASCE values in lieu of code mandated requirements may be used. Delete if not required.</w:t>
      </w:r>
    </w:p>
    <w:p w:rsidR="003F5F1B" w:rsidRPr="00DB73E9" w:rsidRDefault="003F5F1B" w:rsidP="00BA4418">
      <w:pPr>
        <w:pStyle w:val="RUSKINParagraph"/>
      </w:pPr>
      <w:r w:rsidRPr="00DB73E9">
        <w:t>Louvers shall be factory engineered to withstand the specified seismic loads.</w:t>
      </w:r>
    </w:p>
    <w:p w:rsidR="003F5F1B" w:rsidRPr="00DB73E9" w:rsidRDefault="003F5F1B" w:rsidP="00BA4418">
      <w:pPr>
        <w:pStyle w:val="RUSKINSubPara"/>
      </w:pPr>
      <w:r w:rsidRPr="00DB73E9">
        <w:t>Minimum design loads shall be calculated to comply with ASCE – 7, or local requirements of Authority Having Jurisdiction (AHJ).</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FF3D26">
      <w:pPr>
        <w:pStyle w:val="RUSKINArticle"/>
      </w:pPr>
      <w:r w:rsidRPr="00ED51A9">
        <w:t>ACCESSORIES</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5A4E5B" w:rsidRPr="005A4E5B" w:rsidRDefault="005A4E5B" w:rsidP="005A4E5B">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5A4E5B">
        <w:rPr>
          <w:vanish/>
          <w:color w:val="FF00FF"/>
        </w:rPr>
        <w:t>** NOTE TO SPECIFIER **  Delete blank-off panel not required.</w:t>
      </w:r>
    </w:p>
    <w:p w:rsidR="005A4E5B" w:rsidRPr="005A4E5B" w:rsidRDefault="005A4E5B" w:rsidP="00FF3D26">
      <w:pPr>
        <w:pStyle w:val="RUSKINParagraph"/>
      </w:pPr>
      <w:r w:rsidRPr="005A4E5B">
        <w:t>Blank-Off Panels:  20 gage (1 mm) galvanized steel sheet, factory installed with removable fasteners and neoprene gaskets.</w:t>
      </w:r>
    </w:p>
    <w:p w:rsidR="005A4E5B" w:rsidRPr="005A4E5B" w:rsidRDefault="005A4E5B" w:rsidP="005A4E5B">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5A4E5B" w:rsidRPr="005A4E5B" w:rsidRDefault="005A4E5B" w:rsidP="00FF3D26">
      <w:pPr>
        <w:pStyle w:val="RUSKINParagraph"/>
      </w:pPr>
      <w:r w:rsidRPr="005A4E5B">
        <w:t>Insulated Blank-Off Panels:  20 gage (1 mm) galvanized steel  sheet, 1 inch (25 mm) galvanized steel skin insulated core, factory installed with removable fasteners and neoprene gaskets.</w:t>
      </w:r>
    </w:p>
    <w:p w:rsidR="005A4E5B" w:rsidRPr="005A4E5B" w:rsidRDefault="005A4E5B" w:rsidP="005A4E5B">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5A4E5B" w:rsidRPr="005A4E5B" w:rsidRDefault="005A4E5B" w:rsidP="00FF3D26">
      <w:pPr>
        <w:pStyle w:val="RUSKINParagraph"/>
      </w:pPr>
      <w:r w:rsidRPr="005A4E5B">
        <w:t>Blank-Off Panels:  0.040 (1 mm) aluminum sheet, factory installed with removable fasteners and neoprene gaskets.</w:t>
      </w:r>
    </w:p>
    <w:p w:rsidR="005A4E5B" w:rsidRPr="005A4E5B" w:rsidRDefault="005A4E5B" w:rsidP="005A4E5B">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5A4E5B" w:rsidRPr="005A4E5B" w:rsidRDefault="005A4E5B" w:rsidP="00FF3D26">
      <w:pPr>
        <w:pStyle w:val="RUSKINParagraph"/>
      </w:pPr>
      <w:r w:rsidRPr="005A4E5B">
        <w:t>Insulated Blank-Off Panels:  0.040 (1 mm) aluminum sheet, 1 inch (25 mm) aluminum skin insulated core, factory installed with removable fasteners and neoprene gaskets.</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hinged frame not required.</w:t>
      </w:r>
    </w:p>
    <w:p w:rsidR="00ED51A9" w:rsidRPr="00ED51A9" w:rsidRDefault="00ED51A9" w:rsidP="00BA4418">
      <w:pPr>
        <w:pStyle w:val="RUSKINParagraph"/>
      </w:pPr>
      <w:r w:rsidRPr="00ED51A9">
        <w:t>Hinged Frame:  Continuous piano hinge attached to angle subframe.</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BA4418">
      <w:pPr>
        <w:pStyle w:val="RUSKINParagraph"/>
      </w:pPr>
      <w:r w:rsidRPr="00ED51A9">
        <w:t>Hinged Frame:  Continuous piano hinge attached to channel subframe.</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034861" w:rsidRPr="00ED51A9" w:rsidRDefault="00034861" w:rsidP="00034861">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xml:space="preserve">** NOTE TO SPECIFIER **  Delete filter rack </w:t>
      </w:r>
      <w:r>
        <w:rPr>
          <w:vanish/>
          <w:color w:val="FF00FF"/>
        </w:rPr>
        <w:t xml:space="preserve">material </w:t>
      </w:r>
      <w:r w:rsidRPr="00ED51A9">
        <w:rPr>
          <w:vanish/>
          <w:color w:val="FF00FF"/>
        </w:rPr>
        <w:t>not required.</w:t>
      </w:r>
    </w:p>
    <w:p w:rsidR="00034861" w:rsidRPr="00034861" w:rsidRDefault="00034861" w:rsidP="00BA4418">
      <w:pPr>
        <w:pStyle w:val="RUSKINParagraph"/>
      </w:pPr>
      <w:r w:rsidRPr="00034861">
        <w:t>Steel Filter Racks:  Formed channel racks to accept standard thick filters.  Unused bottom portion blanked off with 20 gage (1 mm) galvanized steel sheet.</w:t>
      </w:r>
    </w:p>
    <w:p w:rsidR="00034861" w:rsidRPr="00ED51A9" w:rsidRDefault="00034861" w:rsidP="00034861">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xml:space="preserve">** NOTE TO SPECIFIER **  Delete </w:t>
      </w:r>
      <w:r>
        <w:rPr>
          <w:vanish/>
          <w:color w:val="FF00FF"/>
        </w:rPr>
        <w:t xml:space="preserve">filter thickness </w:t>
      </w:r>
      <w:r w:rsidRPr="00ED51A9">
        <w:rPr>
          <w:vanish/>
          <w:color w:val="FF00FF"/>
        </w:rPr>
        <w:t>not required.</w:t>
      </w:r>
    </w:p>
    <w:p w:rsidR="00034861" w:rsidRPr="00034861" w:rsidRDefault="00034861" w:rsidP="00BA4418">
      <w:pPr>
        <w:pStyle w:val="RUSKINSubPara"/>
      </w:pPr>
      <w:r w:rsidRPr="00034861">
        <w:t>Filter:  1 inch (25 mm) thick.</w:t>
      </w:r>
    </w:p>
    <w:p w:rsidR="00034861" w:rsidRPr="00034861" w:rsidRDefault="00034861" w:rsidP="00BA4418">
      <w:pPr>
        <w:pStyle w:val="RUSKINSubPara"/>
      </w:pPr>
      <w:r w:rsidRPr="00034861">
        <w:t>Filter:  2 inch (51 mm) thick.</w:t>
      </w:r>
    </w:p>
    <w:p w:rsidR="00034861" w:rsidRDefault="00034861" w:rsidP="00034861">
      <w:pPr>
        <w:pStyle w:val="RUSKINBlank"/>
      </w:pPr>
    </w:p>
    <w:p w:rsidR="00034861" w:rsidRPr="00034861" w:rsidRDefault="00034861" w:rsidP="00BA4418">
      <w:pPr>
        <w:pStyle w:val="RUSKINParagraph"/>
      </w:pPr>
      <w:r w:rsidRPr="00034861">
        <w:t>Aluminum Filter Racks:  Formed channel racks to accept standard thick filters.  Unused bottom portion blanked off with 0.040 inch (1 mm) aluminum sheet.</w:t>
      </w:r>
    </w:p>
    <w:p w:rsidR="00034861" w:rsidRPr="00ED51A9" w:rsidRDefault="00034861" w:rsidP="00034861">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xml:space="preserve">** NOTE TO SPECIFIER **  Delete </w:t>
      </w:r>
      <w:r>
        <w:rPr>
          <w:vanish/>
          <w:color w:val="FF00FF"/>
        </w:rPr>
        <w:t xml:space="preserve">filter thickness </w:t>
      </w:r>
      <w:r w:rsidRPr="00ED51A9">
        <w:rPr>
          <w:vanish/>
          <w:color w:val="FF00FF"/>
        </w:rPr>
        <w:t>not required.</w:t>
      </w:r>
    </w:p>
    <w:p w:rsidR="00034861" w:rsidRPr="00034861" w:rsidRDefault="00034861" w:rsidP="00BA4418">
      <w:pPr>
        <w:pStyle w:val="RUSKINSubPara"/>
      </w:pPr>
      <w:r w:rsidRPr="00034861">
        <w:t>Filter:  1 inch (25 mm) thick.</w:t>
      </w:r>
    </w:p>
    <w:p w:rsidR="00034861" w:rsidRPr="00034861" w:rsidRDefault="00034861" w:rsidP="00BA4418">
      <w:pPr>
        <w:pStyle w:val="RUSKINSubPara"/>
      </w:pPr>
      <w:r w:rsidRPr="00034861">
        <w:t>Filter:  2 inch (51 mm) thick.</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if not required.</w:t>
      </w:r>
    </w:p>
    <w:p w:rsidR="00ED51A9" w:rsidRPr="00ED51A9" w:rsidRDefault="00ED51A9" w:rsidP="00BA4418">
      <w:pPr>
        <w:pStyle w:val="RUSKINParagraph"/>
      </w:pPr>
      <w:r w:rsidRPr="00ED51A9">
        <w:t>Security Bars:</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location not required.</w:t>
      </w:r>
    </w:p>
    <w:p w:rsidR="00ED51A9" w:rsidRPr="00ED51A9" w:rsidRDefault="00ED51A9" w:rsidP="00BA4418">
      <w:pPr>
        <w:pStyle w:val="RUSKINSubPara"/>
      </w:pPr>
      <w:r w:rsidRPr="00ED51A9">
        <w:t>Location: Front.</w:t>
      </w:r>
    </w:p>
    <w:p w:rsidR="00ED51A9" w:rsidRPr="00ED51A9" w:rsidRDefault="00ED51A9" w:rsidP="00BA4418">
      <w:pPr>
        <w:pStyle w:val="RUSKINSubPara"/>
      </w:pPr>
      <w:r w:rsidRPr="00ED51A9">
        <w:t>Location: Rear.</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construction not required.</w:t>
      </w:r>
    </w:p>
    <w:p w:rsidR="00ED51A9" w:rsidRPr="00ED51A9" w:rsidRDefault="00ED51A9" w:rsidP="00BA4418">
      <w:pPr>
        <w:pStyle w:val="RUSKINSubPara"/>
      </w:pPr>
      <w:r w:rsidRPr="00ED51A9">
        <w:t>Construction: Galvanized steel, 1/2 inch x 1/2 inch (13 mm x 13 mm), attached to louver with tamper-proof screws.</w:t>
      </w:r>
    </w:p>
    <w:p w:rsidR="00ED51A9" w:rsidRPr="00ED51A9" w:rsidRDefault="00ED51A9" w:rsidP="00BA4418">
      <w:pPr>
        <w:pStyle w:val="RUSKINSubPara"/>
      </w:pPr>
      <w:r w:rsidRPr="00ED51A9">
        <w:t>Construction: Galvanized steel, 3/4 inch x 1/2 inch (19 mm x 13 mm), attached to louver with tamper-proof screws.</w:t>
      </w:r>
    </w:p>
    <w:p w:rsidR="00ED51A9" w:rsidRPr="00ED51A9" w:rsidRDefault="00ED51A9" w:rsidP="00BA4418">
      <w:pPr>
        <w:pStyle w:val="RUSKINSubPara"/>
      </w:pPr>
      <w:r w:rsidRPr="00ED51A9">
        <w:t>Construction: Aluminum, 3/4 inch x 1/2 inch (19 mm x 13 mm), welded to louver.</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Schedule where bird and insect screens are to be placed: interior or exterior. Install insect screens on intake louvers and bird screens on exhaust louvers. Do not install insect screens on HVAC intake louvers.  Please consult factory representative for additional options regarding screen types.</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bird screen if not required.</w:t>
      </w:r>
    </w:p>
    <w:p w:rsidR="00ED51A9" w:rsidRPr="00ED51A9" w:rsidRDefault="00ED51A9" w:rsidP="00BA4418">
      <w:pPr>
        <w:pStyle w:val="RUSKINParagraph"/>
      </w:pPr>
      <w:r w:rsidRPr="00ED51A9">
        <w:t>Bird Screen:</w:t>
      </w:r>
    </w:p>
    <w:p w:rsidR="00110924" w:rsidRPr="00ED51A9" w:rsidRDefault="00110924" w:rsidP="00BA4418">
      <w:pPr>
        <w:pStyle w:val="RUSKINSubPara"/>
      </w:pPr>
      <w:r>
        <w:t>Galvanized Steel</w:t>
      </w:r>
      <w:r w:rsidRPr="00ED51A9">
        <w:t xml:space="preserve">:  </w:t>
      </w:r>
      <w:r>
        <w:t>1/2</w:t>
      </w:r>
      <w:r w:rsidRPr="00ED51A9">
        <w:t xml:space="preserve"> inch by </w:t>
      </w:r>
      <w:r>
        <w:t>19 gage</w:t>
      </w:r>
      <w:r w:rsidRPr="00ED51A9">
        <w:t xml:space="preserve"> (16 mm by 1 mm)</w:t>
      </w:r>
      <w:r w:rsidR="006075A3">
        <w:t>,</w:t>
      </w:r>
      <w:r w:rsidRPr="00ED51A9">
        <w:t xml:space="preserve"> </w:t>
      </w:r>
      <w:r w:rsidR="006075A3">
        <w:t>i</w:t>
      </w:r>
      <w:r w:rsidR="007522F1">
        <w:t>ntercrimp.</w:t>
      </w:r>
    </w:p>
    <w:p w:rsidR="00ED51A9" w:rsidRPr="00ED51A9" w:rsidRDefault="00ED51A9" w:rsidP="00BA4418">
      <w:pPr>
        <w:pStyle w:val="RUSKINSubPara"/>
      </w:pPr>
      <w:r w:rsidRPr="00ED51A9">
        <w:t xml:space="preserve">Aluminum:  Aluminum, </w:t>
      </w:r>
      <w:r w:rsidR="007522F1">
        <w:t>1/2</w:t>
      </w:r>
      <w:r w:rsidRPr="00ED51A9">
        <w:t xml:space="preserve"> inches by 0.0</w:t>
      </w:r>
      <w:r w:rsidR="007522F1">
        <w:t>63</w:t>
      </w:r>
      <w:r w:rsidRPr="00ED51A9">
        <w:t xml:space="preserve"> inch (1</w:t>
      </w:r>
      <w:r w:rsidR="007522F1">
        <w:t>3</w:t>
      </w:r>
      <w:r w:rsidRPr="00ED51A9">
        <w:t xml:space="preserve"> mm by 1</w:t>
      </w:r>
      <w:r w:rsidR="007522F1">
        <w:t>.6</w:t>
      </w:r>
      <w:r w:rsidRPr="00ED51A9">
        <w:t xml:space="preserve"> mm), </w:t>
      </w:r>
      <w:r w:rsidR="006075A3">
        <w:t>intercrimp</w:t>
      </w:r>
      <w:r w:rsidRPr="00ED51A9">
        <w:t xml:space="preserve">. </w:t>
      </w:r>
    </w:p>
    <w:p w:rsidR="007522F1" w:rsidRPr="00ED51A9" w:rsidRDefault="007522F1" w:rsidP="007522F1">
      <w:pPr>
        <w:pStyle w:val="RUSKINSubPara"/>
      </w:pPr>
      <w:r w:rsidRPr="00ED51A9">
        <w:t xml:space="preserve">Aluminum:  Aluminum, </w:t>
      </w:r>
      <w:r w:rsidR="00CD75E2">
        <w:t>5/8</w:t>
      </w:r>
      <w:r w:rsidRPr="00ED51A9">
        <w:t xml:space="preserve"> inches by 0.0</w:t>
      </w:r>
      <w:r w:rsidR="00CD75E2">
        <w:t>40</w:t>
      </w:r>
      <w:r w:rsidRPr="00ED51A9">
        <w:t xml:space="preserve"> inch (1</w:t>
      </w:r>
      <w:r w:rsidR="00CD75E2">
        <w:t>6</w:t>
      </w:r>
      <w:r w:rsidRPr="00ED51A9">
        <w:t xml:space="preserve"> mm by 1</w:t>
      </w:r>
      <w:r w:rsidR="006075A3">
        <w:t>.</w:t>
      </w:r>
      <w:r w:rsidR="00CD75E2">
        <w:t>0</w:t>
      </w:r>
      <w:r w:rsidRPr="00ED51A9">
        <w:t xml:space="preserve"> mm), expanded and flattened. </w:t>
      </w:r>
    </w:p>
    <w:p w:rsidR="00ED51A9" w:rsidRPr="00ED51A9" w:rsidRDefault="00ED51A9" w:rsidP="00BA4418">
      <w:pPr>
        <w:pStyle w:val="RUSKINSubPara"/>
      </w:pPr>
      <w:r w:rsidRPr="00ED51A9">
        <w:t>Frame:  Removable.</w:t>
      </w:r>
      <w:r w:rsidR="006075A3">
        <w:t xml:space="preserve"> Rewireable.</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insect screen if not required. Consult manufacturer for assistance in selecting insect screens.</w:t>
      </w:r>
    </w:p>
    <w:p w:rsidR="00ED51A9" w:rsidRPr="00ED51A9" w:rsidRDefault="00ED51A9" w:rsidP="00BA4418">
      <w:pPr>
        <w:pStyle w:val="RUSKINParagraph"/>
      </w:pPr>
      <w:r w:rsidRPr="00ED51A9">
        <w:t>Insect Screens:</w:t>
      </w:r>
    </w:p>
    <w:p w:rsidR="00ED51A9" w:rsidRPr="00ED51A9" w:rsidRDefault="00ED51A9" w:rsidP="00BA4418">
      <w:pPr>
        <w:pStyle w:val="RUSKINSubPara"/>
      </w:pPr>
      <w:r w:rsidRPr="00ED51A9">
        <w:t>Aluminum: 18-16 mesh, mill finish, .011 inch (0.3 mm) wire.</w:t>
      </w:r>
    </w:p>
    <w:p w:rsidR="00ED51A9" w:rsidRPr="00ED51A9" w:rsidRDefault="00ED51A9" w:rsidP="00BA4418">
      <w:pPr>
        <w:pStyle w:val="RUSKINSubPara"/>
      </w:pPr>
      <w:r w:rsidRPr="00ED51A9">
        <w:t>Frame: Aluminum.</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Not an option with Front flange frame. Delete extended sill if not required.</w:t>
      </w:r>
    </w:p>
    <w:p w:rsidR="00ED51A9" w:rsidRPr="00ED51A9" w:rsidRDefault="00ED51A9" w:rsidP="00BA4418">
      <w:pPr>
        <w:pStyle w:val="RUSKINParagraph"/>
      </w:pPr>
      <w:r w:rsidRPr="00ED51A9">
        <w:t xml:space="preserve">Extended Sills:  </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material not required.</w:t>
      </w:r>
    </w:p>
    <w:p w:rsidR="00ED51A9" w:rsidRPr="00ED51A9" w:rsidRDefault="00ED51A9" w:rsidP="00BA4418">
      <w:pPr>
        <w:pStyle w:val="RUSKINSubPara"/>
      </w:pPr>
      <w:r w:rsidRPr="00ED51A9">
        <w:t>Galvanized steel, 20 gage (1 mm).</w:t>
      </w:r>
    </w:p>
    <w:p w:rsidR="00ED51A9" w:rsidRPr="00ED51A9" w:rsidRDefault="00ED51A9" w:rsidP="00BA4418">
      <w:pPr>
        <w:pStyle w:val="RUSKINSubPara"/>
      </w:pPr>
      <w:r w:rsidRPr="00ED51A9">
        <w:t>Extruded aluminum, Alloy 6063-T6.  Minimum nominal thickness 0.060 inch (1.5 mm).</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visible mullions if not required.</w:t>
      </w:r>
    </w:p>
    <w:p w:rsidR="00ED51A9" w:rsidRPr="00ED51A9" w:rsidRDefault="00ED51A9" w:rsidP="00BA4418">
      <w:pPr>
        <w:pStyle w:val="RUSKINParagraph"/>
      </w:pPr>
      <w:r w:rsidRPr="00ED51A9">
        <w:t>Visible Mullions:  Manufacturer's standard horizontal or vertical visible mullions for architectural accent as indicated on drawings.</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Not an option with Front flange frame. Delete extended sill if not required.</w:t>
      </w:r>
    </w:p>
    <w:p w:rsidR="00ED51A9" w:rsidRPr="00ED51A9" w:rsidRDefault="00ED51A9" w:rsidP="007522F1">
      <w:pPr>
        <w:pStyle w:val="RUSKINArticle"/>
      </w:pPr>
      <w:r w:rsidRPr="00ED51A9">
        <w:t>FINISHES</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Specify one of the following factory finishes and delete the others.  Mill finish is standard.  Consult Ruskin for assistance in choosing factory finish for specific applications.</w:t>
      </w:r>
    </w:p>
    <w:p w:rsidR="00ED51A9" w:rsidRPr="00ED51A9" w:rsidRDefault="00ED51A9" w:rsidP="00BA4418">
      <w:pPr>
        <w:pStyle w:val="RUSKINParagraph"/>
      </w:pPr>
      <w:r w:rsidRPr="00ED51A9">
        <w:t>Finish: Mill finish.</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BA4418">
      <w:pPr>
        <w:pStyle w:val="RUSKINParagraph"/>
      </w:pPr>
      <w:r w:rsidRPr="00ED51A9">
        <w:t>Finish: 50 percent PVDF: Finish shall be applied at 1.2 mil total dry film thickness.</w:t>
      </w:r>
    </w:p>
    <w:p w:rsidR="00ED51A9" w:rsidRPr="00ED51A9" w:rsidRDefault="00ED51A9" w:rsidP="00BA4418">
      <w:pPr>
        <w:pStyle w:val="RUSKINSubPara"/>
      </w:pPr>
      <w:r w:rsidRPr="00ED51A9">
        <w:t>Coating shall conform to AAMA 2604, sections 4.2 and 4.3. Apply coating following cleaning and pretreatment. Cleaning:  AA-C12C42R1X.</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finish not required.</w:t>
      </w:r>
    </w:p>
    <w:p w:rsidR="00ED51A9" w:rsidRPr="00ED51A9" w:rsidRDefault="00ED51A9" w:rsidP="00BA4418">
      <w:pPr>
        <w:pStyle w:val="RUSKINSubSub1"/>
      </w:pPr>
      <w:r w:rsidRPr="00ED51A9">
        <w:t>Baked Enamel.</w:t>
      </w:r>
      <w:r w:rsidR="00E7724A">
        <w:t xml:space="preserve"> (50% PVDF)</w:t>
      </w:r>
      <w:r w:rsidRPr="00ED51A9">
        <w:t xml:space="preserve"> </w:t>
      </w:r>
    </w:p>
    <w:p w:rsidR="00ED51A9" w:rsidRPr="00ED51A9" w:rsidRDefault="00ED51A9" w:rsidP="00BA4418">
      <w:pPr>
        <w:pStyle w:val="RUSKINSubSub1"/>
      </w:pPr>
      <w:r w:rsidRPr="00ED51A9">
        <w:t>Pearledize 50 (2-coat mica).</w:t>
      </w:r>
    </w:p>
    <w:p w:rsidR="00ED51A9" w:rsidRPr="00ED51A9" w:rsidRDefault="00ED51A9" w:rsidP="00BA4418">
      <w:pPr>
        <w:pStyle w:val="RUSKINSubPara"/>
      </w:pPr>
      <w:r w:rsidRPr="00ED51A9">
        <w:t>20-year finish warranty.</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BA4418">
      <w:pPr>
        <w:pStyle w:val="RUSKINParagraph"/>
      </w:pPr>
      <w:r w:rsidRPr="00ED51A9">
        <w:t>Finish: 70 percent PVDF: Finish shall be applied at 1.2 mil total dry film thickness.</w:t>
      </w:r>
    </w:p>
    <w:p w:rsidR="00ED51A9" w:rsidRPr="00ED51A9" w:rsidRDefault="00ED51A9" w:rsidP="00BA4418">
      <w:pPr>
        <w:pStyle w:val="RUSKINSubPara"/>
      </w:pPr>
      <w:r w:rsidRPr="00ED51A9">
        <w:t>Coating shall conform to AAMA 2605. Apply coating following cleaning and pretreatment. Cleaning:  AA-C12C42R1X.</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finish not required.</w:t>
      </w:r>
    </w:p>
    <w:p w:rsidR="00ED51A9" w:rsidRPr="00ED51A9" w:rsidRDefault="00ED51A9" w:rsidP="00BA4418">
      <w:pPr>
        <w:pStyle w:val="RUSKINSubSub1"/>
      </w:pPr>
      <w:r w:rsidRPr="00ED51A9">
        <w:t>Standard 2-coat.</w:t>
      </w:r>
    </w:p>
    <w:p w:rsidR="00ED51A9" w:rsidRPr="00ED51A9" w:rsidRDefault="00ED51A9" w:rsidP="00BA4418">
      <w:pPr>
        <w:pStyle w:val="RUSKINSubSub1"/>
      </w:pPr>
      <w:r w:rsidRPr="00ED51A9">
        <w:t>Pearledize 70 (2-coat mica).</w:t>
      </w:r>
    </w:p>
    <w:p w:rsidR="00ED51A9" w:rsidRPr="00ED51A9" w:rsidRDefault="00ED51A9" w:rsidP="00BA4418">
      <w:pPr>
        <w:pStyle w:val="RUSKINSubSub1"/>
      </w:pPr>
      <w:r w:rsidRPr="00ED51A9">
        <w:t>3-coat metallic.</w:t>
      </w:r>
    </w:p>
    <w:p w:rsidR="00ED51A9" w:rsidRPr="00ED51A9" w:rsidRDefault="00ED51A9" w:rsidP="00BA4418">
      <w:pPr>
        <w:pStyle w:val="RUSKINSubSub1"/>
      </w:pPr>
      <w:r w:rsidRPr="00ED51A9">
        <w:t>3-coat exotic.</w:t>
      </w:r>
    </w:p>
    <w:p w:rsidR="00ED51A9" w:rsidRPr="00ED51A9" w:rsidRDefault="00ED51A9" w:rsidP="00BA4418">
      <w:pPr>
        <w:pStyle w:val="RUSKINSubPara"/>
      </w:pPr>
      <w:r w:rsidRPr="00ED51A9">
        <w:t>20-year finish warranty.</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BA4418">
      <w:pPr>
        <w:pStyle w:val="RUSKINParagraph"/>
      </w:pPr>
      <w:r w:rsidRPr="00ED51A9">
        <w:t>Finish: Prime Coat:</w:t>
      </w:r>
    </w:p>
    <w:p w:rsidR="00ED51A9" w:rsidRPr="00ED51A9" w:rsidRDefault="00ED51A9" w:rsidP="00BA4418">
      <w:pPr>
        <w:pStyle w:val="RUSKINSubPara"/>
      </w:pPr>
      <w:r w:rsidRPr="00ED51A9">
        <w:t>Apply alkyd prime coat following chemical cleaning and pretreatment.</w:t>
      </w:r>
    </w:p>
    <w:p w:rsidR="00ED51A9" w:rsidRPr="00ED51A9" w:rsidRDefault="00ED51A9" w:rsidP="00BA4418">
      <w:pPr>
        <w:pStyle w:val="RUSKINSubPara"/>
      </w:pPr>
      <w:r w:rsidRPr="00ED51A9">
        <w:t>Primer preparation for field painting.</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epoxy finish if not required.</w:t>
      </w:r>
    </w:p>
    <w:p w:rsidR="00ED51A9" w:rsidRPr="00ED51A9" w:rsidRDefault="00ED51A9" w:rsidP="00BA4418">
      <w:pPr>
        <w:pStyle w:val="RUSKINParagraph"/>
      </w:pPr>
      <w:r w:rsidRPr="00ED51A9">
        <w:t>Finish: Epoxy-Based Painted Finish.</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BA4418">
      <w:pPr>
        <w:pStyle w:val="RUSKINParagraph"/>
      </w:pPr>
      <w:r w:rsidRPr="00ED51A9">
        <w:t xml:space="preserve">Color:  </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color not required..</w:t>
      </w:r>
    </w:p>
    <w:p w:rsidR="00ED51A9" w:rsidRPr="00ED51A9" w:rsidRDefault="00ED51A9" w:rsidP="00BA4418">
      <w:pPr>
        <w:pStyle w:val="RUSKINSubPara"/>
      </w:pPr>
      <w:r w:rsidRPr="00ED51A9">
        <w:t>Color for PVDF Coating: Custom. Refer to Drawings.</w:t>
      </w:r>
    </w:p>
    <w:p w:rsidR="00ED51A9" w:rsidRPr="00ED51A9" w:rsidRDefault="00ED51A9" w:rsidP="00BA4418">
      <w:pPr>
        <w:pStyle w:val="RUSKINSubPara"/>
      </w:pPr>
      <w:r w:rsidRPr="00ED51A9">
        <w:t xml:space="preserve">Color for PVDF Coating: Manufacturer’s standard in paint system specified. </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xml:space="preserve">** NOTE TO SPECIFIER **  Anodizing – a new process available at Ruskin. The old system calls for a caustic/chemical etch, designated as C22.  The new designation is C21 acid/chemical etch.  The new type C21 is much more user/environmentally friendly, uses less energy and creates less sludge in the bottom of the etching tanks that has to be removed and recycled by a licensed recycler.  The acid etch system creates a lower gloss finish ranging from 2 to 15 and successfully hides </w:t>
      </w:r>
      <w:r w:rsidR="00CD75E2">
        <w:rPr>
          <w:vanish/>
          <w:color w:val="FF00FF"/>
        </w:rPr>
        <w:t xml:space="preserve">most </w:t>
      </w:r>
      <w:r w:rsidRPr="00ED51A9">
        <w:rPr>
          <w:vanish/>
          <w:color w:val="FF00FF"/>
        </w:rPr>
        <w:t>die marks and minor flow lines.  The C21 process creates higher gloss of 10 to 30 and does not hide the extrusion marks as well. Clear anodize is available in 2 surface depths.  Clear anodize finish 204-R1 is recommended for normal weather exposure.  Clear anodize finish 215-R1 is recommended for severely corrosive or abrasive atmosphere exposure.  Consult Ruskin for assistance in specifying clear anodize for specific applications. Delete finish Class and color not required.</w:t>
      </w:r>
    </w:p>
    <w:p w:rsidR="00975624" w:rsidRPr="00ED51A9" w:rsidRDefault="00975624" w:rsidP="00975624">
      <w:pPr>
        <w:pStyle w:val="RUSKINParagraph"/>
      </w:pPr>
      <w:r w:rsidRPr="00ED51A9">
        <w:t>Anodized Finishes:</w:t>
      </w:r>
    </w:p>
    <w:p w:rsidR="00975624" w:rsidRPr="00ED51A9" w:rsidRDefault="00975624" w:rsidP="00975624">
      <w:pPr>
        <w:pStyle w:val="RUSKINSubPara"/>
        <w:numPr>
          <w:ilvl w:val="3"/>
          <w:numId w:val="2"/>
        </w:numPr>
        <w:tabs>
          <w:tab w:val="clear" w:pos="1728"/>
        </w:tabs>
      </w:pPr>
      <w:r w:rsidRPr="00ED51A9">
        <w:t xml:space="preserve">Class </w:t>
      </w:r>
      <w:r>
        <w:t>II</w:t>
      </w:r>
      <w:r w:rsidRPr="00ED51A9">
        <w:t xml:space="preserve"> Clear Anodized.</w:t>
      </w:r>
    </w:p>
    <w:p w:rsidR="00975624" w:rsidRPr="00ED51A9" w:rsidRDefault="00975624" w:rsidP="00975624">
      <w:pPr>
        <w:pStyle w:val="RUSKINSubSub1"/>
        <w:numPr>
          <w:ilvl w:val="4"/>
          <w:numId w:val="2"/>
        </w:numPr>
        <w:tabs>
          <w:tab w:val="clear" w:pos="2304"/>
        </w:tabs>
      </w:pPr>
      <w:r w:rsidRPr="00ED51A9">
        <w:t>Comply with Aluminum Association AA-C21A31.  Clear anodized finish 204-R1.</w:t>
      </w:r>
    </w:p>
    <w:p w:rsidR="00975624" w:rsidRPr="00ED51A9" w:rsidRDefault="00975624" w:rsidP="00975624">
      <w:pPr>
        <w:pStyle w:val="RUSKINSubSub1"/>
        <w:numPr>
          <w:ilvl w:val="4"/>
          <w:numId w:val="2"/>
        </w:numPr>
        <w:tabs>
          <w:tab w:val="clear" w:pos="2304"/>
        </w:tabs>
      </w:pPr>
      <w:r w:rsidRPr="00ED51A9">
        <w:t>Apply finish following chemical etching and pretreatment.</w:t>
      </w:r>
    </w:p>
    <w:p w:rsidR="00975624" w:rsidRPr="00ED51A9" w:rsidRDefault="00975624" w:rsidP="00975624">
      <w:pPr>
        <w:pStyle w:val="RUSKINSubSub1"/>
        <w:numPr>
          <w:ilvl w:val="4"/>
          <w:numId w:val="2"/>
        </w:numPr>
        <w:tabs>
          <w:tab w:val="clear" w:pos="2304"/>
        </w:tabs>
      </w:pPr>
      <w:r w:rsidRPr="00ED51A9">
        <w:t>Minimum Thickness:  0.4 mils (0.01 mm), 30 minute anodizing process.</w:t>
      </w:r>
    </w:p>
    <w:p w:rsidR="00975624" w:rsidRPr="00ED51A9" w:rsidRDefault="00975624" w:rsidP="00975624">
      <w:pPr>
        <w:pStyle w:val="RUSKINSubPara"/>
        <w:numPr>
          <w:ilvl w:val="3"/>
          <w:numId w:val="2"/>
        </w:numPr>
        <w:tabs>
          <w:tab w:val="clear" w:pos="1728"/>
        </w:tabs>
      </w:pPr>
      <w:r w:rsidRPr="00ED51A9">
        <w:t xml:space="preserve">Class </w:t>
      </w:r>
      <w:r>
        <w:t>I</w:t>
      </w:r>
      <w:r w:rsidRPr="00ED51A9">
        <w:t xml:space="preserve"> Clear Anodized.</w:t>
      </w:r>
    </w:p>
    <w:p w:rsidR="00975624" w:rsidRPr="00ED51A9" w:rsidRDefault="00975624" w:rsidP="00975624">
      <w:pPr>
        <w:pStyle w:val="RUSKINSubSub1"/>
        <w:numPr>
          <w:ilvl w:val="4"/>
          <w:numId w:val="2"/>
        </w:numPr>
        <w:tabs>
          <w:tab w:val="clear" w:pos="2304"/>
        </w:tabs>
      </w:pPr>
      <w:r w:rsidRPr="00ED51A9">
        <w:t>Comply with Aluminum Association AA-C21A41.  Clear anodized finish 215-R1.</w:t>
      </w:r>
    </w:p>
    <w:p w:rsidR="00975624" w:rsidRPr="00ED51A9" w:rsidRDefault="00975624" w:rsidP="00975624">
      <w:pPr>
        <w:pStyle w:val="RUSKINSubSub1"/>
        <w:numPr>
          <w:ilvl w:val="4"/>
          <w:numId w:val="2"/>
        </w:numPr>
        <w:tabs>
          <w:tab w:val="clear" w:pos="2304"/>
        </w:tabs>
      </w:pPr>
      <w:r w:rsidRPr="00ED51A9">
        <w:t>Apply finish following chemical etching and pretreatment.</w:t>
      </w:r>
    </w:p>
    <w:p w:rsidR="00975624" w:rsidRPr="00ED51A9" w:rsidRDefault="00975624" w:rsidP="00975624">
      <w:pPr>
        <w:pStyle w:val="RUSKINSubSub1"/>
        <w:numPr>
          <w:ilvl w:val="4"/>
          <w:numId w:val="2"/>
        </w:numPr>
        <w:tabs>
          <w:tab w:val="clear" w:pos="2304"/>
        </w:tabs>
      </w:pPr>
      <w:r w:rsidRPr="00ED51A9">
        <w:t>Minimum Thickness:  0.7 mils (0.018 mm), 60 minute anodizing process.</w:t>
      </w:r>
    </w:p>
    <w:p w:rsidR="00975624" w:rsidRPr="00ED51A9" w:rsidRDefault="00975624" w:rsidP="00975624">
      <w:pPr>
        <w:pStyle w:val="RUSKINSubPara"/>
        <w:numPr>
          <w:ilvl w:val="3"/>
          <w:numId w:val="2"/>
        </w:numPr>
        <w:tabs>
          <w:tab w:val="clear" w:pos="1728"/>
        </w:tabs>
      </w:pPr>
      <w:r>
        <w:t>Class I</w:t>
      </w:r>
      <w:r w:rsidRPr="00ED51A9">
        <w:t xml:space="preserve"> Color Anodized.</w:t>
      </w:r>
    </w:p>
    <w:p w:rsidR="00975624" w:rsidRPr="00ED51A9" w:rsidRDefault="00975624" w:rsidP="00975624">
      <w:pPr>
        <w:pStyle w:val="RUSKINSubSub1"/>
        <w:numPr>
          <w:ilvl w:val="4"/>
          <w:numId w:val="2"/>
        </w:numPr>
        <w:tabs>
          <w:tab w:val="clear" w:pos="2304"/>
        </w:tabs>
      </w:pPr>
      <w:r w:rsidRPr="00ED51A9">
        <w:t xml:space="preserve">Comply with Aluminum Association AA-C21A44.  </w:t>
      </w:r>
    </w:p>
    <w:p w:rsidR="00975624" w:rsidRPr="00ED51A9" w:rsidRDefault="00975624" w:rsidP="00975624">
      <w:pPr>
        <w:pStyle w:val="RUSKINSubSub1"/>
        <w:numPr>
          <w:ilvl w:val="4"/>
          <w:numId w:val="2"/>
        </w:numPr>
        <w:tabs>
          <w:tab w:val="clear" w:pos="2304"/>
        </w:tabs>
      </w:pPr>
      <w:r w:rsidRPr="00ED51A9">
        <w:t>Apply finish following chemical etching and pretreatment.</w:t>
      </w:r>
    </w:p>
    <w:p w:rsidR="00975624" w:rsidRPr="00ED51A9" w:rsidRDefault="00975624" w:rsidP="00975624">
      <w:pPr>
        <w:pStyle w:val="RUSKINSubSub1"/>
        <w:numPr>
          <w:ilvl w:val="4"/>
          <w:numId w:val="2"/>
        </w:numPr>
        <w:tabs>
          <w:tab w:val="clear" w:pos="2304"/>
        </w:tabs>
      </w:pPr>
      <w:r w:rsidRPr="00ED51A9">
        <w:t>Minimum Thickness:  0.7 mils (0.018 mm), 60 minute anodizing process.</w:t>
      </w:r>
    </w:p>
    <w:p w:rsidR="00975624" w:rsidRPr="00ED51A9" w:rsidRDefault="00975624" w:rsidP="00975624">
      <w:pPr>
        <w:pStyle w:val="RUSKINSubSub1"/>
        <w:numPr>
          <w:ilvl w:val="4"/>
          <w:numId w:val="2"/>
        </w:numPr>
        <w:tabs>
          <w:tab w:val="clear" w:pos="2304"/>
        </w:tabs>
      </w:pPr>
      <w:r w:rsidRPr="00ED51A9">
        <w:t xml:space="preserve">Class </w:t>
      </w:r>
      <w:r>
        <w:t>I</w:t>
      </w:r>
      <w:r w:rsidRPr="00ED51A9">
        <w:t xml:space="preserve"> Color Anodized:  Medium Bronze.</w:t>
      </w:r>
    </w:p>
    <w:p w:rsidR="00975624" w:rsidRPr="00ED51A9" w:rsidRDefault="00975624" w:rsidP="00975624">
      <w:pPr>
        <w:pStyle w:val="RUSKINSubSub1"/>
        <w:numPr>
          <w:ilvl w:val="4"/>
          <w:numId w:val="2"/>
        </w:numPr>
        <w:tabs>
          <w:tab w:val="clear" w:pos="2304"/>
        </w:tabs>
      </w:pPr>
      <w:r w:rsidRPr="00ED51A9">
        <w:t xml:space="preserve">Class </w:t>
      </w:r>
      <w:r>
        <w:t>I</w:t>
      </w:r>
      <w:r w:rsidRPr="00ED51A9">
        <w:t xml:space="preserve"> Color Anodized:  Dark Bronze.</w:t>
      </w:r>
    </w:p>
    <w:p w:rsidR="00975624" w:rsidRPr="00ED51A9" w:rsidRDefault="00975624" w:rsidP="00975624">
      <w:pPr>
        <w:pStyle w:val="RUSKINSubSub1"/>
        <w:numPr>
          <w:ilvl w:val="4"/>
          <w:numId w:val="2"/>
        </w:numPr>
        <w:tabs>
          <w:tab w:val="clear" w:pos="2304"/>
        </w:tabs>
      </w:pPr>
      <w:r w:rsidRPr="00ED51A9">
        <w:t xml:space="preserve">Class </w:t>
      </w:r>
      <w:r>
        <w:t xml:space="preserve">I </w:t>
      </w:r>
      <w:r w:rsidRPr="00ED51A9">
        <w:t>Color Anodized:  Black.</w:t>
      </w:r>
    </w:p>
    <w:p w:rsidR="003F5F1B" w:rsidRPr="0088392A" w:rsidRDefault="003F5F1B" w:rsidP="00960492">
      <w:pPr>
        <w:pStyle w:val="RUSKINBlank"/>
      </w:pPr>
    </w:p>
    <w:p w:rsidR="003F5F1B" w:rsidRPr="0088392A" w:rsidRDefault="003F5F1B" w:rsidP="00960492">
      <w:pPr>
        <w:pStyle w:val="RUSKINBlank"/>
      </w:pPr>
    </w:p>
    <w:p w:rsidR="003F5F1B" w:rsidRPr="0088392A" w:rsidRDefault="003F5F1B" w:rsidP="00BE5D53">
      <w:pPr>
        <w:pStyle w:val="RUSKINPart"/>
        <w:tabs>
          <w:tab w:val="clear" w:pos="864"/>
        </w:tabs>
      </w:pPr>
      <w:r w:rsidRPr="0088392A">
        <w:t>EXECUTION</w:t>
      </w:r>
    </w:p>
    <w:p w:rsidR="003F5F1B" w:rsidRPr="0088392A" w:rsidRDefault="003F5F1B" w:rsidP="00EB74E3">
      <w:pPr>
        <w:pStyle w:val="RUSKINBlank"/>
      </w:pPr>
    </w:p>
    <w:p w:rsidR="003F5F1B" w:rsidRPr="0088392A" w:rsidRDefault="003F5F1B" w:rsidP="00BE5D53">
      <w:pPr>
        <w:pStyle w:val="RUSKINArticle"/>
      </w:pPr>
      <w:r w:rsidRPr="0088392A">
        <w:t>EXAMINATION</w:t>
      </w:r>
    </w:p>
    <w:p w:rsidR="003F5F1B" w:rsidRPr="0088392A" w:rsidRDefault="003F5F1B" w:rsidP="00EB74E3">
      <w:pPr>
        <w:pStyle w:val="RUSKINBlank"/>
      </w:pPr>
    </w:p>
    <w:p w:rsidR="003F5F1B" w:rsidRPr="0088392A" w:rsidRDefault="003F5F1B" w:rsidP="00BA4418">
      <w:pPr>
        <w:pStyle w:val="RUSKINParagraph"/>
      </w:pPr>
      <w:r w:rsidRPr="0088392A">
        <w:t>Inspect areas to receive louvers.  Notify the Architect of conditions that would adversely affect the installation or subsequent utilization of the louvers.  Do not proceed with installation until unsatisfactory conditions are corrected.</w:t>
      </w:r>
    </w:p>
    <w:p w:rsidR="003F5F1B" w:rsidRPr="0088392A" w:rsidRDefault="003F5F1B" w:rsidP="00EB74E3">
      <w:pPr>
        <w:pStyle w:val="RUSKINBlank"/>
      </w:pPr>
    </w:p>
    <w:p w:rsidR="003F5F1B" w:rsidRPr="0088392A" w:rsidRDefault="003F5F1B" w:rsidP="00BA4418">
      <w:pPr>
        <w:pStyle w:val="RUSKINParagraph"/>
      </w:pPr>
      <w:r w:rsidRPr="0088392A">
        <w:t>If opening preparation is the responsibility of another installer, notify Architect of unsatisfactory preparation before proceeding.</w:t>
      </w:r>
    </w:p>
    <w:p w:rsidR="003F5F1B" w:rsidRPr="0088392A" w:rsidRDefault="003F5F1B" w:rsidP="00EB74E3">
      <w:pPr>
        <w:pStyle w:val="RUSKINBlank"/>
      </w:pPr>
    </w:p>
    <w:p w:rsidR="003F5F1B" w:rsidRPr="0088392A" w:rsidRDefault="003F5F1B" w:rsidP="00D0463D">
      <w:pPr>
        <w:pStyle w:val="RUSKINArticle"/>
      </w:pPr>
      <w:r w:rsidRPr="0088392A">
        <w:t>PREPARATION</w:t>
      </w:r>
    </w:p>
    <w:p w:rsidR="003F5F1B" w:rsidRPr="0088392A" w:rsidRDefault="003F5F1B" w:rsidP="00EB74E3">
      <w:pPr>
        <w:pStyle w:val="RUSKINBlank"/>
      </w:pPr>
    </w:p>
    <w:p w:rsidR="003F5F1B" w:rsidRPr="0088392A" w:rsidRDefault="003F5F1B" w:rsidP="00BA4418">
      <w:pPr>
        <w:pStyle w:val="RUSKINParagraph"/>
      </w:pPr>
      <w:r w:rsidRPr="0088392A">
        <w:t>Clean opening thoroughly prior to installation.</w:t>
      </w:r>
    </w:p>
    <w:p w:rsidR="003F5F1B" w:rsidRPr="0088392A" w:rsidRDefault="003F5F1B" w:rsidP="00EB74E3">
      <w:pPr>
        <w:pStyle w:val="RUSKINBlank"/>
      </w:pPr>
    </w:p>
    <w:p w:rsidR="003F5F1B" w:rsidRPr="0088392A" w:rsidRDefault="003F5F1B" w:rsidP="00BA4418">
      <w:pPr>
        <w:pStyle w:val="RUSKINParagraph"/>
      </w:pPr>
      <w:r w:rsidRPr="0088392A">
        <w:t>Prepare surfaces using the methods recommended by the manufacturer for achieving the best result for the substrate under the project conditions.</w:t>
      </w:r>
    </w:p>
    <w:p w:rsidR="003F5F1B" w:rsidRPr="0088392A" w:rsidRDefault="003F5F1B" w:rsidP="00EB74E3">
      <w:pPr>
        <w:pStyle w:val="RUSKINBlank"/>
      </w:pPr>
    </w:p>
    <w:p w:rsidR="003F5F1B" w:rsidRPr="0088392A" w:rsidRDefault="003F5F1B" w:rsidP="00BE5D53">
      <w:pPr>
        <w:pStyle w:val="RUSKINArticle"/>
      </w:pPr>
      <w:r w:rsidRPr="0088392A">
        <w:t>INSTALLATION</w:t>
      </w:r>
    </w:p>
    <w:p w:rsidR="003F5F1B" w:rsidRPr="0088392A" w:rsidRDefault="003F5F1B" w:rsidP="00EB74E3">
      <w:pPr>
        <w:pStyle w:val="RUSKINBlank"/>
      </w:pPr>
    </w:p>
    <w:p w:rsidR="003F5F1B" w:rsidRPr="0088392A" w:rsidRDefault="003F5F1B" w:rsidP="00BA4418">
      <w:pPr>
        <w:pStyle w:val="RUSKINParagraph"/>
      </w:pPr>
      <w:r w:rsidRPr="0088392A">
        <w:t>Install louvers at locations indicated on the drawings and in accordance with manufacturer's instructions.</w:t>
      </w:r>
    </w:p>
    <w:p w:rsidR="003F5F1B" w:rsidRPr="0088392A" w:rsidRDefault="003F5F1B" w:rsidP="00EB74E3">
      <w:pPr>
        <w:pStyle w:val="RUSKINBlank"/>
      </w:pPr>
    </w:p>
    <w:p w:rsidR="003F5F1B" w:rsidRPr="00BA4418" w:rsidRDefault="003F5F1B" w:rsidP="00BA4418">
      <w:pPr>
        <w:pStyle w:val="RUSKINParagraph"/>
      </w:pPr>
      <w:r w:rsidRPr="00BA4418">
        <w:t>Install louvers plumb, level, in plane of wall, and in alignment with adjacent work.</w:t>
      </w:r>
    </w:p>
    <w:p w:rsidR="003F5F1B" w:rsidRDefault="003F5F1B" w:rsidP="00EB74E3">
      <w:pPr>
        <w:pStyle w:val="RUSKINBlank"/>
      </w:pPr>
    </w:p>
    <w:p w:rsidR="00BA4418" w:rsidRPr="00BA4418" w:rsidRDefault="00BA4418" w:rsidP="00BA4418">
      <w:pPr>
        <w:pStyle w:val="RUSKINParagraph"/>
      </w:pPr>
      <w:r w:rsidRPr="00BA4418">
        <w:t>The supporting structure shall be designed to accommodate the point loads transferred by the louvers when subject to the design wind loads.</w:t>
      </w:r>
    </w:p>
    <w:p w:rsidR="00BA4418" w:rsidRPr="0088392A" w:rsidRDefault="00BA4418" w:rsidP="00EB74E3">
      <w:pPr>
        <w:pStyle w:val="RUSKINBlank"/>
      </w:pPr>
    </w:p>
    <w:p w:rsidR="003F5F1B" w:rsidRDefault="003F5F1B" w:rsidP="00BA4418">
      <w:pPr>
        <w:pStyle w:val="RUSKINParagraph"/>
      </w:pPr>
      <w:r w:rsidRPr="0088392A">
        <w:t>Install joint sealants as specified in Section 07</w:t>
      </w:r>
      <w:r>
        <w:t xml:space="preserve"> </w:t>
      </w:r>
      <w:r w:rsidRPr="0088392A">
        <w:t>92</w:t>
      </w:r>
      <w:r>
        <w:t xml:space="preserve"> 0</w:t>
      </w:r>
      <w:r w:rsidRPr="0088392A">
        <w:t>0.</w:t>
      </w:r>
    </w:p>
    <w:p w:rsidR="003F5F1B" w:rsidRDefault="003F5F1B" w:rsidP="008A17F0">
      <w:pPr>
        <w:pStyle w:val="RUSKINBlank"/>
      </w:pPr>
    </w:p>
    <w:p w:rsidR="003F5F1B" w:rsidRPr="00BA4418" w:rsidRDefault="003F5F1B" w:rsidP="00BA4418">
      <w:pPr>
        <w:pStyle w:val="RUSKINNote"/>
      </w:pPr>
      <w:r w:rsidRPr="00BA4418">
        <w:t>** NOTE TO SPECIFIER **  Specify field topcoat if prime coat is specified in PART 2 - PRODUCTS. Delete if not required.</w:t>
      </w:r>
    </w:p>
    <w:p w:rsidR="003F5F1B" w:rsidRPr="0088392A" w:rsidRDefault="003F5F1B" w:rsidP="00BA4418">
      <w:pPr>
        <w:pStyle w:val="RUSKINParagraph"/>
      </w:pPr>
      <w:r w:rsidRPr="0088392A">
        <w:t>Apply field topcoat within 6 months of application of shop prime coat.  Apply field topcoat as specified in Section 09</w:t>
      </w:r>
      <w:r>
        <w:t xml:space="preserve"> </w:t>
      </w:r>
      <w:r w:rsidRPr="0088392A">
        <w:t>91</w:t>
      </w:r>
      <w:r>
        <w:t xml:space="preserve"> 0</w:t>
      </w:r>
      <w:r w:rsidRPr="0088392A">
        <w:t>0.</w:t>
      </w:r>
    </w:p>
    <w:p w:rsidR="003F5F1B" w:rsidRPr="0088392A" w:rsidRDefault="003F5F1B" w:rsidP="00EB74E3">
      <w:pPr>
        <w:pStyle w:val="RUSKINBlank"/>
      </w:pPr>
    </w:p>
    <w:p w:rsidR="003F5F1B" w:rsidRPr="0088392A" w:rsidRDefault="003F5F1B" w:rsidP="00BE5D53">
      <w:pPr>
        <w:pStyle w:val="RUSKINArticle"/>
      </w:pPr>
      <w:r w:rsidRPr="0088392A">
        <w:t>CLEANING</w:t>
      </w:r>
    </w:p>
    <w:p w:rsidR="003F5F1B" w:rsidRPr="0088392A" w:rsidRDefault="003F5F1B" w:rsidP="00EB74E3">
      <w:pPr>
        <w:pStyle w:val="RUSKINBlank"/>
      </w:pPr>
    </w:p>
    <w:p w:rsidR="003F5F1B" w:rsidRPr="0088392A" w:rsidRDefault="003F5F1B" w:rsidP="00BA4418">
      <w:pPr>
        <w:pStyle w:val="RUSKINParagraph"/>
      </w:pPr>
      <w:r w:rsidRPr="0088392A">
        <w:t>Clean louver surfaces in accordance with manufacturer's instructions.</w:t>
      </w:r>
    </w:p>
    <w:p w:rsidR="003F5F1B" w:rsidRPr="0088392A" w:rsidRDefault="003F5F1B" w:rsidP="00EB74E3">
      <w:pPr>
        <w:pStyle w:val="RUSKINBlank"/>
      </w:pPr>
    </w:p>
    <w:p w:rsidR="003F5F1B" w:rsidRPr="0088392A" w:rsidRDefault="003F5F1B" w:rsidP="00BA4418">
      <w:pPr>
        <w:pStyle w:val="RUSKINParagraph"/>
      </w:pPr>
      <w:r w:rsidRPr="0088392A">
        <w:t>Touch-up, repair or replace damaged products before Substantial Completion.</w:t>
      </w:r>
    </w:p>
    <w:p w:rsidR="003F5F1B" w:rsidRPr="0088392A" w:rsidRDefault="003F5F1B" w:rsidP="00EB74E3">
      <w:pPr>
        <w:pStyle w:val="RUSKINBlank"/>
      </w:pPr>
    </w:p>
    <w:p w:rsidR="003F5F1B" w:rsidRPr="0088392A" w:rsidRDefault="003F5F1B">
      <w:pPr>
        <w:pStyle w:val="RUSKINEndOfSection"/>
      </w:pPr>
      <w:r w:rsidRPr="0088392A">
        <w:tab/>
        <w:t>END OF SECTION</w:t>
      </w:r>
    </w:p>
    <w:sectPr w:rsidR="003F5F1B" w:rsidRPr="0088392A" w:rsidSect="00491B34">
      <w:footerReference w:type="default" r:id="rId9"/>
      <w:endnotePr>
        <w:numFmt w:val="decimal"/>
      </w:endnotePr>
      <w:pgSz w:w="12240" w:h="15840" w:code="1"/>
      <w:pgMar w:top="1440" w:right="1440" w:bottom="1440" w:left="1440" w:header="720"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031B7" w:rsidRDefault="005031B7">
      <w:pPr>
        <w:spacing w:line="20" w:lineRule="exact"/>
      </w:pPr>
    </w:p>
    <w:p w:rsidR="005031B7" w:rsidRDefault="005031B7"/>
  </w:endnote>
  <w:endnote w:type="continuationSeparator" w:id="0">
    <w:p w:rsidR="005031B7" w:rsidRDefault="005031B7">
      <w:r>
        <w:t xml:space="preserve"> </w:t>
      </w:r>
    </w:p>
    <w:p w:rsidR="005031B7" w:rsidRDefault="005031B7"/>
  </w:endnote>
  <w:endnote w:type="continuationNotice" w:id="1">
    <w:p w:rsidR="005031B7" w:rsidRDefault="005031B7">
      <w:r>
        <w:t xml:space="preserve"> </w:t>
      </w:r>
    </w:p>
    <w:p w:rsidR="005031B7" w:rsidRDefault="005031B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5F1B" w:rsidRDefault="003F5F1B" w:rsidP="00657F0B">
    <w:pPr>
      <w:jc w:val="center"/>
    </w:pPr>
    <w:r>
      <w:t>08 91 00-</w:t>
    </w:r>
    <w:r>
      <w:fldChar w:fldCharType="begin"/>
    </w:r>
    <w:r>
      <w:instrText>page \* arabic</w:instrText>
    </w:r>
    <w:r>
      <w:fldChar w:fldCharType="separate"/>
    </w:r>
    <w:r w:rsidR="006F24B3">
      <w:rPr>
        <w:noProof/>
      </w:rPr>
      <w:t>1</w:t>
    </w:r>
    <w:r>
      <w:fldChar w:fldCharType="end"/>
    </w:r>
  </w:p>
  <w:p w:rsidR="003F5F1B" w:rsidRDefault="003F5F1B" w:rsidP="00A21A25"/>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031B7" w:rsidRDefault="005031B7">
      <w:r>
        <w:separator/>
      </w:r>
    </w:p>
    <w:p w:rsidR="005031B7" w:rsidRDefault="005031B7"/>
  </w:footnote>
  <w:footnote w:type="continuationSeparator" w:id="0">
    <w:p w:rsidR="005031B7" w:rsidRDefault="005031B7">
      <w:r>
        <w:continuationSeparator/>
      </w:r>
    </w:p>
    <w:p w:rsidR="005031B7" w:rsidRDefault="005031B7"/>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FCA037C6"/>
    <w:lvl w:ilvl="0">
      <w:start w:val="1"/>
      <w:numFmt w:val="decimal"/>
      <w:pStyle w:val="Heading1"/>
      <w:lvlText w:val="%1"/>
      <w:legacy w:legacy="1" w:legacySpace="0" w:legacyIndent="0"/>
      <w:lvlJc w:val="left"/>
      <w:rPr>
        <w:rFonts w:ascii="Times New Roman" w:hAnsi="Times New Roman" w:cs="Times New Roman" w:hint="default"/>
      </w:rPr>
    </w:lvl>
    <w:lvl w:ilvl="1">
      <w:start w:val="1"/>
      <w:numFmt w:val="decimal"/>
      <w:pStyle w:val="Heading2"/>
      <w:lvlText w:val="%1.%2"/>
      <w:legacy w:legacy="1" w:legacySpace="0" w:legacyIndent="0"/>
      <w:lvlJc w:val="left"/>
      <w:rPr>
        <w:rFonts w:ascii="Times New Roman" w:hAnsi="Times New Roman" w:cs="Times New Roman" w:hint="default"/>
      </w:rPr>
    </w:lvl>
    <w:lvl w:ilvl="2">
      <w:start w:val="1"/>
      <w:numFmt w:val="upperLetter"/>
      <w:pStyle w:val="Heading3"/>
      <w:lvlText w:val="%3."/>
      <w:legacy w:legacy="1" w:legacySpace="0" w:legacyIndent="0"/>
      <w:lvlJc w:val="left"/>
      <w:rPr>
        <w:rFonts w:ascii="Times New Roman" w:hAnsi="Times New Roman" w:cs="Times New Roman" w:hint="default"/>
      </w:rPr>
    </w:lvl>
    <w:lvl w:ilvl="3">
      <w:start w:val="1"/>
      <w:numFmt w:val="decimal"/>
      <w:pStyle w:val="Heading4"/>
      <w:lvlText w:val="%4."/>
      <w:legacy w:legacy="1" w:legacySpace="0" w:legacyIndent="0"/>
      <w:lvlJc w:val="left"/>
      <w:rPr>
        <w:rFonts w:ascii="Times New Roman" w:hAnsi="Times New Roman" w:cs="Times New Roman" w:hint="default"/>
      </w:rPr>
    </w:lvl>
    <w:lvl w:ilvl="4">
      <w:start w:val="1"/>
      <w:numFmt w:val="lowerLetter"/>
      <w:pStyle w:val="Heading5"/>
      <w:lvlText w:val="%5."/>
      <w:legacy w:legacy="1" w:legacySpace="0" w:legacyIndent="0"/>
      <w:lvlJc w:val="left"/>
      <w:rPr>
        <w:rFonts w:ascii="Times New Roman" w:hAnsi="Times New Roman" w:cs="Times New Roman" w:hint="default"/>
      </w:rPr>
    </w:lvl>
    <w:lvl w:ilvl="5">
      <w:start w:val="1"/>
      <w:numFmt w:val="decimal"/>
      <w:pStyle w:val="Heading6"/>
      <w:lvlText w:val="%6)"/>
      <w:legacy w:legacy="1" w:legacySpace="0" w:legacyIndent="0"/>
      <w:lvlJc w:val="left"/>
      <w:rPr>
        <w:rFonts w:ascii="Times New Roman" w:hAnsi="Times New Roman" w:cs="Times New Roman" w:hint="default"/>
      </w:rPr>
    </w:lvl>
    <w:lvl w:ilvl="6">
      <w:start w:val="1"/>
      <w:numFmt w:val="lowerLetter"/>
      <w:pStyle w:val="Heading7"/>
      <w:lvlText w:val="%7)"/>
      <w:legacy w:legacy="1" w:legacySpace="0" w:legacyIndent="0"/>
      <w:lvlJc w:val="left"/>
      <w:rPr>
        <w:rFonts w:ascii="Times New Roman" w:hAnsi="Times New Roman" w:cs="Times New Roman" w:hint="default"/>
      </w:rPr>
    </w:lvl>
    <w:lvl w:ilvl="7">
      <w:start w:val="1"/>
      <w:numFmt w:val="lowerRoman"/>
      <w:pStyle w:val="Heading8"/>
      <w:lvlText w:val="%8."/>
      <w:legacy w:legacy="1" w:legacySpace="0" w:legacyIndent="0"/>
      <w:lvlJc w:val="left"/>
      <w:rPr>
        <w:rFonts w:ascii="Times New Roman" w:hAnsi="Times New Roman" w:cs="Times New Roman" w:hint="default"/>
      </w:rPr>
    </w:lvl>
    <w:lvl w:ilvl="8">
      <w:numFmt w:val="none"/>
      <w:lvlText w:val=""/>
      <w:lvlJc w:val="left"/>
      <w:rPr>
        <w:rFonts w:cs="Times New Roman"/>
      </w:rPr>
    </w:lvl>
  </w:abstractNum>
  <w:abstractNum w:abstractNumId="1" w15:restartNumberingAfterBreak="0">
    <w:nsid w:val="00000001"/>
    <w:multiLevelType w:val="multilevel"/>
    <w:tmpl w:val="00000001"/>
    <w:name w:val="MASTERSPEC"/>
    <w:lvl w:ilvl="0">
      <w:start w:val="1"/>
      <w:numFmt w:val="decimal"/>
      <w:suff w:val="nothing"/>
      <w:lvlText w:val="PART %1 - "/>
      <w:lvlJc w:val="left"/>
      <w:rPr>
        <w:rFonts w:cs="Times New Roman"/>
      </w:rPr>
    </w:lvl>
    <w:lvl w:ilvl="1">
      <w:numFmt w:val="decimal"/>
      <w:suff w:val="nothing"/>
      <w:lvlText w:val="SCHEDULE %2 - "/>
      <w:lvlJc w:val="left"/>
      <w:rPr>
        <w:rFonts w:cs="Times New Roman"/>
      </w:rPr>
    </w:lvl>
    <w:lvl w:ilvl="2">
      <w:numFmt w:val="decimal"/>
      <w:suff w:val="nothing"/>
      <w:lvlText w:val="PRODUCT DATA SHEET %3 - "/>
      <w:lvlJc w:val="left"/>
      <w:rPr>
        <w:rFonts w:cs="Times New Roman"/>
      </w:rPr>
    </w:lvl>
    <w:lvl w:ilvl="3">
      <w:start w:val="1"/>
      <w:numFmt w:val="decimal"/>
      <w:lvlText w:val="%1.%4"/>
      <w:lvlJc w:val="left"/>
      <w:pPr>
        <w:tabs>
          <w:tab w:val="left" w:pos="864"/>
        </w:tabs>
        <w:ind w:left="864" w:hanging="864"/>
      </w:pPr>
      <w:rPr>
        <w:rFonts w:cs="Times New Roman"/>
      </w:rPr>
    </w:lvl>
    <w:lvl w:ilvl="4">
      <w:start w:val="1"/>
      <w:numFmt w:val="upperLetter"/>
      <w:lvlText w:val="%5."/>
      <w:lvlJc w:val="left"/>
      <w:pPr>
        <w:tabs>
          <w:tab w:val="left" w:pos="864"/>
        </w:tabs>
        <w:ind w:left="864" w:hanging="576"/>
      </w:pPr>
      <w:rPr>
        <w:rFonts w:cs="Times New Roman"/>
      </w:rPr>
    </w:lvl>
    <w:lvl w:ilvl="5">
      <w:start w:val="1"/>
      <w:numFmt w:val="decimal"/>
      <w:lvlText w:val="%6."/>
      <w:lvlJc w:val="left"/>
      <w:pPr>
        <w:tabs>
          <w:tab w:val="left" w:pos="1440"/>
        </w:tabs>
        <w:ind w:left="1440" w:hanging="576"/>
      </w:pPr>
      <w:rPr>
        <w:rFonts w:cs="Times New Roman"/>
      </w:rPr>
    </w:lvl>
    <w:lvl w:ilvl="6">
      <w:start w:val="1"/>
      <w:numFmt w:val="lowerLetter"/>
      <w:lvlText w:val="%7."/>
      <w:lvlJc w:val="left"/>
      <w:pPr>
        <w:tabs>
          <w:tab w:val="left" w:pos="2016"/>
        </w:tabs>
        <w:ind w:left="2016" w:hanging="576"/>
      </w:pPr>
      <w:rPr>
        <w:rFonts w:cs="Times New Roman"/>
      </w:rPr>
    </w:lvl>
    <w:lvl w:ilvl="7">
      <w:start w:val="1"/>
      <w:numFmt w:val="decimal"/>
      <w:lvlText w:val="%8)"/>
      <w:lvlJc w:val="left"/>
      <w:pPr>
        <w:tabs>
          <w:tab w:val="left" w:pos="2592"/>
        </w:tabs>
        <w:ind w:left="2592" w:hanging="576"/>
      </w:pPr>
      <w:rPr>
        <w:rFonts w:cs="Times New Roman"/>
      </w:rPr>
    </w:lvl>
    <w:lvl w:ilvl="8">
      <w:start w:val="1"/>
      <w:numFmt w:val="lowerLetter"/>
      <w:lvlText w:val="%9)"/>
      <w:lvlJc w:val="left"/>
      <w:pPr>
        <w:tabs>
          <w:tab w:val="left" w:pos="3168"/>
        </w:tabs>
        <w:ind w:left="3168" w:hanging="576"/>
      </w:pPr>
      <w:rPr>
        <w:rFonts w:cs="Times New Roman"/>
      </w:rPr>
    </w:lvl>
  </w:abstractNum>
  <w:abstractNum w:abstractNumId="2" w15:restartNumberingAfterBreak="0">
    <w:nsid w:val="09775106"/>
    <w:multiLevelType w:val="hybridMultilevel"/>
    <w:tmpl w:val="405200EC"/>
    <w:lvl w:ilvl="0" w:tplc="0409000F">
      <w:start w:val="1"/>
      <w:numFmt w:val="decimal"/>
      <w:lvlText w:val="%1."/>
      <w:lvlJc w:val="left"/>
      <w:pPr>
        <w:ind w:left="1296" w:hanging="360"/>
      </w:p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3" w15:restartNumberingAfterBreak="0">
    <w:nsid w:val="51864E08"/>
    <w:multiLevelType w:val="multilevel"/>
    <w:tmpl w:val="70AE5274"/>
    <w:lvl w:ilvl="0">
      <w:start w:val="1"/>
      <w:numFmt w:val="decimal"/>
      <w:pStyle w:val="RUSKINPart"/>
      <w:suff w:val="nothing"/>
      <w:lvlText w:val="PART %1  "/>
      <w:lvlJc w:val="left"/>
      <w:pPr>
        <w:tabs>
          <w:tab w:val="num" w:pos="864"/>
        </w:tabs>
        <w:ind w:left="864" w:hanging="864"/>
      </w:pPr>
      <w:rPr>
        <w:rFonts w:cs="Times New Roman" w:hint="default"/>
      </w:rPr>
    </w:lvl>
    <w:lvl w:ilvl="1">
      <w:start w:val="1"/>
      <w:numFmt w:val="decimal"/>
      <w:pStyle w:val="RUSKINArticle"/>
      <w:lvlText w:val="%1.%2"/>
      <w:lvlJc w:val="left"/>
      <w:pPr>
        <w:tabs>
          <w:tab w:val="num" w:pos="576"/>
        </w:tabs>
        <w:ind w:left="576" w:hanging="576"/>
      </w:pPr>
      <w:rPr>
        <w:rFonts w:cs="Times New Roman" w:hint="default"/>
      </w:rPr>
    </w:lvl>
    <w:lvl w:ilvl="2">
      <w:start w:val="1"/>
      <w:numFmt w:val="upperLetter"/>
      <w:pStyle w:val="RUSKINParagraph"/>
      <w:lvlText w:val="%3."/>
      <w:lvlJc w:val="left"/>
      <w:pPr>
        <w:tabs>
          <w:tab w:val="num" w:pos="1152"/>
        </w:tabs>
        <w:ind w:left="1152" w:hanging="576"/>
      </w:pPr>
      <w:rPr>
        <w:rFonts w:hint="default"/>
      </w:rPr>
    </w:lvl>
    <w:lvl w:ilvl="3">
      <w:start w:val="1"/>
      <w:numFmt w:val="decimal"/>
      <w:pStyle w:val="RUSKINSubPara"/>
      <w:lvlText w:val="%4."/>
      <w:lvlJc w:val="left"/>
      <w:pPr>
        <w:tabs>
          <w:tab w:val="num" w:pos="1728"/>
        </w:tabs>
        <w:ind w:left="1728" w:hanging="576"/>
      </w:pPr>
      <w:rPr>
        <w:rFonts w:cs="Times New Roman" w:hint="default"/>
      </w:rPr>
    </w:lvl>
    <w:lvl w:ilvl="4">
      <w:start w:val="1"/>
      <w:numFmt w:val="lowerLetter"/>
      <w:pStyle w:val="RUSKINSubSub1"/>
      <w:lvlText w:val="%5."/>
      <w:lvlJc w:val="left"/>
      <w:pPr>
        <w:tabs>
          <w:tab w:val="num" w:pos="2304"/>
        </w:tabs>
        <w:ind w:left="2304" w:hanging="576"/>
      </w:pPr>
      <w:rPr>
        <w:rFonts w:cs="Times New Roman" w:hint="default"/>
      </w:rPr>
    </w:lvl>
    <w:lvl w:ilvl="5">
      <w:start w:val="1"/>
      <w:numFmt w:val="decimal"/>
      <w:pStyle w:val="RUSKINSubSub2"/>
      <w:lvlText w:val="%6)"/>
      <w:lvlJc w:val="left"/>
      <w:pPr>
        <w:tabs>
          <w:tab w:val="num" w:pos="2880"/>
        </w:tabs>
        <w:ind w:left="2880" w:hanging="576"/>
      </w:pPr>
      <w:rPr>
        <w:rFonts w:cs="Times New Roman" w:hint="default"/>
      </w:rPr>
    </w:lvl>
    <w:lvl w:ilvl="6">
      <w:start w:val="1"/>
      <w:numFmt w:val="lowerLetter"/>
      <w:pStyle w:val="RUSKINSubSub3"/>
      <w:lvlText w:val="(%7)"/>
      <w:lvlJc w:val="left"/>
      <w:pPr>
        <w:tabs>
          <w:tab w:val="num" w:pos="3456"/>
        </w:tabs>
        <w:ind w:left="3456" w:hanging="576"/>
      </w:pPr>
      <w:rPr>
        <w:rFonts w:cs="Times New Roman" w:hint="default"/>
      </w:rPr>
    </w:lvl>
    <w:lvl w:ilvl="7">
      <w:start w:val="1"/>
      <w:numFmt w:val="decimal"/>
      <w:lvlText w:val="(%8)"/>
      <w:lvlJc w:val="left"/>
      <w:pPr>
        <w:tabs>
          <w:tab w:val="num" w:pos="4032"/>
        </w:tabs>
        <w:ind w:left="4032" w:hanging="576"/>
      </w:pPr>
      <w:rPr>
        <w:rFonts w:cs="Times New Roman" w:hint="default"/>
      </w:rPr>
    </w:lvl>
    <w:lvl w:ilvl="8">
      <w:start w:val="1"/>
      <w:numFmt w:val="lowerRoman"/>
      <w:lvlText w:val="(%9)"/>
      <w:lvlJc w:val="left"/>
      <w:pPr>
        <w:tabs>
          <w:tab w:val="num" w:pos="4608"/>
        </w:tabs>
        <w:ind w:left="4608" w:hanging="576"/>
      </w:pPr>
      <w:rPr>
        <w:rFonts w:cs="Times New Roman" w:hint="default"/>
      </w:rPr>
    </w:lvl>
  </w:abstractNum>
  <w:num w:numId="1">
    <w:abstractNumId w:val="0"/>
  </w:num>
  <w:num w:numId="2">
    <w:abstractNumId w:val="3"/>
  </w:num>
  <w:num w:numId="3">
    <w:abstractNumId w:val="3"/>
  </w:num>
  <w:num w:numId="4">
    <w:abstractNumId w:val="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950"/>
  <w:doNotHyphenateCaps/>
  <w:drawingGridHorizontalSpacing w:val="78"/>
  <w:drawingGridVerticalSpacing w:val="163"/>
  <w:displayHorizontalDrawingGridEvery w:val="0"/>
  <w:displayVerticalDrawingGridEvery w:val="2"/>
  <w:doNotShadeFormData/>
  <w:characterSpacingControl w:val="compressPunctuation"/>
  <w:doNotValidateAgainstSchema/>
  <w:doNotDemarcateInvalidXml/>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7A7D"/>
    <w:rsid w:val="00000AF7"/>
    <w:rsid w:val="00001E84"/>
    <w:rsid w:val="00023A2C"/>
    <w:rsid w:val="00026A51"/>
    <w:rsid w:val="00027091"/>
    <w:rsid w:val="0003477F"/>
    <w:rsid w:val="00034861"/>
    <w:rsid w:val="00040983"/>
    <w:rsid w:val="00041163"/>
    <w:rsid w:val="000436FF"/>
    <w:rsid w:val="000462FB"/>
    <w:rsid w:val="00056C19"/>
    <w:rsid w:val="000603A6"/>
    <w:rsid w:val="00090EBE"/>
    <w:rsid w:val="000A2649"/>
    <w:rsid w:val="000B100B"/>
    <w:rsid w:val="000B2571"/>
    <w:rsid w:val="000C5890"/>
    <w:rsid w:val="000D0F38"/>
    <w:rsid w:val="000D6BAE"/>
    <w:rsid w:val="000E57DA"/>
    <w:rsid w:val="000E7AE9"/>
    <w:rsid w:val="000F2579"/>
    <w:rsid w:val="000F49DA"/>
    <w:rsid w:val="00100B72"/>
    <w:rsid w:val="00110924"/>
    <w:rsid w:val="0011423B"/>
    <w:rsid w:val="001213F5"/>
    <w:rsid w:val="0012403F"/>
    <w:rsid w:val="001246C3"/>
    <w:rsid w:val="001264C0"/>
    <w:rsid w:val="00131451"/>
    <w:rsid w:val="00133770"/>
    <w:rsid w:val="001342C8"/>
    <w:rsid w:val="001412F6"/>
    <w:rsid w:val="00143EA3"/>
    <w:rsid w:val="00151D54"/>
    <w:rsid w:val="00154085"/>
    <w:rsid w:val="001679CC"/>
    <w:rsid w:val="00185FAD"/>
    <w:rsid w:val="00192E11"/>
    <w:rsid w:val="00195CDB"/>
    <w:rsid w:val="0019766B"/>
    <w:rsid w:val="001A606C"/>
    <w:rsid w:val="001A7982"/>
    <w:rsid w:val="001B3F38"/>
    <w:rsid w:val="001B4A76"/>
    <w:rsid w:val="001C66D8"/>
    <w:rsid w:val="001D30F7"/>
    <w:rsid w:val="001E61CF"/>
    <w:rsid w:val="001F1C2E"/>
    <w:rsid w:val="00202B6D"/>
    <w:rsid w:val="00203D4F"/>
    <w:rsid w:val="00210CC1"/>
    <w:rsid w:val="002402BC"/>
    <w:rsid w:val="0024063A"/>
    <w:rsid w:val="002434E7"/>
    <w:rsid w:val="002450DA"/>
    <w:rsid w:val="002524D9"/>
    <w:rsid w:val="0028234C"/>
    <w:rsid w:val="002941F2"/>
    <w:rsid w:val="002A015A"/>
    <w:rsid w:val="002A1B25"/>
    <w:rsid w:val="002A3526"/>
    <w:rsid w:val="002A7D0F"/>
    <w:rsid w:val="002B01DB"/>
    <w:rsid w:val="002C2656"/>
    <w:rsid w:val="002D7020"/>
    <w:rsid w:val="002F2385"/>
    <w:rsid w:val="002F4E37"/>
    <w:rsid w:val="00304423"/>
    <w:rsid w:val="003076F6"/>
    <w:rsid w:val="003116BD"/>
    <w:rsid w:val="003305DE"/>
    <w:rsid w:val="00333D71"/>
    <w:rsid w:val="003374B7"/>
    <w:rsid w:val="0033783A"/>
    <w:rsid w:val="003420CD"/>
    <w:rsid w:val="00347F42"/>
    <w:rsid w:val="00360E2F"/>
    <w:rsid w:val="00374F1A"/>
    <w:rsid w:val="00375492"/>
    <w:rsid w:val="003830DE"/>
    <w:rsid w:val="003939C0"/>
    <w:rsid w:val="003A34FC"/>
    <w:rsid w:val="003A3871"/>
    <w:rsid w:val="003A525C"/>
    <w:rsid w:val="003A634C"/>
    <w:rsid w:val="003B10D4"/>
    <w:rsid w:val="003B3308"/>
    <w:rsid w:val="003C33C6"/>
    <w:rsid w:val="003C4598"/>
    <w:rsid w:val="003C660F"/>
    <w:rsid w:val="003D3AEF"/>
    <w:rsid w:val="003D3F2A"/>
    <w:rsid w:val="003D5CF2"/>
    <w:rsid w:val="003D722A"/>
    <w:rsid w:val="003E5841"/>
    <w:rsid w:val="003E5AAD"/>
    <w:rsid w:val="003E659A"/>
    <w:rsid w:val="003F5F1B"/>
    <w:rsid w:val="003F64BF"/>
    <w:rsid w:val="003F708C"/>
    <w:rsid w:val="003F7F2D"/>
    <w:rsid w:val="004002DD"/>
    <w:rsid w:val="0040228C"/>
    <w:rsid w:val="004220F8"/>
    <w:rsid w:val="0042298E"/>
    <w:rsid w:val="004230E4"/>
    <w:rsid w:val="004355AF"/>
    <w:rsid w:val="00435A4A"/>
    <w:rsid w:val="00443B33"/>
    <w:rsid w:val="00445A8C"/>
    <w:rsid w:val="00450857"/>
    <w:rsid w:val="00450D9E"/>
    <w:rsid w:val="00464956"/>
    <w:rsid w:val="0047674D"/>
    <w:rsid w:val="004836BA"/>
    <w:rsid w:val="00491B34"/>
    <w:rsid w:val="004937C5"/>
    <w:rsid w:val="0049753F"/>
    <w:rsid w:val="004A190A"/>
    <w:rsid w:val="004A5D41"/>
    <w:rsid w:val="004B16FD"/>
    <w:rsid w:val="004B34C1"/>
    <w:rsid w:val="004B4966"/>
    <w:rsid w:val="004B7EF1"/>
    <w:rsid w:val="004C61DF"/>
    <w:rsid w:val="004D15F6"/>
    <w:rsid w:val="004D4AEA"/>
    <w:rsid w:val="004D6062"/>
    <w:rsid w:val="004E2293"/>
    <w:rsid w:val="004F08A4"/>
    <w:rsid w:val="004F0E21"/>
    <w:rsid w:val="004F5275"/>
    <w:rsid w:val="005031B7"/>
    <w:rsid w:val="0052647D"/>
    <w:rsid w:val="005301A1"/>
    <w:rsid w:val="005360E6"/>
    <w:rsid w:val="00540E0A"/>
    <w:rsid w:val="00543A7E"/>
    <w:rsid w:val="0055193E"/>
    <w:rsid w:val="00567B97"/>
    <w:rsid w:val="00570DDB"/>
    <w:rsid w:val="00570F46"/>
    <w:rsid w:val="0057192D"/>
    <w:rsid w:val="005824EB"/>
    <w:rsid w:val="00584D7D"/>
    <w:rsid w:val="00595522"/>
    <w:rsid w:val="00596124"/>
    <w:rsid w:val="005963D5"/>
    <w:rsid w:val="005A4E5B"/>
    <w:rsid w:val="005B2686"/>
    <w:rsid w:val="005C20FC"/>
    <w:rsid w:val="005C2381"/>
    <w:rsid w:val="005C7116"/>
    <w:rsid w:val="005D0C22"/>
    <w:rsid w:val="005D4C15"/>
    <w:rsid w:val="005E1F43"/>
    <w:rsid w:val="005E5FCD"/>
    <w:rsid w:val="00603F5B"/>
    <w:rsid w:val="006075A3"/>
    <w:rsid w:val="00621305"/>
    <w:rsid w:val="00624785"/>
    <w:rsid w:val="00633939"/>
    <w:rsid w:val="00633AD0"/>
    <w:rsid w:val="00647C47"/>
    <w:rsid w:val="00654A8A"/>
    <w:rsid w:val="00657F0B"/>
    <w:rsid w:val="00661653"/>
    <w:rsid w:val="00673D4D"/>
    <w:rsid w:val="006768BA"/>
    <w:rsid w:val="006803B6"/>
    <w:rsid w:val="0068149D"/>
    <w:rsid w:val="006872EE"/>
    <w:rsid w:val="00693588"/>
    <w:rsid w:val="006A11CF"/>
    <w:rsid w:val="006A6F4D"/>
    <w:rsid w:val="006B4780"/>
    <w:rsid w:val="006C0A19"/>
    <w:rsid w:val="006C68E7"/>
    <w:rsid w:val="006C6B74"/>
    <w:rsid w:val="006C6E99"/>
    <w:rsid w:val="006E06B2"/>
    <w:rsid w:val="006F24B3"/>
    <w:rsid w:val="00702023"/>
    <w:rsid w:val="00712E3C"/>
    <w:rsid w:val="007276D0"/>
    <w:rsid w:val="0074137E"/>
    <w:rsid w:val="007508A3"/>
    <w:rsid w:val="007522F1"/>
    <w:rsid w:val="007534B5"/>
    <w:rsid w:val="00777EBC"/>
    <w:rsid w:val="00780AA6"/>
    <w:rsid w:val="00783EF5"/>
    <w:rsid w:val="0079210B"/>
    <w:rsid w:val="007959CC"/>
    <w:rsid w:val="007A60A9"/>
    <w:rsid w:val="007B2435"/>
    <w:rsid w:val="007C7292"/>
    <w:rsid w:val="007D2C94"/>
    <w:rsid w:val="007D384C"/>
    <w:rsid w:val="007D53E3"/>
    <w:rsid w:val="007D6F7C"/>
    <w:rsid w:val="007E781E"/>
    <w:rsid w:val="007F1242"/>
    <w:rsid w:val="0080615F"/>
    <w:rsid w:val="00810A20"/>
    <w:rsid w:val="00816F07"/>
    <w:rsid w:val="00827AB9"/>
    <w:rsid w:val="0083429B"/>
    <w:rsid w:val="008437CB"/>
    <w:rsid w:val="008525AE"/>
    <w:rsid w:val="00852ECA"/>
    <w:rsid w:val="00855779"/>
    <w:rsid w:val="00862B8F"/>
    <w:rsid w:val="008700BE"/>
    <w:rsid w:val="00874502"/>
    <w:rsid w:val="008806B0"/>
    <w:rsid w:val="0088392A"/>
    <w:rsid w:val="0089595E"/>
    <w:rsid w:val="008A17F0"/>
    <w:rsid w:val="008B2CD0"/>
    <w:rsid w:val="008B52F4"/>
    <w:rsid w:val="008B7274"/>
    <w:rsid w:val="008C2503"/>
    <w:rsid w:val="008C4EB1"/>
    <w:rsid w:val="008C607B"/>
    <w:rsid w:val="008C6540"/>
    <w:rsid w:val="008D04FE"/>
    <w:rsid w:val="008D52DF"/>
    <w:rsid w:val="008F3EFE"/>
    <w:rsid w:val="008F43E1"/>
    <w:rsid w:val="008F60A0"/>
    <w:rsid w:val="00911F1D"/>
    <w:rsid w:val="00925026"/>
    <w:rsid w:val="00940DA5"/>
    <w:rsid w:val="00947F65"/>
    <w:rsid w:val="00956892"/>
    <w:rsid w:val="00960492"/>
    <w:rsid w:val="00971574"/>
    <w:rsid w:val="00974CC2"/>
    <w:rsid w:val="00975624"/>
    <w:rsid w:val="0098146E"/>
    <w:rsid w:val="00983FD9"/>
    <w:rsid w:val="009946B2"/>
    <w:rsid w:val="009B096B"/>
    <w:rsid w:val="009C46C6"/>
    <w:rsid w:val="009D0744"/>
    <w:rsid w:val="009D72A2"/>
    <w:rsid w:val="009E2806"/>
    <w:rsid w:val="00A0140F"/>
    <w:rsid w:val="00A16967"/>
    <w:rsid w:val="00A21A25"/>
    <w:rsid w:val="00A22B06"/>
    <w:rsid w:val="00A24BA8"/>
    <w:rsid w:val="00A26E99"/>
    <w:rsid w:val="00A276C6"/>
    <w:rsid w:val="00A30745"/>
    <w:rsid w:val="00A41D08"/>
    <w:rsid w:val="00A5278B"/>
    <w:rsid w:val="00A630E1"/>
    <w:rsid w:val="00A72F67"/>
    <w:rsid w:val="00A81A32"/>
    <w:rsid w:val="00A85360"/>
    <w:rsid w:val="00A86338"/>
    <w:rsid w:val="00A90F29"/>
    <w:rsid w:val="00A95B3F"/>
    <w:rsid w:val="00A9724D"/>
    <w:rsid w:val="00AA3460"/>
    <w:rsid w:val="00AA4ACB"/>
    <w:rsid w:val="00AC73A1"/>
    <w:rsid w:val="00AF351D"/>
    <w:rsid w:val="00AF4B51"/>
    <w:rsid w:val="00B03DD6"/>
    <w:rsid w:val="00B1143E"/>
    <w:rsid w:val="00B14BFC"/>
    <w:rsid w:val="00B342BF"/>
    <w:rsid w:val="00B37D04"/>
    <w:rsid w:val="00B43CFF"/>
    <w:rsid w:val="00B45E09"/>
    <w:rsid w:val="00B46B5B"/>
    <w:rsid w:val="00B545CA"/>
    <w:rsid w:val="00B611C9"/>
    <w:rsid w:val="00B668C7"/>
    <w:rsid w:val="00B713E9"/>
    <w:rsid w:val="00B80E34"/>
    <w:rsid w:val="00B8127C"/>
    <w:rsid w:val="00B82F14"/>
    <w:rsid w:val="00B86818"/>
    <w:rsid w:val="00B97B27"/>
    <w:rsid w:val="00BA4418"/>
    <w:rsid w:val="00BA53EF"/>
    <w:rsid w:val="00BB593E"/>
    <w:rsid w:val="00BD1845"/>
    <w:rsid w:val="00BD2880"/>
    <w:rsid w:val="00BD2DAE"/>
    <w:rsid w:val="00BD5192"/>
    <w:rsid w:val="00BE0A23"/>
    <w:rsid w:val="00BE5D53"/>
    <w:rsid w:val="00BE7792"/>
    <w:rsid w:val="00C1259E"/>
    <w:rsid w:val="00C15A31"/>
    <w:rsid w:val="00C30825"/>
    <w:rsid w:val="00C42E58"/>
    <w:rsid w:val="00C457A4"/>
    <w:rsid w:val="00C5071D"/>
    <w:rsid w:val="00C51372"/>
    <w:rsid w:val="00C5189D"/>
    <w:rsid w:val="00C51F60"/>
    <w:rsid w:val="00C60181"/>
    <w:rsid w:val="00C60380"/>
    <w:rsid w:val="00C66F2A"/>
    <w:rsid w:val="00C85988"/>
    <w:rsid w:val="00C92EC6"/>
    <w:rsid w:val="00CA2479"/>
    <w:rsid w:val="00CB6BB2"/>
    <w:rsid w:val="00CD257A"/>
    <w:rsid w:val="00CD6AF0"/>
    <w:rsid w:val="00CD75E2"/>
    <w:rsid w:val="00CE28FC"/>
    <w:rsid w:val="00CE4D3A"/>
    <w:rsid w:val="00CF141B"/>
    <w:rsid w:val="00CF7A7D"/>
    <w:rsid w:val="00D00A6E"/>
    <w:rsid w:val="00D0463D"/>
    <w:rsid w:val="00D10AF4"/>
    <w:rsid w:val="00D1431B"/>
    <w:rsid w:val="00D17407"/>
    <w:rsid w:val="00D209B6"/>
    <w:rsid w:val="00D31865"/>
    <w:rsid w:val="00D32DF2"/>
    <w:rsid w:val="00D34F1B"/>
    <w:rsid w:val="00D474E1"/>
    <w:rsid w:val="00D53B5B"/>
    <w:rsid w:val="00D74FA9"/>
    <w:rsid w:val="00D7545A"/>
    <w:rsid w:val="00D80D5E"/>
    <w:rsid w:val="00D82465"/>
    <w:rsid w:val="00D836C6"/>
    <w:rsid w:val="00DA0E00"/>
    <w:rsid w:val="00DA1AE6"/>
    <w:rsid w:val="00DB4362"/>
    <w:rsid w:val="00DB73E9"/>
    <w:rsid w:val="00DB772C"/>
    <w:rsid w:val="00DC3951"/>
    <w:rsid w:val="00DC7631"/>
    <w:rsid w:val="00DD291C"/>
    <w:rsid w:val="00DD6597"/>
    <w:rsid w:val="00DE0FDB"/>
    <w:rsid w:val="00DE6F5E"/>
    <w:rsid w:val="00DF0E75"/>
    <w:rsid w:val="00E02E83"/>
    <w:rsid w:val="00E35460"/>
    <w:rsid w:val="00E36C13"/>
    <w:rsid w:val="00E37F75"/>
    <w:rsid w:val="00E41A50"/>
    <w:rsid w:val="00E50BAD"/>
    <w:rsid w:val="00E55A52"/>
    <w:rsid w:val="00E6363A"/>
    <w:rsid w:val="00E66116"/>
    <w:rsid w:val="00E71A62"/>
    <w:rsid w:val="00E7400C"/>
    <w:rsid w:val="00E7724A"/>
    <w:rsid w:val="00E84718"/>
    <w:rsid w:val="00E863F3"/>
    <w:rsid w:val="00E92140"/>
    <w:rsid w:val="00EA2000"/>
    <w:rsid w:val="00EB74E3"/>
    <w:rsid w:val="00EC6BC2"/>
    <w:rsid w:val="00ED51A9"/>
    <w:rsid w:val="00EE0692"/>
    <w:rsid w:val="00EE1858"/>
    <w:rsid w:val="00EE2F70"/>
    <w:rsid w:val="00EE4CAE"/>
    <w:rsid w:val="00EF0E34"/>
    <w:rsid w:val="00EF6AC3"/>
    <w:rsid w:val="00F10EC3"/>
    <w:rsid w:val="00F12F89"/>
    <w:rsid w:val="00F161F0"/>
    <w:rsid w:val="00F262DC"/>
    <w:rsid w:val="00F303A3"/>
    <w:rsid w:val="00F32C05"/>
    <w:rsid w:val="00F35F54"/>
    <w:rsid w:val="00F36AF8"/>
    <w:rsid w:val="00F373C4"/>
    <w:rsid w:val="00F43AA1"/>
    <w:rsid w:val="00F54D57"/>
    <w:rsid w:val="00F60D18"/>
    <w:rsid w:val="00F658D6"/>
    <w:rsid w:val="00F719CD"/>
    <w:rsid w:val="00F739C2"/>
    <w:rsid w:val="00F81079"/>
    <w:rsid w:val="00FB3C14"/>
    <w:rsid w:val="00FC139A"/>
    <w:rsid w:val="00FC1A39"/>
    <w:rsid w:val="00FC375D"/>
    <w:rsid w:val="00FC4494"/>
    <w:rsid w:val="00FD0305"/>
    <w:rsid w:val="00FD6D8A"/>
    <w:rsid w:val="00FD79B6"/>
    <w:rsid w:val="00FF3D26"/>
    <w:rsid w:val="00FF3E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C9BA8A5D-B8C4-44DC-AFD6-D44AFA5D41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RUSKIN Normal"/>
    <w:qFormat/>
    <w:rsid w:val="00BA4418"/>
    <w:pPr>
      <w:widowControl w:val="0"/>
      <w:autoSpaceDE w:val="0"/>
      <w:autoSpaceDN w:val="0"/>
      <w:adjustRightInd w:val="0"/>
    </w:pPr>
    <w:rPr>
      <w:rFonts w:ascii="Arial" w:hAnsi="Arial" w:cs="Arial"/>
    </w:rPr>
  </w:style>
  <w:style w:type="paragraph" w:styleId="Heading1">
    <w:name w:val="heading 1"/>
    <w:basedOn w:val="Normal"/>
    <w:next w:val="Normal"/>
    <w:link w:val="Heading1Char"/>
    <w:qFormat/>
    <w:rsid w:val="00C85988"/>
    <w:pPr>
      <w:numPr>
        <w:numId w:val="1"/>
      </w:numPr>
      <w:outlineLvl w:val="0"/>
    </w:pPr>
  </w:style>
  <w:style w:type="paragraph" w:styleId="Heading2">
    <w:name w:val="heading 2"/>
    <w:basedOn w:val="Normal"/>
    <w:next w:val="Normal"/>
    <w:link w:val="Heading2Char"/>
    <w:qFormat/>
    <w:rsid w:val="00C85988"/>
    <w:pPr>
      <w:numPr>
        <w:ilvl w:val="1"/>
        <w:numId w:val="1"/>
      </w:numPr>
      <w:outlineLvl w:val="1"/>
    </w:pPr>
  </w:style>
  <w:style w:type="paragraph" w:styleId="Heading3">
    <w:name w:val="heading 3"/>
    <w:basedOn w:val="Normal"/>
    <w:next w:val="Normal"/>
    <w:link w:val="Heading3Char"/>
    <w:qFormat/>
    <w:rsid w:val="00C85988"/>
    <w:pPr>
      <w:numPr>
        <w:ilvl w:val="2"/>
        <w:numId w:val="1"/>
      </w:numPr>
      <w:outlineLvl w:val="2"/>
    </w:pPr>
  </w:style>
  <w:style w:type="paragraph" w:styleId="Heading4">
    <w:name w:val="heading 4"/>
    <w:basedOn w:val="Normal"/>
    <w:next w:val="Normal"/>
    <w:link w:val="Heading4Char"/>
    <w:qFormat/>
    <w:rsid w:val="00C85988"/>
    <w:pPr>
      <w:numPr>
        <w:ilvl w:val="3"/>
        <w:numId w:val="1"/>
      </w:numPr>
      <w:outlineLvl w:val="3"/>
    </w:pPr>
  </w:style>
  <w:style w:type="paragraph" w:styleId="Heading5">
    <w:name w:val="heading 5"/>
    <w:basedOn w:val="Normal"/>
    <w:next w:val="Normal"/>
    <w:link w:val="Heading5Char"/>
    <w:qFormat/>
    <w:rsid w:val="00C85988"/>
    <w:pPr>
      <w:numPr>
        <w:ilvl w:val="4"/>
        <w:numId w:val="1"/>
      </w:numPr>
      <w:outlineLvl w:val="4"/>
    </w:pPr>
  </w:style>
  <w:style w:type="paragraph" w:styleId="Heading6">
    <w:name w:val="heading 6"/>
    <w:basedOn w:val="Normal"/>
    <w:next w:val="Normal"/>
    <w:link w:val="Heading6Char"/>
    <w:qFormat/>
    <w:rsid w:val="00C85988"/>
    <w:pPr>
      <w:numPr>
        <w:ilvl w:val="5"/>
        <w:numId w:val="1"/>
      </w:numPr>
      <w:outlineLvl w:val="5"/>
    </w:pPr>
  </w:style>
  <w:style w:type="paragraph" w:styleId="Heading7">
    <w:name w:val="heading 7"/>
    <w:basedOn w:val="Normal"/>
    <w:next w:val="Normal"/>
    <w:link w:val="Heading7Char"/>
    <w:qFormat/>
    <w:rsid w:val="00C85988"/>
    <w:pPr>
      <w:numPr>
        <w:ilvl w:val="6"/>
        <w:numId w:val="1"/>
      </w:numPr>
      <w:outlineLvl w:val="6"/>
    </w:pPr>
  </w:style>
  <w:style w:type="paragraph" w:styleId="Heading8">
    <w:name w:val="heading 8"/>
    <w:basedOn w:val="Normal"/>
    <w:next w:val="Normal"/>
    <w:link w:val="Heading8Char"/>
    <w:qFormat/>
    <w:rsid w:val="00C85988"/>
    <w:pPr>
      <w:numPr>
        <w:ilvl w:val="7"/>
        <w:numId w:val="1"/>
      </w:numPr>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customStyle="1" w:styleId="Heading1Char">
    <w:name w:val="Heading 1 Char"/>
    <w:link w:val="Heading1"/>
    <w:locked/>
    <w:rPr>
      <w:rFonts w:ascii="Cambria" w:hAnsi="Cambria" w:cs="Times New Roman"/>
      <w:b/>
      <w:bCs/>
      <w:kern w:val="32"/>
      <w:sz w:val="32"/>
      <w:szCs w:val="32"/>
    </w:rPr>
  </w:style>
  <w:style w:type="character" w:customStyle="1" w:styleId="Heading2Char">
    <w:name w:val="Heading 2 Char"/>
    <w:link w:val="Heading2"/>
    <w:semiHidden/>
    <w:locked/>
    <w:rPr>
      <w:rFonts w:ascii="Cambria" w:hAnsi="Cambria" w:cs="Times New Roman"/>
      <w:b/>
      <w:bCs/>
      <w:i/>
      <w:iCs/>
      <w:sz w:val="28"/>
      <w:szCs w:val="28"/>
    </w:rPr>
  </w:style>
  <w:style w:type="character" w:customStyle="1" w:styleId="Heading3Char">
    <w:name w:val="Heading 3 Char"/>
    <w:link w:val="Heading3"/>
    <w:semiHidden/>
    <w:locked/>
    <w:rPr>
      <w:rFonts w:ascii="Cambria" w:hAnsi="Cambria" w:cs="Times New Roman"/>
      <w:b/>
      <w:bCs/>
      <w:sz w:val="26"/>
      <w:szCs w:val="26"/>
    </w:rPr>
  </w:style>
  <w:style w:type="character" w:customStyle="1" w:styleId="Heading4Char">
    <w:name w:val="Heading 4 Char"/>
    <w:link w:val="Heading4"/>
    <w:semiHidden/>
    <w:locked/>
    <w:rPr>
      <w:rFonts w:ascii="Calibri" w:hAnsi="Calibri" w:cs="Times New Roman"/>
      <w:b/>
      <w:bCs/>
      <w:sz w:val="28"/>
      <w:szCs w:val="28"/>
    </w:rPr>
  </w:style>
  <w:style w:type="character" w:customStyle="1" w:styleId="Heading5Char">
    <w:name w:val="Heading 5 Char"/>
    <w:link w:val="Heading5"/>
    <w:semiHidden/>
    <w:locked/>
    <w:rPr>
      <w:rFonts w:ascii="Calibri" w:hAnsi="Calibri" w:cs="Times New Roman"/>
      <w:b/>
      <w:bCs/>
      <w:i/>
      <w:iCs/>
      <w:sz w:val="26"/>
      <w:szCs w:val="26"/>
    </w:rPr>
  </w:style>
  <w:style w:type="character" w:customStyle="1" w:styleId="Heading6Char">
    <w:name w:val="Heading 6 Char"/>
    <w:link w:val="Heading6"/>
    <w:semiHidden/>
    <w:locked/>
    <w:rPr>
      <w:rFonts w:ascii="Calibri" w:hAnsi="Calibri" w:cs="Times New Roman"/>
      <w:b/>
      <w:bCs/>
    </w:rPr>
  </w:style>
  <w:style w:type="character" w:customStyle="1" w:styleId="Heading7Char">
    <w:name w:val="Heading 7 Char"/>
    <w:link w:val="Heading7"/>
    <w:semiHidden/>
    <w:locked/>
    <w:rPr>
      <w:rFonts w:ascii="Calibri" w:hAnsi="Calibri" w:cs="Times New Roman"/>
      <w:sz w:val="24"/>
      <w:szCs w:val="24"/>
    </w:rPr>
  </w:style>
  <w:style w:type="character" w:customStyle="1" w:styleId="Heading8Char">
    <w:name w:val="Heading 8 Char"/>
    <w:link w:val="Heading8"/>
    <w:semiHidden/>
    <w:locked/>
    <w:rPr>
      <w:rFonts w:ascii="Calibri" w:hAnsi="Calibri" w:cs="Times New Roman"/>
      <w:i/>
      <w:iCs/>
      <w:sz w:val="24"/>
      <w:szCs w:val="24"/>
    </w:rPr>
  </w:style>
  <w:style w:type="paragraph" w:customStyle="1" w:styleId="RUSKINTitleOfSection">
    <w:name w:val="RUSKIN TitleOfSection"/>
    <w:basedOn w:val="Normal"/>
    <w:next w:val="RUSKINBlank"/>
    <w:rsid w:val="00C85988"/>
    <w:pPr>
      <w:widowControl/>
      <w:tabs>
        <w:tab w:val="center" w:pos="4320"/>
      </w:tabs>
      <w:suppressAutoHyphens/>
      <w:jc w:val="center"/>
    </w:pPr>
  </w:style>
  <w:style w:type="paragraph" w:customStyle="1" w:styleId="RUSKINBlank">
    <w:name w:val="RUSKIN Blank"/>
    <w:basedOn w:val="Normal"/>
    <w:link w:val="RUSKINBlankChar"/>
    <w:rsid w:val="00C85988"/>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style>
  <w:style w:type="character" w:customStyle="1" w:styleId="RUSKINBlankChar">
    <w:name w:val="RUSKIN Blank Char"/>
    <w:link w:val="RUSKINBlank"/>
    <w:locked/>
    <w:rsid w:val="00C85988"/>
    <w:rPr>
      <w:rFonts w:ascii="Arial" w:hAnsi="Arial" w:cs="Arial"/>
    </w:rPr>
  </w:style>
  <w:style w:type="paragraph" w:customStyle="1" w:styleId="RUSKINEndOfSection">
    <w:name w:val="RUSKIN EndOfSection"/>
    <w:basedOn w:val="RUSKINTitleOfSection"/>
    <w:next w:val="Normal"/>
    <w:rsid w:val="00C85988"/>
    <w:pPr>
      <w:jc w:val="left"/>
    </w:pPr>
  </w:style>
  <w:style w:type="paragraph" w:customStyle="1" w:styleId="RUSKINPart">
    <w:name w:val="RUSKIN Part"/>
    <w:basedOn w:val="RUSKINBlank"/>
    <w:next w:val="RUSKINBlank"/>
    <w:link w:val="RUSKINPartCharChar"/>
    <w:rsid w:val="00C85988"/>
    <w:pPr>
      <w:numPr>
        <w:numId w:val="3"/>
      </w:numPr>
    </w:pPr>
  </w:style>
  <w:style w:type="character" w:customStyle="1" w:styleId="RUSKINPartCharChar">
    <w:name w:val="RUSKIN Part Char Char"/>
    <w:basedOn w:val="RUSKINBlankChar"/>
    <w:link w:val="RUSKINPart"/>
    <w:locked/>
    <w:rsid w:val="00C85988"/>
    <w:rPr>
      <w:rFonts w:ascii="Arial" w:hAnsi="Arial" w:cs="Arial"/>
    </w:rPr>
  </w:style>
  <w:style w:type="paragraph" w:customStyle="1" w:styleId="RUSKINArticle">
    <w:name w:val="RUSKIN Article"/>
    <w:basedOn w:val="RUSKINPart"/>
    <w:next w:val="RUSKINBlank"/>
    <w:link w:val="RUSKINArticleChar"/>
    <w:rsid w:val="00C85988"/>
    <w:pPr>
      <w:numPr>
        <w:ilvl w:val="1"/>
      </w:numPr>
      <w:tabs>
        <w:tab w:val="clear" w:pos="576"/>
        <w:tab w:val="left" w:pos="234"/>
      </w:tabs>
    </w:pPr>
  </w:style>
  <w:style w:type="character" w:customStyle="1" w:styleId="RUSKINArticleChar">
    <w:name w:val="RUSKIN Article Char"/>
    <w:basedOn w:val="RUSKINPartCharChar"/>
    <w:link w:val="RUSKINArticle"/>
    <w:locked/>
    <w:rsid w:val="00C85988"/>
    <w:rPr>
      <w:rFonts w:ascii="Arial" w:hAnsi="Arial" w:cs="Arial"/>
    </w:rPr>
  </w:style>
  <w:style w:type="paragraph" w:customStyle="1" w:styleId="RUSKINParagraph">
    <w:name w:val="RUSKIN Paragraph"/>
    <w:basedOn w:val="RUSKINArticle"/>
    <w:next w:val="RUSKINBlank"/>
    <w:rsid w:val="00BA4418"/>
    <w:pPr>
      <w:numPr>
        <w:ilvl w:val="2"/>
      </w:numPr>
      <w:tabs>
        <w:tab w:val="left" w:pos="576"/>
      </w:tabs>
    </w:pPr>
  </w:style>
  <w:style w:type="paragraph" w:customStyle="1" w:styleId="RUSKINSubPara">
    <w:name w:val="RUSKIN SubPara"/>
    <w:basedOn w:val="RUSKINParagraph"/>
    <w:next w:val="RUSKINBlank"/>
    <w:rsid w:val="00C85988"/>
    <w:pPr>
      <w:numPr>
        <w:ilvl w:val="3"/>
      </w:numPr>
      <w:tabs>
        <w:tab w:val="clear" w:pos="1728"/>
      </w:tabs>
    </w:pPr>
  </w:style>
  <w:style w:type="paragraph" w:customStyle="1" w:styleId="RUSKINSubSub1">
    <w:name w:val="RUSKIN SubSub1"/>
    <w:basedOn w:val="RUSKINSubPara"/>
    <w:next w:val="RUSKINBlank"/>
    <w:rsid w:val="00C85988"/>
    <w:pPr>
      <w:numPr>
        <w:ilvl w:val="4"/>
      </w:numPr>
      <w:tabs>
        <w:tab w:val="clear" w:pos="2304"/>
      </w:tabs>
    </w:pPr>
  </w:style>
  <w:style w:type="paragraph" w:customStyle="1" w:styleId="RUSKINSubSub2">
    <w:name w:val="RUSKIN SubSub2"/>
    <w:basedOn w:val="RUSKINSubSub1"/>
    <w:rsid w:val="00C85988"/>
    <w:pPr>
      <w:numPr>
        <w:ilvl w:val="5"/>
      </w:numPr>
      <w:tabs>
        <w:tab w:val="clear" w:pos="2880"/>
      </w:tabs>
    </w:pPr>
  </w:style>
  <w:style w:type="paragraph" w:customStyle="1" w:styleId="RUSKINSubSub3">
    <w:name w:val="RUSKIN SubSub3"/>
    <w:basedOn w:val="RUSKINSubSub2"/>
    <w:rsid w:val="00C85988"/>
    <w:pPr>
      <w:numPr>
        <w:ilvl w:val="6"/>
      </w:numPr>
      <w:tabs>
        <w:tab w:val="clear" w:pos="3456"/>
      </w:tabs>
    </w:pPr>
  </w:style>
  <w:style w:type="character" w:styleId="Hyperlink">
    <w:name w:val="Hyperlink"/>
    <w:rsid w:val="00C85988"/>
    <w:rPr>
      <w:rFonts w:cs="Times New Roman"/>
      <w:color w:val="0000FF"/>
      <w:u w:val="single"/>
    </w:rPr>
  </w:style>
  <w:style w:type="paragraph" w:customStyle="1" w:styleId="RUSKINNote">
    <w:name w:val="RUSKIN Note"/>
    <w:basedOn w:val="Normal"/>
    <w:rsid w:val="00C85988"/>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rPr>
      <w:vanish/>
      <w:color w:val="FF00FF"/>
    </w:rPr>
  </w:style>
  <w:style w:type="paragraph" w:styleId="Header">
    <w:name w:val="header"/>
    <w:basedOn w:val="Normal"/>
    <w:link w:val="HeaderChar"/>
    <w:rsid w:val="00C85988"/>
    <w:pPr>
      <w:tabs>
        <w:tab w:val="center" w:pos="4320"/>
        <w:tab w:val="right" w:pos="8640"/>
      </w:tabs>
    </w:pPr>
  </w:style>
  <w:style w:type="character" w:customStyle="1" w:styleId="HeaderChar">
    <w:name w:val="Header Char"/>
    <w:link w:val="Header"/>
    <w:semiHidden/>
    <w:locked/>
    <w:rPr>
      <w:rFonts w:ascii="Arial" w:hAnsi="Arial" w:cs="Arial"/>
      <w:sz w:val="20"/>
      <w:szCs w:val="20"/>
    </w:rPr>
  </w:style>
  <w:style w:type="paragraph" w:styleId="Footer">
    <w:name w:val="footer"/>
    <w:basedOn w:val="Normal"/>
    <w:link w:val="FooterChar"/>
    <w:rsid w:val="00C85988"/>
    <w:pPr>
      <w:tabs>
        <w:tab w:val="center" w:pos="4320"/>
        <w:tab w:val="right" w:pos="8640"/>
      </w:tabs>
    </w:pPr>
  </w:style>
  <w:style w:type="character" w:customStyle="1" w:styleId="FooterChar">
    <w:name w:val="Footer Char"/>
    <w:link w:val="Footer"/>
    <w:semiHidden/>
    <w:locked/>
    <w:rPr>
      <w:rFonts w:ascii="Arial" w:hAnsi="Arial" w:cs="Arial"/>
      <w:sz w:val="20"/>
      <w:szCs w:val="20"/>
    </w:rPr>
  </w:style>
  <w:style w:type="table" w:styleId="TableGrid">
    <w:name w:val="Table Grid"/>
    <w:basedOn w:val="TableNormal"/>
    <w:locked/>
    <w:rsid w:val="009715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ruskin.com" TargetMode="External"/><Relationship Id="rId3" Type="http://schemas.openxmlformats.org/officeDocument/2006/relationships/settings" Target="settings.xml"/><Relationship Id="rId7" Type="http://schemas.openxmlformats.org/officeDocument/2006/relationships/hyperlink" Target="mailto:ruskin@ruskin.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endel\Documents\Custom%20Office%20Templates\RUSKIN%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RUSKIN Template.dotx</Template>
  <TotalTime>259</TotalTime>
  <Pages>2</Pages>
  <Words>3644</Words>
  <Characters>20772</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Section 08 91 00 - Louvers</vt:lpstr>
    </vt:vector>
  </TitlesOfParts>
  <Manager>WC Consulting Inc</Manager>
  <Company>WC Consulting Inc., 2014 (04/14)</Company>
  <LinksUpToDate>false</LinksUpToDate>
  <CharactersWithSpaces>24368</CharactersWithSpaces>
  <SharedDoc>false</SharedDoc>
  <HLinks>
    <vt:vector size="12" baseType="variant">
      <vt:variant>
        <vt:i4>2949166</vt:i4>
      </vt:variant>
      <vt:variant>
        <vt:i4>3</vt:i4>
      </vt:variant>
      <vt:variant>
        <vt:i4>0</vt:i4>
      </vt:variant>
      <vt:variant>
        <vt:i4>5</vt:i4>
      </vt:variant>
      <vt:variant>
        <vt:lpwstr>http://www.ruskin.com/</vt:lpwstr>
      </vt:variant>
      <vt:variant>
        <vt:lpwstr/>
      </vt:variant>
      <vt:variant>
        <vt:i4>3407891</vt:i4>
      </vt:variant>
      <vt:variant>
        <vt:i4>0</vt:i4>
      </vt:variant>
      <vt:variant>
        <vt:i4>0</vt:i4>
      </vt:variant>
      <vt:variant>
        <vt:i4>5</vt:i4>
      </vt:variant>
      <vt:variant>
        <vt:lpwstr>mailto:ruskin@ruskin.com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08 91 00 - Louvers</dc:title>
  <dc:subject>Ruskin Company (ACL645)</dc:subject>
  <dc:creator>Wendel</dc:creator>
  <cp:lastModifiedBy>Garry Bryant</cp:lastModifiedBy>
  <cp:revision>9</cp:revision>
  <cp:lastPrinted>2009-11-25T14:21:00Z</cp:lastPrinted>
  <dcterms:created xsi:type="dcterms:W3CDTF">2015-05-12T14:47:00Z</dcterms:created>
  <dcterms:modified xsi:type="dcterms:W3CDTF">2017-02-15T15:18:00Z</dcterms:modified>
</cp:coreProperties>
</file>