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E70" w:rsidRPr="005C2E70"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5C2E7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5C2E70">
      <w:pPr>
        <w:pStyle w:val="RUSKINNote"/>
        <w:spacing w:before="0"/>
      </w:pPr>
      <w:r w:rsidRPr="00BA4418">
        <w:tab/>
        <w:t>3900 Dr. Greaves Road</w:t>
      </w:r>
    </w:p>
    <w:p w:rsidR="003F5F1B" w:rsidRPr="00BA4418" w:rsidRDefault="003F5F1B" w:rsidP="005C2E70">
      <w:pPr>
        <w:pStyle w:val="RUSKINNote"/>
        <w:spacing w:before="0"/>
      </w:pPr>
      <w:r w:rsidRPr="00BA4418">
        <w:tab/>
        <w:t>Kansas City, Missouri 64030</w:t>
      </w:r>
    </w:p>
    <w:p w:rsidR="003F5F1B" w:rsidRPr="00BA4418" w:rsidRDefault="003F5F1B" w:rsidP="005C2E70">
      <w:pPr>
        <w:pStyle w:val="RUSKINNote"/>
        <w:spacing w:before="0"/>
      </w:pPr>
      <w:r w:rsidRPr="00BA4418">
        <w:tab/>
        <w:t>Tel: (816) 761-7476</w:t>
      </w:r>
    </w:p>
    <w:p w:rsidR="003F5F1B" w:rsidRPr="00BA4418" w:rsidRDefault="003F5F1B" w:rsidP="005C2E70">
      <w:pPr>
        <w:pStyle w:val="RUSKINNote"/>
        <w:spacing w:before="0"/>
      </w:pPr>
      <w:r w:rsidRPr="00BA4418">
        <w:tab/>
        <w:t>Fax: (816) 765-8955</w:t>
      </w:r>
    </w:p>
    <w:p w:rsidR="003F5F1B" w:rsidRPr="00BA4418" w:rsidRDefault="003F5F1B" w:rsidP="005C2E70">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5C2E70">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15A94">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xml:space="preserve">** NOTE TO SPECIFIER **  This section covers Ruskin Company </w:t>
      </w:r>
      <w:r w:rsidR="00DE3BCC">
        <w:t>ELC6375DAX</w:t>
      </w:r>
      <w:r w:rsidRPr="00BA4418">
        <w:t xml:space="preserve"> </w:t>
      </w:r>
      <w:r w:rsidR="00E15A94">
        <w:t>combination fixed and adjustable</w:t>
      </w:r>
      <w:r w:rsidRPr="00BA4418">
        <w:t xml:space="preserve"> blade louver.  Consult Ruskin Company representative for assistance in editing this section for specific applications.</w:t>
      </w:r>
    </w:p>
    <w:p w:rsidR="003F5F1B" w:rsidRPr="00E36C13" w:rsidRDefault="00DE3BCC" w:rsidP="00BA4418">
      <w:pPr>
        <w:pStyle w:val="RUSKINParagraph"/>
      </w:pPr>
      <w:r w:rsidRPr="00F34DDF">
        <w:t>Extruded aluminum combination louvers with stationary drainable front blades and airfoil shape adjustable rear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D11A79">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53B66" w:rsidRPr="00253B66" w:rsidRDefault="00253B66" w:rsidP="00253B66">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lastRenderedPageBreak/>
        <w:t>ASCE 7 - Minimum Design Loads for Buildings and Other Structures.</w:t>
      </w:r>
    </w:p>
    <w:p w:rsidR="003F5F1B" w:rsidRPr="0088392A" w:rsidRDefault="003F5F1B" w:rsidP="00BA4418">
      <w:pPr>
        <w:pStyle w:val="RUSKINParagraph"/>
      </w:pPr>
      <w:r w:rsidRPr="0088392A">
        <w:t>ASTM D822 - Standard Practice for Filtered Open-Flame Carbon-Arc Exposures of Paint and Related Coatings</w:t>
      </w: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5C2E70" w:rsidRPr="0088392A" w:rsidRDefault="005C2E70" w:rsidP="005C2E70">
      <w:pPr>
        <w:pStyle w:val="RUSKINArticle"/>
      </w:pPr>
      <w:r w:rsidRPr="0088392A">
        <w:t>DEFINITIONS</w:t>
      </w:r>
    </w:p>
    <w:p w:rsidR="005C2E70" w:rsidRPr="0088392A" w:rsidRDefault="005C2E70" w:rsidP="005C2E70">
      <w:pPr>
        <w:pStyle w:val="RUSKINNote"/>
      </w:pPr>
      <w:r w:rsidRPr="0088392A">
        <w:t>** NOTE TO SPECIFIER **  Retain definitions remaining after this Section has been edited.</w:t>
      </w:r>
    </w:p>
    <w:p w:rsidR="005C2E70" w:rsidRPr="0088392A" w:rsidRDefault="005C2E70" w:rsidP="005C2E70">
      <w:pPr>
        <w:pStyle w:val="RUSKINParagraph"/>
      </w:pPr>
      <w:r w:rsidRPr="0088392A">
        <w:t>Louver Terminology:  Definitions of terms for metal louvers contained in AMCA 501 apply to this Section unless otherwise defined in this Section or in referenced standards.</w:t>
      </w:r>
    </w:p>
    <w:p w:rsidR="005C2E70" w:rsidRPr="0088392A" w:rsidRDefault="005C2E70" w:rsidP="005C2E70">
      <w:pPr>
        <w:pStyle w:val="RUSKINParagraph"/>
      </w:pPr>
      <w:r w:rsidRPr="0088392A">
        <w:t>Horizontal Louver:  Louver with horizontal blades; i.e., the axes of the blades are horizontal.</w:t>
      </w:r>
    </w:p>
    <w:p w:rsidR="005C2E70" w:rsidRPr="0088392A" w:rsidRDefault="005C2E70" w:rsidP="005C2E70">
      <w:pPr>
        <w:pStyle w:val="RUSKINParagraph"/>
      </w:pPr>
      <w:r w:rsidRPr="0088392A">
        <w:t>Vertical Louver:  Louver with vertical blades; i.e., the axes of the blades are vertical.</w:t>
      </w:r>
    </w:p>
    <w:p w:rsidR="005C2E70" w:rsidRPr="0088392A" w:rsidRDefault="005C2E70" w:rsidP="005C2E70">
      <w:pPr>
        <w:pStyle w:val="RUSKINParagraph"/>
      </w:pPr>
      <w:r w:rsidRPr="0088392A">
        <w:t>Drainable-Blade Louver:  Louver with blades having gutters that collect water and drain it to channels in jambs and mullions, which carry it to bottom of unit and away from opening.</w:t>
      </w:r>
    </w:p>
    <w:p w:rsidR="005C2E70" w:rsidRPr="0088392A" w:rsidRDefault="005C2E70" w:rsidP="005C2E70">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1A6304">
        <w:t>73</w:t>
      </w:r>
      <w:r w:rsidRPr="00304423">
        <w:t>% by weight. 1</w:t>
      </w:r>
      <w:r w:rsidR="001A6304">
        <w:t>8</w:t>
      </w:r>
      <w:r w:rsidRPr="00304423">
        <w:t xml:space="preserve">% </w:t>
      </w:r>
      <w:r w:rsidR="00543A7E" w:rsidRPr="00304423">
        <w:t>post-consumer</w:t>
      </w:r>
      <w:r w:rsidRPr="00304423">
        <w:t xml:space="preserve">, </w:t>
      </w:r>
      <w:r w:rsidR="001A6304">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pPr>
        <w:pStyle w:val="RUSKINArticle"/>
      </w:pPr>
      <w:r w:rsidRPr="0088392A">
        <w:t>WARRANTY</w:t>
      </w:r>
    </w:p>
    <w:p w:rsidR="00BF0CF1" w:rsidRDefault="003F5F1B" w:rsidP="00BA4418">
      <w:pPr>
        <w:pStyle w:val="RUSKINParagraph"/>
      </w:pPr>
      <w:r w:rsidRPr="0088392A">
        <w:t xml:space="preserve">Manufacturer shall provide standard limited warranty for louver systems for a period </w:t>
      </w:r>
      <w:r w:rsidR="00000DB9">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BF0CF1" w:rsidRPr="00BF0CF1" w:rsidRDefault="003F5F1B" w:rsidP="00BF0CF1">
      <w:pPr>
        <w:pStyle w:val="RUSKINNote"/>
      </w:pPr>
      <w:r w:rsidRPr="0088392A">
        <w:t xml:space="preserve"> </w:t>
      </w:r>
      <w:r w:rsidR="00BF0CF1" w:rsidRPr="00BF0CF1">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BF0CF1" w:rsidRPr="00BF0CF1" w:rsidRDefault="00BF0CF1" w:rsidP="00BF0CF1">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BF0CF1">
        <w:t xml:space="preserve">Manufacturer shall provide 20 year limited warranty for fluoropolymer-based finish on extruded aluminum substrates. </w:t>
      </w:r>
    </w:p>
    <w:p w:rsidR="00BF0CF1" w:rsidRPr="00BF0CF1" w:rsidRDefault="00BF0CF1" w:rsidP="00BF0CF1">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BF0CF1">
        <w:t xml:space="preserve">Finish coating shall not peel, blister, chip, crack or check. </w:t>
      </w:r>
    </w:p>
    <w:p w:rsidR="00BF0CF1" w:rsidRPr="00BF0CF1" w:rsidRDefault="00BF0CF1" w:rsidP="00BF0CF1">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BF0CF1">
        <w:t>Chalking, fading or erosion of finish when measured by the following tests:</w:t>
      </w:r>
    </w:p>
    <w:p w:rsidR="00BF0CF1" w:rsidRPr="00BF0CF1" w:rsidRDefault="00BF0CF1" w:rsidP="00BF0CF1">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BF0CF1">
        <w:t xml:space="preserve">Finish coating shall not chalk in excess of 8 numerical ratings when measured in accordance with ASTM D4214. </w:t>
      </w:r>
    </w:p>
    <w:p w:rsidR="00BF0CF1" w:rsidRPr="00BF0CF1" w:rsidRDefault="00BF0CF1" w:rsidP="00BF0CF1">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BF0CF1">
        <w:t xml:space="preserve">Finish coating shall not change color or fade in excess of 5 NBS units as determined by ASTM D2244 and ASTM D822. </w:t>
      </w:r>
    </w:p>
    <w:p w:rsidR="00BF0CF1" w:rsidRPr="00BF0CF1" w:rsidRDefault="00BF0CF1" w:rsidP="00BF0CF1">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BF0CF1">
        <w:t>Finish coating shall not erode at a rate in excess of 10%/ 5 year as determined by Florida test sample.</w:t>
      </w:r>
    </w:p>
    <w:p w:rsidR="00220136" w:rsidRPr="005E7666" w:rsidRDefault="00220136" w:rsidP="00220136">
      <w:pPr>
        <w:pStyle w:val="RUSKINParagraph"/>
        <w:numPr>
          <w:ilvl w:val="2"/>
          <w:numId w:val="2"/>
        </w:numPr>
        <w:tabs>
          <w:tab w:val="clear" w:pos="1152"/>
        </w:tabs>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220136" w:rsidRPr="005E7666" w:rsidRDefault="00220136" w:rsidP="00220136">
      <w:pPr>
        <w:pStyle w:val="RUSKINSubPara"/>
        <w:numPr>
          <w:ilvl w:val="3"/>
          <w:numId w:val="2"/>
        </w:numPr>
        <w:tabs>
          <w:tab w:val="clear" w:pos="1728"/>
        </w:tabs>
      </w:pPr>
      <w:r w:rsidRPr="005E7666">
        <w:t>Seller warrants the Finish under normal atmospheric conditions.</w:t>
      </w:r>
    </w:p>
    <w:p w:rsidR="00220136" w:rsidRPr="005E7666" w:rsidRDefault="00220136" w:rsidP="00220136">
      <w:pPr>
        <w:pStyle w:val="RUSKINSubSub1"/>
        <w:numPr>
          <w:ilvl w:val="4"/>
          <w:numId w:val="2"/>
        </w:numPr>
        <w:tabs>
          <w:tab w:val="clear" w:pos="2304"/>
        </w:tabs>
      </w:pPr>
      <w:r w:rsidRPr="005E7666">
        <w:t>Will not crack, craze, flake or blister</w:t>
      </w:r>
    </w:p>
    <w:p w:rsidR="00220136" w:rsidRPr="005E7666" w:rsidRDefault="00220136" w:rsidP="00220136">
      <w:pPr>
        <w:pStyle w:val="RUSKINSubSub1"/>
        <w:numPr>
          <w:ilvl w:val="4"/>
          <w:numId w:val="2"/>
        </w:numPr>
        <w:tabs>
          <w:tab w:val="clear" w:pos="2304"/>
        </w:tabs>
      </w:pPr>
      <w:r w:rsidRPr="005E7666">
        <w:t>Will not change or fade more than (5) Delta-E Hunter units as determined by ASTM method D-2244</w:t>
      </w:r>
    </w:p>
    <w:p w:rsidR="00220136" w:rsidRPr="005E7666" w:rsidRDefault="00220136" w:rsidP="00220136">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220136" w:rsidRPr="005E7666" w:rsidRDefault="00220136" w:rsidP="00220136">
      <w:pPr>
        <w:pStyle w:val="RUSKINSubPara"/>
        <w:numPr>
          <w:ilvl w:val="3"/>
          <w:numId w:val="2"/>
        </w:numPr>
        <w:tabs>
          <w:tab w:val="clear" w:pos="1728"/>
        </w:tabs>
      </w:pPr>
      <w:r w:rsidRPr="005E7666">
        <w:t>Any forming or welding must be done prior to finishing.  Post forming or welding will void the warranty.</w:t>
      </w:r>
    </w:p>
    <w:p w:rsidR="00220136" w:rsidRPr="005E7666" w:rsidRDefault="00220136" w:rsidP="00220136">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rsidP="00BF0CF1">
      <w:pPr>
        <w:pStyle w:val="RUSKINParagraph"/>
        <w:numPr>
          <w:ilvl w:val="0"/>
          <w:numId w:val="0"/>
        </w:numPr>
        <w:ind w:left="1152" w:hanging="576"/>
      </w:pPr>
      <w:r w:rsidRPr="0088392A">
        <w:t xml:space="preserve">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1A6304" w:rsidP="00E36C13">
      <w:pPr>
        <w:pStyle w:val="RUSKINArticle"/>
      </w:pPr>
      <w:r>
        <w:t>COMBINATION</w:t>
      </w:r>
      <w:r w:rsidR="003F5F1B" w:rsidRPr="00DB73E9">
        <w:t xml:space="preserve"> </w:t>
      </w:r>
      <w:r w:rsidR="003F5F1B">
        <w:t xml:space="preserve">BLADE </w:t>
      </w:r>
      <w:r w:rsidR="003F5F1B" w:rsidRPr="00DB73E9">
        <w:t>LOUVER</w:t>
      </w:r>
    </w:p>
    <w:p w:rsidR="003F5F1B" w:rsidRDefault="003F5F1B" w:rsidP="00DE3BCC">
      <w:pPr>
        <w:pStyle w:val="RUSKINParagraph"/>
      </w:pPr>
      <w:r w:rsidRPr="00DB73E9">
        <w:t xml:space="preserve">Model: </w:t>
      </w:r>
      <w:r w:rsidR="00DE3BCC" w:rsidRPr="00DE3BCC">
        <w:t>ELC6375DAX</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A4418">
      <w:pPr>
        <w:pStyle w:val="RUSKINSubPara"/>
      </w:pPr>
      <w:r>
        <w:t xml:space="preserve">Design: </w:t>
      </w:r>
      <w:r w:rsidR="002470EF">
        <w:t xml:space="preserve">Louver shall include a drainable stationary louver blade section and an integral low leak adjustable airfoil blade control damper within a 6 inch (152 mm) frame. Design incorporates visible mullions or frames at the perimeter of the louver and also at certain intervals within the louver perimeter to support the louver blades.  Louver blade sightlines are interrupted at the mullion locations.  No rear-mounted blade supports are </w:t>
      </w:r>
      <w:r w:rsidR="00E15A94">
        <w:t>visible from front</w:t>
      </w:r>
      <w:r w:rsidR="002470EF">
        <w:t>. Louver design shall limit span between visible mullions to 120 inches (3048 mm). Gutter drain in head frame and each blade. Downspouts in jambs to drain water from louver for minimum water cascade from blade to blade. Steeply angled integral sill eliminating areas of standing or trapped moisture where mold or mildew may thrive and effect indoor air quality.</w:t>
      </w:r>
    </w:p>
    <w:p w:rsidR="00DE3BCC" w:rsidRDefault="00DE3BCC" w:rsidP="00DE3BCC">
      <w:pPr>
        <w:pStyle w:val="RUSKINSubPara"/>
        <w:numPr>
          <w:ilvl w:val="3"/>
          <w:numId w:val="2"/>
        </w:numPr>
      </w:pPr>
      <w:r>
        <w:t>Frame:</w:t>
      </w:r>
    </w:p>
    <w:p w:rsidR="00DE3BCC" w:rsidRPr="00C457A4" w:rsidRDefault="00DE3BCC" w:rsidP="00DE3BCC">
      <w:pPr>
        <w:pStyle w:val="RUSKINSubSub1"/>
        <w:numPr>
          <w:ilvl w:val="4"/>
          <w:numId w:val="2"/>
        </w:numPr>
      </w:pPr>
      <w:r>
        <w:t>Frame Depth: 6 inches (152 mm).</w:t>
      </w:r>
    </w:p>
    <w:p w:rsidR="00DE3BCC" w:rsidRDefault="00DE3BCC" w:rsidP="00DE3BCC">
      <w:pPr>
        <w:pStyle w:val="RUSKINSubSub1"/>
        <w:numPr>
          <w:ilvl w:val="4"/>
          <w:numId w:val="2"/>
        </w:numPr>
      </w:pPr>
      <w:r>
        <w:t>Material:  Extruded aluminum, Alloy 6063-T</w:t>
      </w:r>
      <w:r w:rsidR="00C36A4E">
        <w:t>6</w:t>
      </w:r>
      <w:r>
        <w:t xml:space="preserve">. </w:t>
      </w:r>
    </w:p>
    <w:p w:rsidR="00DE3BCC" w:rsidRPr="009028FF" w:rsidRDefault="00DE3BCC" w:rsidP="009028FF">
      <w:pPr>
        <w:pStyle w:val="RUSKINSubSub1"/>
      </w:pPr>
      <w:r w:rsidRPr="009028FF">
        <w:t>Wall Thickness:  0.125 inch (3.2 mm), nominal.</w:t>
      </w:r>
    </w:p>
    <w:p w:rsidR="00DE3BCC" w:rsidRPr="009028FF" w:rsidRDefault="00DE3BCC" w:rsidP="00DE3BCC">
      <w:pPr>
        <w:pStyle w:val="RUSKINSubPara"/>
        <w:numPr>
          <w:ilvl w:val="3"/>
          <w:numId w:val="2"/>
        </w:numPr>
      </w:pPr>
      <w:r w:rsidRPr="009028FF">
        <w:t>Front Blades:</w:t>
      </w:r>
    </w:p>
    <w:p w:rsidR="00DE3BCC" w:rsidRDefault="00DE3BCC" w:rsidP="00DE3BCC">
      <w:pPr>
        <w:pStyle w:val="RUSKINSubSub1"/>
        <w:numPr>
          <w:ilvl w:val="4"/>
          <w:numId w:val="2"/>
        </w:numPr>
      </w:pPr>
      <w:r>
        <w:t xml:space="preserve">Style:  Drainable </w:t>
      </w:r>
      <w:r w:rsidR="00C36A4E" w:rsidRPr="00E15A94">
        <w:t>37.5 degree</w:t>
      </w:r>
      <w:r w:rsidR="00C36A4E">
        <w:t xml:space="preserve"> angle on 6-1/8 (156 mm) centers.</w:t>
      </w:r>
      <w:r>
        <w:t xml:space="preserve"> </w:t>
      </w:r>
    </w:p>
    <w:p w:rsidR="00DE3BCC" w:rsidRDefault="00DE3BCC" w:rsidP="00DE3BCC">
      <w:pPr>
        <w:pStyle w:val="RUSKINSubSub1"/>
        <w:numPr>
          <w:ilvl w:val="4"/>
          <w:numId w:val="2"/>
        </w:numPr>
      </w:pPr>
      <w:r>
        <w:t>Material:  Extruded aluminum, Alloy 6063-T</w:t>
      </w:r>
      <w:r w:rsidR="00C36A4E">
        <w:t>6</w:t>
      </w:r>
      <w:r>
        <w:t>.</w:t>
      </w:r>
    </w:p>
    <w:p w:rsidR="00DE3BCC" w:rsidRDefault="00DE3BCC" w:rsidP="00DE3BCC">
      <w:pPr>
        <w:pStyle w:val="RUSKINSubSub1"/>
        <w:numPr>
          <w:ilvl w:val="4"/>
          <w:numId w:val="2"/>
        </w:numPr>
      </w:pPr>
      <w:r>
        <w:t>Wall Thickness:  0.081 inch (2.1 mm), nominal.</w:t>
      </w:r>
    </w:p>
    <w:p w:rsidR="00DE3BCC" w:rsidRDefault="00DE3BCC" w:rsidP="00DE3BCC">
      <w:pPr>
        <w:pStyle w:val="RUSKINSubPara"/>
        <w:numPr>
          <w:ilvl w:val="3"/>
          <w:numId w:val="2"/>
        </w:numPr>
      </w:pPr>
      <w:r>
        <w:t>Rear Blades:</w:t>
      </w:r>
    </w:p>
    <w:p w:rsidR="00DE3BCC" w:rsidRPr="00EC2D91" w:rsidRDefault="00DE3BCC" w:rsidP="00DE3BCC">
      <w:pPr>
        <w:pStyle w:val="RUSKINSubSub1"/>
        <w:numPr>
          <w:ilvl w:val="4"/>
          <w:numId w:val="2"/>
        </w:numPr>
      </w:pPr>
      <w:r w:rsidRPr="00EC2D91">
        <w:t>Style:  Airfoil shape</w:t>
      </w:r>
      <w:r>
        <w:t>,</w:t>
      </w:r>
      <w:r w:rsidRPr="00EC2D91">
        <w:t xml:space="preserve"> adjustable.</w:t>
      </w:r>
    </w:p>
    <w:p w:rsidR="00DE3BCC" w:rsidRPr="00EC2D91" w:rsidRDefault="00DE3BCC" w:rsidP="00DE3BCC">
      <w:pPr>
        <w:pStyle w:val="RUSKINSubSub1"/>
        <w:numPr>
          <w:ilvl w:val="4"/>
          <w:numId w:val="2"/>
        </w:numPr>
      </w:pPr>
      <w:r w:rsidRPr="00EC2D91">
        <w:t>Material:  Extruded aluminum, Alloy 6063-T</w:t>
      </w:r>
      <w:r w:rsidR="00C36A4E">
        <w:t>6</w:t>
      </w:r>
      <w:r w:rsidRPr="00EC2D91">
        <w:t>.</w:t>
      </w:r>
    </w:p>
    <w:p w:rsidR="00DE3BCC" w:rsidRDefault="00DE3BCC" w:rsidP="00DE3BCC">
      <w:pPr>
        <w:pStyle w:val="RUSKINSubSub1"/>
        <w:numPr>
          <w:ilvl w:val="4"/>
          <w:numId w:val="2"/>
        </w:numPr>
      </w:pPr>
      <w:r w:rsidRPr="00EC2D91">
        <w:t>Wall Thickness:  0.</w:t>
      </w:r>
      <w:r w:rsidR="003B085D">
        <w:t>070</w:t>
      </w:r>
      <w:r w:rsidRPr="00EC2D91">
        <w:t xml:space="preserve"> inch (</w:t>
      </w:r>
      <w:r w:rsidR="003B085D">
        <w:t>1.8</w:t>
      </w:r>
      <w:r w:rsidRPr="00EC2D91">
        <w:t xml:space="preserve"> mm) double wall, nominal, for single section widths through 60 inches (1524 mm).</w:t>
      </w:r>
    </w:p>
    <w:p w:rsidR="00DE3BCC" w:rsidRPr="004A3967" w:rsidRDefault="00DE3BCC" w:rsidP="00DE3BCC">
      <w:pPr>
        <w:pStyle w:val="RUSKINSubSub1"/>
        <w:numPr>
          <w:ilvl w:val="4"/>
          <w:numId w:val="2"/>
        </w:numPr>
      </w:pPr>
      <w:r w:rsidRPr="004A3967">
        <w:t>Linkage:  Concealed in frame.</w:t>
      </w:r>
    </w:p>
    <w:p w:rsidR="00DE3BCC" w:rsidRPr="004A3967" w:rsidRDefault="00DE3BCC" w:rsidP="00DE3BCC">
      <w:pPr>
        <w:pStyle w:val="RUSKINSubSub1"/>
        <w:numPr>
          <w:ilvl w:val="4"/>
          <w:numId w:val="2"/>
        </w:numPr>
      </w:pPr>
      <w:r w:rsidRPr="004A3967">
        <w:t>Bearings:  Stainless steel sleeve pressed into frame.</w:t>
      </w:r>
    </w:p>
    <w:p w:rsidR="00DE3BCC" w:rsidRPr="004A3967" w:rsidRDefault="00DE3BCC" w:rsidP="00DE3BCC">
      <w:pPr>
        <w:pStyle w:val="RUSKINSubSub1"/>
        <w:numPr>
          <w:ilvl w:val="4"/>
          <w:numId w:val="2"/>
        </w:numPr>
      </w:pPr>
      <w:r w:rsidRPr="004A3967">
        <w:t xml:space="preserve">Axles:  </w:t>
      </w:r>
      <w:r w:rsidR="00E15A94">
        <w:t>7/16</w:t>
      </w:r>
      <w:r w:rsidRPr="004A3967">
        <w:t xml:space="preserve"> inch (1</w:t>
      </w:r>
      <w:r w:rsidR="00E15A94">
        <w:t>1</w:t>
      </w:r>
      <w:r w:rsidRPr="004A3967">
        <w:t xml:space="preserve"> mm) plated steel hex.</w:t>
      </w:r>
    </w:p>
    <w:p w:rsidR="00DE3BCC" w:rsidRDefault="00DE3BCC" w:rsidP="00DE3BCC">
      <w:pPr>
        <w:pStyle w:val="RUSKINNote"/>
      </w:pPr>
      <w:r w:rsidRPr="00C42E58">
        <w:rPr>
          <w:szCs w:val="22"/>
        </w:rPr>
        <w:t xml:space="preserve">** NOTE TO SPECIFIER **  </w:t>
      </w:r>
      <w:r>
        <w:rPr>
          <w:szCs w:val="22"/>
        </w:rPr>
        <w:t xml:space="preserve">Delete blade and jamb seals if not required on adjustable blade louvers. </w:t>
      </w:r>
    </w:p>
    <w:p w:rsidR="00DE3BCC" w:rsidRPr="002450DA" w:rsidRDefault="00DE3BCC" w:rsidP="00DE3BCC">
      <w:pPr>
        <w:pStyle w:val="RUSKINSubSub1"/>
        <w:numPr>
          <w:ilvl w:val="4"/>
          <w:numId w:val="2"/>
        </w:numPr>
      </w:pPr>
      <w:r>
        <w:t>Provide blade and jamb seals.</w:t>
      </w:r>
      <w:r w:rsidRPr="00647C47">
        <w:t xml:space="preserve"> </w:t>
      </w:r>
      <w:r w:rsidRPr="004A3967">
        <w:t>Extruded vinyl blade edge seals and flexible, compressible aluminum jamb seals</w:t>
      </w:r>
      <w:r>
        <w:t xml:space="preserve"> allowing less than </w:t>
      </w:r>
      <w:r w:rsidR="00C36A4E">
        <w:t>3</w:t>
      </w:r>
      <w:r>
        <w:t xml:space="preserve"> cfm/sf at </w:t>
      </w:r>
      <w:r w:rsidR="00C36A4E">
        <w:t>1</w:t>
      </w:r>
      <w:r>
        <w:t xml:space="preserve"> inch w.g. (</w:t>
      </w:r>
      <w:r w:rsidR="00C36A4E">
        <w:t>0.248</w:t>
      </w:r>
      <w:r>
        <w:t xml:space="preserve"> </w:t>
      </w:r>
      <w:r w:rsidR="00C36A4E">
        <w:t>k</w:t>
      </w:r>
      <w:r>
        <w:t>Pa) pressure differential.</w:t>
      </w:r>
    </w:p>
    <w:p w:rsidR="00DE3BCC" w:rsidRDefault="00DE3BCC" w:rsidP="00DE3BCC">
      <w:pPr>
        <w:pStyle w:val="RUSKINSubPara"/>
        <w:numPr>
          <w:ilvl w:val="3"/>
          <w:numId w:val="2"/>
        </w:numPr>
      </w:pPr>
      <w:r w:rsidRPr="004A3967">
        <w:t>Actuator:</w:t>
      </w:r>
    </w:p>
    <w:p w:rsidR="00DE3BCC" w:rsidRDefault="00DE3BCC" w:rsidP="00DE3BCC">
      <w:pPr>
        <w:pStyle w:val="RUSKINNote"/>
      </w:pPr>
      <w:r w:rsidRPr="00C42E58">
        <w:rPr>
          <w:szCs w:val="22"/>
        </w:rPr>
        <w:t xml:space="preserve">** NOTE TO SPECIFIER **  </w:t>
      </w:r>
      <w:r>
        <w:rPr>
          <w:szCs w:val="22"/>
        </w:rPr>
        <w:t xml:space="preserve">Delete actuator type not required. </w:t>
      </w:r>
    </w:p>
    <w:p w:rsidR="00DE3BCC" w:rsidRDefault="00DE3BCC" w:rsidP="00DE3BCC">
      <w:pPr>
        <w:pStyle w:val="RUSKINSubSub1"/>
        <w:numPr>
          <w:ilvl w:val="4"/>
          <w:numId w:val="2"/>
        </w:numPr>
      </w:pPr>
      <w:r w:rsidRPr="004A3967">
        <w:t>Manual, locking louver quadrant</w:t>
      </w:r>
      <w:r>
        <w:t>.</w:t>
      </w:r>
    </w:p>
    <w:p w:rsidR="00DE3BCC" w:rsidRDefault="00DE3BCC" w:rsidP="00DE3BCC">
      <w:pPr>
        <w:pStyle w:val="RUSKINSubSub1"/>
        <w:numPr>
          <w:ilvl w:val="4"/>
          <w:numId w:val="2"/>
        </w:numPr>
      </w:pPr>
      <w:r w:rsidRPr="004A3967">
        <w:t>Electric, 120 V, 60 Hz, two-position, spring-return</w:t>
      </w:r>
      <w:r>
        <w:t>.</w:t>
      </w:r>
    </w:p>
    <w:p w:rsidR="00E15A94" w:rsidRPr="00E26F56" w:rsidRDefault="00E26F56" w:rsidP="00E15A94">
      <w:pPr>
        <w:pStyle w:val="RUSKINSubSub1"/>
      </w:pPr>
      <w:r w:rsidRPr="00E26F56">
        <w:t>Electric, 24</w:t>
      </w:r>
      <w:r w:rsidR="00E15A94" w:rsidRPr="00E26F56">
        <w:t xml:space="preserve"> V, two-position, spring-return.</w:t>
      </w:r>
    </w:p>
    <w:p w:rsidR="00DE3BCC" w:rsidRPr="00E26F56" w:rsidRDefault="00DE3BCC" w:rsidP="00DE3BCC">
      <w:pPr>
        <w:pStyle w:val="RUSKINSubSub1"/>
        <w:numPr>
          <w:ilvl w:val="4"/>
          <w:numId w:val="2"/>
        </w:numPr>
      </w:pPr>
      <w:r w:rsidRPr="00E26F56">
        <w:t>Pneumatic, 20 to 30 psi (138 to 207 kPa) supply air pressure, two-position, spring-return.</w:t>
      </w:r>
    </w:p>
    <w:p w:rsidR="003F5F1B" w:rsidRPr="001A6304" w:rsidRDefault="003F5F1B" w:rsidP="00BA4418">
      <w:pPr>
        <w:pStyle w:val="RUSKINSubPara"/>
      </w:pPr>
      <w:r w:rsidRPr="001A6304">
        <w:t xml:space="preserve">Minimum </w:t>
      </w:r>
      <w:r w:rsidR="00A9724D" w:rsidRPr="001A6304">
        <w:t>Assembly Size</w:t>
      </w:r>
      <w:r w:rsidRPr="001A6304">
        <w:t xml:space="preserve">: 12 inches </w:t>
      </w:r>
      <w:r w:rsidR="00777EBC" w:rsidRPr="001A6304">
        <w:t xml:space="preserve">wide by 12 inches high </w:t>
      </w:r>
      <w:r w:rsidRPr="001A6304">
        <w:t>(305 mm</w:t>
      </w:r>
      <w:r w:rsidR="00777EBC" w:rsidRPr="001A6304">
        <w:t xml:space="preserve"> x </w:t>
      </w:r>
      <w:r w:rsidRPr="001A6304">
        <w:t xml:space="preserve">305 mm). </w:t>
      </w:r>
    </w:p>
    <w:p w:rsidR="001A6304" w:rsidRPr="008520E1" w:rsidRDefault="001A6304" w:rsidP="001A6304">
      <w:pPr>
        <w:pStyle w:val="RUSKINSubPara"/>
      </w:pPr>
      <w:r w:rsidRPr="008520E1">
        <w:t xml:space="preserve">Maximum </w:t>
      </w:r>
      <w:r>
        <w:t xml:space="preserve">Factory </w:t>
      </w:r>
      <w:r w:rsidRPr="008520E1">
        <w:t xml:space="preserve">Assembly Size: </w:t>
      </w:r>
      <w:r>
        <w:t xml:space="preserve">Single sections shall not exceed 120 inches wide by 90 inches high (3048 mm x 2286 mm). Maximum operating section width is 60 inches (1524 mm). Louvers larger than the maximum factory assembly size will require field assembly of smaller sections. </w:t>
      </w:r>
    </w:p>
    <w:p w:rsidR="003F5F1B" w:rsidRPr="00304423" w:rsidRDefault="003F5F1B" w:rsidP="00BA4418">
      <w:pPr>
        <w:pStyle w:val="RUSKINSubPara"/>
      </w:pPr>
      <w:r w:rsidRPr="00304423">
        <w:t>Recycled Content: 1</w:t>
      </w:r>
      <w:r w:rsidR="001A6304">
        <w:t>8</w:t>
      </w:r>
      <w:r w:rsidRPr="00304423">
        <w:t xml:space="preserve">% </w:t>
      </w:r>
      <w:r w:rsidR="00543A7E">
        <w:t>p</w:t>
      </w:r>
      <w:r w:rsidR="00543A7E" w:rsidRPr="00304423">
        <w:t>ost</w:t>
      </w:r>
      <w:r w:rsidR="00543A7E">
        <w:t xml:space="preserve">-consumer. </w:t>
      </w:r>
      <w:r w:rsidR="001A6304">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1A6304">
        <w:t>, total of 73% by weight</w:t>
      </w:r>
      <w:r w:rsidRPr="00304423">
        <w:t>.</w:t>
      </w:r>
    </w:p>
    <w:p w:rsidR="00DE3BCC" w:rsidRDefault="00DE3BCC" w:rsidP="00DE3BCC">
      <w:pPr>
        <w:pStyle w:val="RUSKINParagraph"/>
        <w:numPr>
          <w:ilvl w:val="2"/>
          <w:numId w:val="2"/>
        </w:numPr>
      </w:pPr>
      <w:r>
        <w:t>Performance Data:</w:t>
      </w:r>
    </w:p>
    <w:p w:rsidR="00DE3BCC" w:rsidRDefault="00DE3BCC" w:rsidP="00DE3BCC">
      <w:pPr>
        <w:pStyle w:val="RUSKINSubPara"/>
        <w:numPr>
          <w:ilvl w:val="3"/>
          <w:numId w:val="2"/>
        </w:numPr>
      </w:pPr>
      <w:r>
        <w:t>Performance Ratings:  AMCA licensed.</w:t>
      </w:r>
    </w:p>
    <w:p w:rsidR="00DE3BCC" w:rsidRDefault="00DE3BCC" w:rsidP="00DE3BCC">
      <w:pPr>
        <w:pStyle w:val="RUSKINSubSub1"/>
        <w:numPr>
          <w:ilvl w:val="4"/>
          <w:numId w:val="2"/>
        </w:numPr>
      </w:pPr>
      <w:r>
        <w:t>Based on testing 48 inch by 48 inch (1219 mm by 1219 mm) size unit in accordance with AMCA 500.</w:t>
      </w:r>
    </w:p>
    <w:p w:rsidR="00DE3BCC" w:rsidRDefault="00DE3BCC" w:rsidP="00DE3BCC">
      <w:pPr>
        <w:pStyle w:val="RUSKINSubPara"/>
        <w:numPr>
          <w:ilvl w:val="3"/>
          <w:numId w:val="2"/>
        </w:numPr>
      </w:pPr>
      <w:r>
        <w:t>Free Area:  47 percent, nominal.</w:t>
      </w:r>
    </w:p>
    <w:p w:rsidR="00C36A4E" w:rsidRDefault="00C36A4E" w:rsidP="00DE3BCC">
      <w:pPr>
        <w:pStyle w:val="RUSKINSubPara"/>
        <w:numPr>
          <w:ilvl w:val="3"/>
          <w:numId w:val="2"/>
        </w:numPr>
      </w:pPr>
      <w:r>
        <w:t>Free Area: 7.48 sf (0.70 m</w:t>
      </w:r>
      <w:r>
        <w:rPr>
          <w:vertAlign w:val="superscript"/>
        </w:rPr>
        <w:t>2)).</w:t>
      </w:r>
    </w:p>
    <w:p w:rsidR="00DE3BCC" w:rsidRDefault="00DE3BCC" w:rsidP="00DE3BCC">
      <w:pPr>
        <w:pStyle w:val="RUSKINSubPara"/>
        <w:numPr>
          <w:ilvl w:val="3"/>
          <w:numId w:val="2"/>
        </w:numPr>
      </w:pPr>
      <w:r>
        <w:t xml:space="preserve">Maximum Recommended Air Flow through Free </w:t>
      </w:r>
      <w:r w:rsidR="00D14293">
        <w:t>Area:  1169 feet per minute (5.94 m/s</w:t>
      </w:r>
      <w:r>
        <w:t>).</w:t>
      </w:r>
    </w:p>
    <w:p w:rsidR="00DE3BCC" w:rsidRDefault="00DE3BCC" w:rsidP="00DE3BCC">
      <w:pPr>
        <w:pStyle w:val="RUSKINSubPara"/>
        <w:numPr>
          <w:ilvl w:val="3"/>
          <w:numId w:val="2"/>
        </w:numPr>
      </w:pPr>
      <w:r>
        <w:t>Air Flow:</w:t>
      </w:r>
      <w:r w:rsidR="00E25B98">
        <w:t xml:space="preserve">  8744 cubic feet per minute (4.13m³/s</w:t>
      </w:r>
      <w:r>
        <w:t>).</w:t>
      </w:r>
    </w:p>
    <w:p w:rsidR="00DE3BCC" w:rsidRDefault="00DE3BCC" w:rsidP="00DE3BCC">
      <w:pPr>
        <w:pStyle w:val="RUSKINSubPara"/>
        <w:numPr>
          <w:ilvl w:val="3"/>
          <w:numId w:val="2"/>
        </w:numPr>
      </w:pPr>
      <w:r>
        <w:t>Maximum Pressure Drop:  0.</w:t>
      </w:r>
      <w:r w:rsidR="008170E7">
        <w:t>20</w:t>
      </w:r>
      <w:r>
        <w:t xml:space="preserve"> inches w.g. (</w:t>
      </w:r>
      <w:r w:rsidR="008170E7">
        <w:t>0.05</w:t>
      </w:r>
      <w:r>
        <w:t xml:space="preserve"> </w:t>
      </w:r>
      <w:r w:rsidR="008170E7">
        <w:t>k</w:t>
      </w:r>
      <w:r>
        <w:t>Pa).</w:t>
      </w:r>
    </w:p>
    <w:p w:rsidR="00DE3BCC" w:rsidRDefault="00DE3BCC" w:rsidP="00DE3BCC">
      <w:pPr>
        <w:pStyle w:val="RUSKINSubPara"/>
        <w:numPr>
          <w:ilvl w:val="3"/>
          <w:numId w:val="2"/>
        </w:numPr>
      </w:pPr>
      <w:r>
        <w:t>Water Penetration:  Maximum of 0.01 ounces per square foot (3.1 g/sm) of free area at an air f</w:t>
      </w:r>
      <w:r w:rsidR="00D14293">
        <w:t>low of 1169 feet per minute (5.94 m/s</w:t>
      </w:r>
      <w:r>
        <w:t xml:space="preserve">) free area velocity when tested for 15 minutes. </w:t>
      </w:r>
    </w:p>
    <w:p w:rsidR="00DE3BCC" w:rsidRPr="00942CFC" w:rsidRDefault="00DE3BCC" w:rsidP="00DE3BCC">
      <w:pPr>
        <w:pStyle w:val="RUSKINSubPara"/>
        <w:numPr>
          <w:ilvl w:val="3"/>
          <w:numId w:val="2"/>
        </w:numPr>
      </w:pPr>
      <w:r>
        <w:rPr>
          <w:szCs w:val="22"/>
        </w:rPr>
        <w:t xml:space="preserve">Air Leakage:  Maximum of </w:t>
      </w:r>
      <w:r w:rsidR="008170E7">
        <w:rPr>
          <w:szCs w:val="22"/>
        </w:rPr>
        <w:t>3.0</w:t>
      </w:r>
      <w:r>
        <w:rPr>
          <w:szCs w:val="22"/>
        </w:rPr>
        <w:t xml:space="preserve"> cubic feet per minute (0. 0</w:t>
      </w:r>
      <w:r w:rsidR="008170E7">
        <w:rPr>
          <w:szCs w:val="22"/>
        </w:rPr>
        <w:t>9</w:t>
      </w:r>
      <w:r>
        <w:rPr>
          <w:szCs w:val="22"/>
        </w:rPr>
        <w:t xml:space="preserve"> cu. m/min) air leakage per square foot of louver face area at </w:t>
      </w:r>
      <w:r w:rsidR="008170E7">
        <w:rPr>
          <w:szCs w:val="22"/>
        </w:rPr>
        <w:t>1</w:t>
      </w:r>
      <w:r>
        <w:rPr>
          <w:szCs w:val="22"/>
        </w:rPr>
        <w:t>.0 inches w.g. (0.</w:t>
      </w:r>
      <w:r w:rsidR="008170E7">
        <w:rPr>
          <w:szCs w:val="22"/>
        </w:rPr>
        <w:t>250</w:t>
      </w:r>
      <w:r>
        <w:rPr>
          <w:szCs w:val="22"/>
        </w:rPr>
        <w:t xml:space="preserve"> kPa) pressure drop.</w:t>
      </w: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E15A94" w:rsidRPr="00E15A94" w:rsidRDefault="00E15A94" w:rsidP="00E15A94">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E15A94">
        <w:t>Insulated Blank-Off Panels:  0.040 (1 mm) aluminum sheet, 1 inch (25 mm) and 2 inches (51 mm) as scheduled or indicated,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8170E7">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Extruded aluminum, Alloy 6063-T6.  Minimum nominal thickness 0.060 inch (1.5 mm).</w:t>
      </w:r>
    </w:p>
    <w:p w:rsidR="00ED51A9" w:rsidRPr="00ED51A9" w:rsidRDefault="001A6304" w:rsidP="00BA4418">
      <w:pPr>
        <w:pStyle w:val="RUSKINSubPara"/>
      </w:pPr>
      <w:r>
        <w:t>Formed</w:t>
      </w:r>
      <w:r w:rsidR="00ED51A9" w:rsidRPr="00ED51A9">
        <w:t xml:space="preserve"> aluminum, Alloy </w:t>
      </w:r>
      <w:r w:rsidR="00CE3CF2">
        <w:t>3003</w:t>
      </w:r>
      <w:r w:rsidR="00ED51A9" w:rsidRPr="00ED51A9">
        <w:t>.  Minimum nominal thickness 0.081 inch (2.1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5C2E70" w:rsidRPr="00ED51A9" w:rsidRDefault="005C2E70" w:rsidP="005C2E70">
      <w:pPr>
        <w:pStyle w:val="RUSKINArticle"/>
      </w:pPr>
      <w:r w:rsidRPr="00ED51A9">
        <w:t>FINISHES</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5C2E70" w:rsidRPr="008E5D7E" w:rsidRDefault="005C2E70" w:rsidP="005C2E70">
      <w:pPr>
        <w:pStyle w:val="RUSKINParagraph"/>
      </w:pPr>
      <w:r w:rsidRPr="008E5D7E">
        <w:t>Finish: Mill finish.</w:t>
      </w:r>
    </w:p>
    <w:p w:rsidR="005C2E70" w:rsidRPr="008E5D7E" w:rsidRDefault="005C2E70" w:rsidP="005C2E70">
      <w:pPr>
        <w:pStyle w:val="RUSKINParagraph"/>
      </w:pPr>
      <w:r w:rsidRPr="008E5D7E">
        <w:t>Finish: 50 percent PVDF: Finish shall be applied at 1.2 mil total dry film thickness.</w:t>
      </w:r>
    </w:p>
    <w:p w:rsidR="005C2E70" w:rsidRPr="00ED51A9" w:rsidRDefault="005C2E70" w:rsidP="005C2E70">
      <w:pPr>
        <w:pStyle w:val="RUSKINSubPara"/>
      </w:pPr>
      <w:r w:rsidRPr="00ED51A9">
        <w:t>Coating shall conform to AAMA 2604, sections 4.2 and 4.3.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Baked Enamel</w:t>
      </w:r>
      <w:r>
        <w:t xml:space="preserve"> (50% PVDF)</w:t>
      </w:r>
      <w:r w:rsidRPr="00ED51A9">
        <w:t xml:space="preserve">. </w:t>
      </w:r>
    </w:p>
    <w:p w:rsidR="005C2E70" w:rsidRPr="00ED51A9" w:rsidRDefault="005C2E70" w:rsidP="005C2E70">
      <w:pPr>
        <w:pStyle w:val="RUSKINSubSub1"/>
      </w:pPr>
      <w:r w:rsidRPr="00ED51A9">
        <w:t>Pearledize 50 (2-coat mica).</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70 percent PVDF: Finish shall be applied at 1.2 mil total dry film thickness.</w:t>
      </w:r>
    </w:p>
    <w:p w:rsidR="005C2E70" w:rsidRPr="00ED51A9" w:rsidRDefault="005C2E70" w:rsidP="005C2E70">
      <w:pPr>
        <w:pStyle w:val="RUSKINSubPara"/>
      </w:pPr>
      <w:r w:rsidRPr="00ED51A9">
        <w:t>Coating shall conform to AAMA 2605. Apply coating following cleaning and pretreatment. Cleaning:  AA-C12C42R1X.</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5C2E70" w:rsidRPr="00ED51A9" w:rsidRDefault="005C2E70" w:rsidP="005C2E70">
      <w:pPr>
        <w:pStyle w:val="RUSKINSubSub1"/>
      </w:pPr>
      <w:r w:rsidRPr="00ED51A9">
        <w:t>Standard 2-coat.</w:t>
      </w:r>
    </w:p>
    <w:p w:rsidR="005C2E70" w:rsidRPr="00ED51A9" w:rsidRDefault="005C2E70" w:rsidP="005C2E70">
      <w:pPr>
        <w:pStyle w:val="RUSKINSubSub1"/>
      </w:pPr>
      <w:r w:rsidRPr="00ED51A9">
        <w:t>Pearledize 70 (2-coat mica).</w:t>
      </w:r>
    </w:p>
    <w:p w:rsidR="005C2E70" w:rsidRPr="00ED51A9" w:rsidRDefault="005C2E70" w:rsidP="005C2E70">
      <w:pPr>
        <w:pStyle w:val="RUSKINSubSub1"/>
      </w:pPr>
      <w:r w:rsidRPr="00ED51A9">
        <w:t>3-coat metallic.</w:t>
      </w:r>
    </w:p>
    <w:p w:rsidR="005C2E70" w:rsidRPr="00ED51A9" w:rsidRDefault="005C2E70" w:rsidP="005C2E70">
      <w:pPr>
        <w:pStyle w:val="RUSKINSubSub1"/>
      </w:pPr>
      <w:r w:rsidRPr="00ED51A9">
        <w:t>3-coat exotic.</w:t>
      </w:r>
    </w:p>
    <w:p w:rsidR="005C2E70" w:rsidRPr="00ED51A9" w:rsidRDefault="005C2E70" w:rsidP="005C2E70">
      <w:pPr>
        <w:pStyle w:val="RUSKINSubPara"/>
      </w:pPr>
      <w:r w:rsidRPr="00ED51A9">
        <w:t>20-year finish warranty.</w:t>
      </w:r>
    </w:p>
    <w:p w:rsidR="005C2E70" w:rsidRPr="008E5D7E" w:rsidRDefault="005C2E70" w:rsidP="005C2E70">
      <w:pPr>
        <w:pStyle w:val="RUSKINParagraph"/>
      </w:pPr>
      <w:r w:rsidRPr="008E5D7E">
        <w:t>Finish: Prime Coat:</w:t>
      </w:r>
    </w:p>
    <w:p w:rsidR="005C2E70" w:rsidRPr="00ED51A9" w:rsidRDefault="005C2E70" w:rsidP="005C2E70">
      <w:pPr>
        <w:pStyle w:val="RUSKINSubPara"/>
      </w:pPr>
      <w:r w:rsidRPr="00ED51A9">
        <w:t>Apply alkyd prime coat following chemical cleaning and pretreatment.</w:t>
      </w:r>
    </w:p>
    <w:p w:rsidR="005C2E70" w:rsidRPr="00ED51A9" w:rsidRDefault="005C2E70" w:rsidP="005C2E70">
      <w:pPr>
        <w:pStyle w:val="RUSKINSubPara"/>
      </w:pPr>
      <w:r w:rsidRPr="00ED51A9">
        <w:t>Primer preparation for field painting.</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5C2E70" w:rsidRPr="008E5D7E" w:rsidRDefault="005C2E70" w:rsidP="005C2E70">
      <w:pPr>
        <w:pStyle w:val="RUSKINParagraph"/>
      </w:pPr>
      <w:r w:rsidRPr="008E5D7E">
        <w:t>Finish: Epoxy-Based Painted Finish.</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5C2E70" w:rsidRPr="008E5D7E" w:rsidRDefault="005C2E70" w:rsidP="005C2E70">
      <w:pPr>
        <w:pStyle w:val="RUSKINParagraph"/>
      </w:pPr>
      <w:r w:rsidRPr="008E5D7E">
        <w:t>Color:  Custom. Refer to Drawings.</w:t>
      </w:r>
    </w:p>
    <w:p w:rsidR="005C2E70" w:rsidRPr="008E5D7E" w:rsidRDefault="005C2E70" w:rsidP="005C2E70">
      <w:pPr>
        <w:pStyle w:val="RUSKINParagraph"/>
      </w:pPr>
      <w:r w:rsidRPr="008E5D7E">
        <w:t xml:space="preserve">Color:  Machinery Grey in paint system specified. </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5C2E70" w:rsidRPr="008E5D7E" w:rsidRDefault="005C2E70" w:rsidP="005C2E70">
      <w:pPr>
        <w:pStyle w:val="RUSKINParagraph"/>
      </w:pPr>
      <w:r w:rsidRPr="008E5D7E">
        <w:t>Anodized Finish:</w:t>
      </w:r>
    </w:p>
    <w:p w:rsidR="005C2E70" w:rsidRPr="00ED51A9" w:rsidRDefault="005C2E70" w:rsidP="005C2E70">
      <w:pPr>
        <w:pStyle w:val="RUSKINSubPara"/>
      </w:pPr>
      <w:r w:rsidRPr="00ED51A9">
        <w:t>Class 2 Clear Anodized.</w:t>
      </w:r>
    </w:p>
    <w:p w:rsidR="005C2E70" w:rsidRPr="00ED51A9" w:rsidRDefault="005C2E70" w:rsidP="005C2E70">
      <w:pPr>
        <w:pStyle w:val="RUSKINSubSub1"/>
      </w:pPr>
      <w:r w:rsidRPr="00ED51A9">
        <w:t>Comply with Aluminum Association AA-C21A31.  Clear anodized finish 204-R1.</w:t>
      </w:r>
    </w:p>
    <w:p w:rsidR="005C2E70" w:rsidRPr="00ED51A9" w:rsidRDefault="005C2E70" w:rsidP="005C2E70">
      <w:pPr>
        <w:pStyle w:val="RUSKINSubSub1"/>
      </w:pPr>
      <w:r w:rsidRPr="00ED51A9">
        <w:t>Apply finish following chemical etching and pretreatment.</w:t>
      </w:r>
    </w:p>
    <w:p w:rsidR="005C2E70" w:rsidRPr="00ED51A9" w:rsidRDefault="005C2E70" w:rsidP="005C2E70">
      <w:pPr>
        <w:pStyle w:val="RUSKINSubSub1"/>
      </w:pPr>
      <w:r w:rsidRPr="00ED51A9">
        <w:t>Minimum Thickness:  0.4 mils (0.01 mm), 30 minute anodizing process.</w:t>
      </w:r>
    </w:p>
    <w:p w:rsidR="005C2E70" w:rsidRPr="00ED51A9" w:rsidRDefault="005C2E70" w:rsidP="005C2E70">
      <w:pPr>
        <w:pStyle w:val="RUSKINSubPara"/>
      </w:pPr>
      <w:r w:rsidRPr="00ED51A9">
        <w:t>Class 1 Clear Anodized.</w:t>
      </w:r>
    </w:p>
    <w:p w:rsidR="005C2E70" w:rsidRPr="00ED51A9" w:rsidRDefault="005C2E70" w:rsidP="005C2E70">
      <w:pPr>
        <w:pStyle w:val="RUSKINSubSub1"/>
      </w:pPr>
      <w:r w:rsidRPr="00ED51A9">
        <w:t>Comply with Aluminum Association AA-C21A41.  Clear anodized finish 215-R1.</w:t>
      </w:r>
    </w:p>
    <w:p w:rsidR="005C2E70" w:rsidRPr="00ED51A9" w:rsidRDefault="005C2E70" w:rsidP="005C2E70">
      <w:pPr>
        <w:pStyle w:val="RUSKINSubSub1"/>
      </w:pPr>
      <w:r w:rsidRPr="00ED51A9">
        <w:t>Apply finish following chemical etching and pretreatment.</w:t>
      </w:r>
    </w:p>
    <w:p w:rsidR="005C2E70" w:rsidRPr="00ED51A9" w:rsidRDefault="005C2E70" w:rsidP="005C2E70">
      <w:pPr>
        <w:pStyle w:val="RUSKINSubSub1"/>
      </w:pPr>
      <w:r w:rsidRPr="00ED51A9">
        <w:t>Minimum Thickness:  0.7 mils (0.018 mm), 60 minute anodizing process.</w:t>
      </w:r>
    </w:p>
    <w:p w:rsidR="005C2E70" w:rsidRPr="00ED51A9" w:rsidRDefault="005C2E70" w:rsidP="005C2E70">
      <w:pPr>
        <w:pStyle w:val="RUSKINSubPara"/>
      </w:pPr>
      <w:r w:rsidRPr="00ED51A9">
        <w:t>Class 1 Color Anodized.</w:t>
      </w:r>
    </w:p>
    <w:p w:rsidR="005C2E70" w:rsidRPr="00ED51A9" w:rsidRDefault="005C2E70" w:rsidP="005C2E70">
      <w:pPr>
        <w:pStyle w:val="RUSKINSubSub1"/>
      </w:pPr>
      <w:r w:rsidRPr="00ED51A9">
        <w:t xml:space="preserve">Comply with Aluminum Association AA-C21A44.  </w:t>
      </w:r>
    </w:p>
    <w:p w:rsidR="005C2E70" w:rsidRPr="00ED51A9" w:rsidRDefault="005C2E70" w:rsidP="005C2E70">
      <w:pPr>
        <w:pStyle w:val="RUSKINSubSub1"/>
      </w:pPr>
      <w:r w:rsidRPr="00ED51A9">
        <w:t>Apply finish following chemical etching and pretreatment.</w:t>
      </w:r>
    </w:p>
    <w:p w:rsidR="005C2E70" w:rsidRPr="00ED51A9" w:rsidRDefault="005C2E70" w:rsidP="005C2E70">
      <w:pPr>
        <w:pStyle w:val="RUSKINSubSub1"/>
      </w:pPr>
      <w:r w:rsidRPr="00ED51A9">
        <w:t>Minimum Thickness:  0.7 mils (0.018 mm), 60 minute anodizing process.</w:t>
      </w:r>
    </w:p>
    <w:p w:rsidR="005C2E70" w:rsidRPr="00ED51A9" w:rsidRDefault="005C2E70" w:rsidP="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5C2E70" w:rsidRPr="00ED51A9" w:rsidRDefault="005C2E70" w:rsidP="005C2E70">
      <w:pPr>
        <w:pStyle w:val="RUSKINSubSub1"/>
      </w:pPr>
      <w:r w:rsidRPr="00ED51A9">
        <w:t>Class 1 Color Anodized:  Medium Bronze.</w:t>
      </w:r>
    </w:p>
    <w:p w:rsidR="005C2E70" w:rsidRPr="00ED51A9" w:rsidRDefault="005C2E70" w:rsidP="005C2E70">
      <w:pPr>
        <w:pStyle w:val="RUSKINSubSub1"/>
      </w:pPr>
      <w:r w:rsidRPr="00ED51A9">
        <w:t>Class 1 Color Anodized:  Dark Bronze.</w:t>
      </w:r>
    </w:p>
    <w:p w:rsidR="005C2E70" w:rsidRPr="00ED51A9" w:rsidRDefault="005C2E70" w:rsidP="005C2E70">
      <w:pPr>
        <w:pStyle w:val="RUSKINSubSub1"/>
      </w:pPr>
      <w:r w:rsidRPr="00ED51A9">
        <w:t>Class 1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3FA" w:rsidRDefault="00D573FA">
      <w:pPr>
        <w:spacing w:line="20" w:lineRule="exact"/>
      </w:pPr>
    </w:p>
    <w:p w:rsidR="00D573FA" w:rsidRDefault="00D573FA"/>
  </w:endnote>
  <w:endnote w:type="continuationSeparator" w:id="0">
    <w:p w:rsidR="00D573FA" w:rsidRDefault="00D573FA">
      <w:r>
        <w:t xml:space="preserve"> </w:t>
      </w:r>
    </w:p>
    <w:p w:rsidR="00D573FA" w:rsidRDefault="00D573FA"/>
  </w:endnote>
  <w:endnote w:type="continuationNotice" w:id="1">
    <w:p w:rsidR="00D573FA" w:rsidRDefault="00D573FA">
      <w:r>
        <w:t xml:space="preserve"> </w:t>
      </w:r>
    </w:p>
    <w:p w:rsidR="00D573FA" w:rsidRDefault="00D573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000DB9">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3FA" w:rsidRDefault="00D573FA">
      <w:r>
        <w:separator/>
      </w:r>
    </w:p>
    <w:p w:rsidR="00D573FA" w:rsidRDefault="00D573FA"/>
  </w:footnote>
  <w:footnote w:type="continuationSeparator" w:id="0">
    <w:p w:rsidR="00D573FA" w:rsidRDefault="00D573FA">
      <w:r>
        <w:continuationSeparator/>
      </w:r>
    </w:p>
    <w:p w:rsidR="00D573FA" w:rsidRDefault="00D573F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80417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FB4"/>
    <w:rsid w:val="00000AF7"/>
    <w:rsid w:val="00000DB9"/>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6304"/>
    <w:rsid w:val="001A7982"/>
    <w:rsid w:val="001B3F38"/>
    <w:rsid w:val="001C66D8"/>
    <w:rsid w:val="001D30F7"/>
    <w:rsid w:val="001E61CF"/>
    <w:rsid w:val="001F1C2E"/>
    <w:rsid w:val="00202B6D"/>
    <w:rsid w:val="00210CC1"/>
    <w:rsid w:val="00220136"/>
    <w:rsid w:val="002402BC"/>
    <w:rsid w:val="0024063A"/>
    <w:rsid w:val="002434E7"/>
    <w:rsid w:val="002450DA"/>
    <w:rsid w:val="002470EF"/>
    <w:rsid w:val="002524D9"/>
    <w:rsid w:val="00253B66"/>
    <w:rsid w:val="0028234C"/>
    <w:rsid w:val="002941F2"/>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871"/>
    <w:rsid w:val="003A525C"/>
    <w:rsid w:val="003A634C"/>
    <w:rsid w:val="003B085D"/>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2E70"/>
    <w:rsid w:val="005C7116"/>
    <w:rsid w:val="005D053E"/>
    <w:rsid w:val="005D0C22"/>
    <w:rsid w:val="005D4C15"/>
    <w:rsid w:val="005E1F43"/>
    <w:rsid w:val="005E5FCD"/>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25D6"/>
    <w:rsid w:val="006C68E7"/>
    <w:rsid w:val="006C6B74"/>
    <w:rsid w:val="006C6E99"/>
    <w:rsid w:val="006E06B2"/>
    <w:rsid w:val="00702023"/>
    <w:rsid w:val="00712E3C"/>
    <w:rsid w:val="007276D0"/>
    <w:rsid w:val="0074137E"/>
    <w:rsid w:val="007508A3"/>
    <w:rsid w:val="007534B5"/>
    <w:rsid w:val="00777EBC"/>
    <w:rsid w:val="00780AA6"/>
    <w:rsid w:val="00783EF5"/>
    <w:rsid w:val="0079210B"/>
    <w:rsid w:val="007959CC"/>
    <w:rsid w:val="007A60A9"/>
    <w:rsid w:val="007B2435"/>
    <w:rsid w:val="007C7292"/>
    <w:rsid w:val="007D2C94"/>
    <w:rsid w:val="007D384C"/>
    <w:rsid w:val="007D6F7C"/>
    <w:rsid w:val="007E781E"/>
    <w:rsid w:val="0080615F"/>
    <w:rsid w:val="00810A20"/>
    <w:rsid w:val="008170E7"/>
    <w:rsid w:val="00827AB9"/>
    <w:rsid w:val="0083429B"/>
    <w:rsid w:val="008437CB"/>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028FF"/>
    <w:rsid w:val="00903799"/>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9F5FB4"/>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CFF"/>
    <w:rsid w:val="00B45E09"/>
    <w:rsid w:val="00B46B5B"/>
    <w:rsid w:val="00B51C13"/>
    <w:rsid w:val="00B545CA"/>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BF0CF1"/>
    <w:rsid w:val="00C1259E"/>
    <w:rsid w:val="00C15A31"/>
    <w:rsid w:val="00C30825"/>
    <w:rsid w:val="00C36A4E"/>
    <w:rsid w:val="00C42E58"/>
    <w:rsid w:val="00C457A4"/>
    <w:rsid w:val="00C5071D"/>
    <w:rsid w:val="00C51372"/>
    <w:rsid w:val="00C5189D"/>
    <w:rsid w:val="00C51F60"/>
    <w:rsid w:val="00C60380"/>
    <w:rsid w:val="00C66F2A"/>
    <w:rsid w:val="00C85988"/>
    <w:rsid w:val="00C92EC6"/>
    <w:rsid w:val="00CA2479"/>
    <w:rsid w:val="00CB6BB2"/>
    <w:rsid w:val="00CD257A"/>
    <w:rsid w:val="00CD6AF0"/>
    <w:rsid w:val="00CE28FC"/>
    <w:rsid w:val="00CE3CF2"/>
    <w:rsid w:val="00CE4D3A"/>
    <w:rsid w:val="00CF141B"/>
    <w:rsid w:val="00CF67F5"/>
    <w:rsid w:val="00D0463D"/>
    <w:rsid w:val="00D10AF4"/>
    <w:rsid w:val="00D11A79"/>
    <w:rsid w:val="00D14293"/>
    <w:rsid w:val="00D1431B"/>
    <w:rsid w:val="00D17407"/>
    <w:rsid w:val="00D209B6"/>
    <w:rsid w:val="00D31865"/>
    <w:rsid w:val="00D32DF2"/>
    <w:rsid w:val="00D34F1B"/>
    <w:rsid w:val="00D474E1"/>
    <w:rsid w:val="00D573FA"/>
    <w:rsid w:val="00D74FA9"/>
    <w:rsid w:val="00D7545A"/>
    <w:rsid w:val="00D80D5E"/>
    <w:rsid w:val="00D82465"/>
    <w:rsid w:val="00D836C6"/>
    <w:rsid w:val="00DA0E00"/>
    <w:rsid w:val="00DA1AE6"/>
    <w:rsid w:val="00DB0351"/>
    <w:rsid w:val="00DB4362"/>
    <w:rsid w:val="00DB73E9"/>
    <w:rsid w:val="00DB772C"/>
    <w:rsid w:val="00DC3951"/>
    <w:rsid w:val="00DC7631"/>
    <w:rsid w:val="00DD291C"/>
    <w:rsid w:val="00DD6597"/>
    <w:rsid w:val="00DE0FDB"/>
    <w:rsid w:val="00DE3BCC"/>
    <w:rsid w:val="00DE6F5E"/>
    <w:rsid w:val="00DF0E75"/>
    <w:rsid w:val="00E02E83"/>
    <w:rsid w:val="00E15A94"/>
    <w:rsid w:val="00E25B98"/>
    <w:rsid w:val="00E26F56"/>
    <w:rsid w:val="00E35460"/>
    <w:rsid w:val="00E36C13"/>
    <w:rsid w:val="00E37F75"/>
    <w:rsid w:val="00E41A50"/>
    <w:rsid w:val="00E4260E"/>
    <w:rsid w:val="00E50BAD"/>
    <w:rsid w:val="00E55A52"/>
    <w:rsid w:val="00E6363A"/>
    <w:rsid w:val="00E66116"/>
    <w:rsid w:val="00E7400C"/>
    <w:rsid w:val="00E84718"/>
    <w:rsid w:val="00E863F3"/>
    <w:rsid w:val="00EA2000"/>
    <w:rsid w:val="00EB74E3"/>
    <w:rsid w:val="00EC6BC2"/>
    <w:rsid w:val="00ED51A9"/>
    <w:rsid w:val="00EE0692"/>
    <w:rsid w:val="00EE1858"/>
    <w:rsid w:val="00EE2F70"/>
    <w:rsid w:val="00EE4CAE"/>
    <w:rsid w:val="00EF6AC3"/>
    <w:rsid w:val="00F10EC3"/>
    <w:rsid w:val="00F12F89"/>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7757B8D4-BCF3-4347-9155-E7BEC4E3C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2E7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C2E70"/>
    <w:pPr>
      <w:numPr>
        <w:numId w:val="19"/>
      </w:numPr>
      <w:outlineLvl w:val="0"/>
    </w:pPr>
  </w:style>
  <w:style w:type="paragraph" w:styleId="Heading2">
    <w:name w:val="heading 2"/>
    <w:basedOn w:val="Normal"/>
    <w:next w:val="Normal"/>
    <w:link w:val="Heading2Char"/>
    <w:qFormat/>
    <w:rsid w:val="005C2E70"/>
    <w:pPr>
      <w:numPr>
        <w:ilvl w:val="1"/>
        <w:numId w:val="19"/>
      </w:numPr>
      <w:outlineLvl w:val="1"/>
    </w:pPr>
  </w:style>
  <w:style w:type="paragraph" w:styleId="Heading3">
    <w:name w:val="heading 3"/>
    <w:basedOn w:val="Normal"/>
    <w:next w:val="Normal"/>
    <w:link w:val="Heading3Char"/>
    <w:qFormat/>
    <w:rsid w:val="005C2E70"/>
    <w:pPr>
      <w:numPr>
        <w:ilvl w:val="2"/>
        <w:numId w:val="19"/>
      </w:numPr>
      <w:outlineLvl w:val="2"/>
    </w:pPr>
  </w:style>
  <w:style w:type="paragraph" w:styleId="Heading4">
    <w:name w:val="heading 4"/>
    <w:basedOn w:val="Normal"/>
    <w:next w:val="Normal"/>
    <w:link w:val="Heading4Char"/>
    <w:qFormat/>
    <w:rsid w:val="005C2E70"/>
    <w:pPr>
      <w:numPr>
        <w:ilvl w:val="3"/>
        <w:numId w:val="19"/>
      </w:numPr>
      <w:outlineLvl w:val="3"/>
    </w:pPr>
  </w:style>
  <w:style w:type="paragraph" w:styleId="Heading5">
    <w:name w:val="heading 5"/>
    <w:basedOn w:val="Normal"/>
    <w:next w:val="Normal"/>
    <w:link w:val="Heading5Char"/>
    <w:qFormat/>
    <w:rsid w:val="005C2E70"/>
    <w:pPr>
      <w:numPr>
        <w:ilvl w:val="4"/>
        <w:numId w:val="19"/>
      </w:numPr>
      <w:outlineLvl w:val="4"/>
    </w:pPr>
  </w:style>
  <w:style w:type="paragraph" w:styleId="Heading6">
    <w:name w:val="heading 6"/>
    <w:basedOn w:val="Normal"/>
    <w:next w:val="Normal"/>
    <w:link w:val="Heading6Char"/>
    <w:qFormat/>
    <w:rsid w:val="005C2E70"/>
    <w:pPr>
      <w:numPr>
        <w:ilvl w:val="5"/>
        <w:numId w:val="19"/>
      </w:numPr>
      <w:outlineLvl w:val="5"/>
    </w:pPr>
  </w:style>
  <w:style w:type="paragraph" w:styleId="Heading7">
    <w:name w:val="heading 7"/>
    <w:basedOn w:val="Normal"/>
    <w:next w:val="Normal"/>
    <w:link w:val="Heading7Char"/>
    <w:qFormat/>
    <w:rsid w:val="005C2E70"/>
    <w:pPr>
      <w:numPr>
        <w:ilvl w:val="6"/>
        <w:numId w:val="19"/>
      </w:numPr>
      <w:outlineLvl w:val="6"/>
    </w:pPr>
  </w:style>
  <w:style w:type="paragraph" w:styleId="Heading8">
    <w:name w:val="heading 8"/>
    <w:basedOn w:val="Normal"/>
    <w:next w:val="Normal"/>
    <w:link w:val="Heading8Char"/>
    <w:qFormat/>
    <w:rsid w:val="005C2E70"/>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5C2E70"/>
    <w:rPr>
      <w:rFonts w:ascii="Arial" w:hAnsi="Arial" w:cs="Arial"/>
    </w:rPr>
  </w:style>
  <w:style w:type="character" w:customStyle="1" w:styleId="Heading2Char">
    <w:name w:val="Heading 2 Char"/>
    <w:link w:val="Heading2"/>
    <w:locked/>
    <w:rsid w:val="005C2E70"/>
    <w:rPr>
      <w:rFonts w:ascii="Arial" w:hAnsi="Arial" w:cs="Arial"/>
    </w:rPr>
  </w:style>
  <w:style w:type="character" w:customStyle="1" w:styleId="Heading3Char">
    <w:name w:val="Heading 3 Char"/>
    <w:link w:val="Heading3"/>
    <w:locked/>
    <w:rsid w:val="005C2E70"/>
    <w:rPr>
      <w:rFonts w:ascii="Arial" w:hAnsi="Arial" w:cs="Arial"/>
    </w:rPr>
  </w:style>
  <w:style w:type="character" w:customStyle="1" w:styleId="Heading4Char">
    <w:name w:val="Heading 4 Char"/>
    <w:link w:val="Heading4"/>
    <w:locked/>
    <w:rsid w:val="005C2E70"/>
    <w:rPr>
      <w:rFonts w:ascii="Arial" w:hAnsi="Arial" w:cs="Arial"/>
    </w:rPr>
  </w:style>
  <w:style w:type="character" w:customStyle="1" w:styleId="Heading5Char">
    <w:name w:val="Heading 5 Char"/>
    <w:link w:val="Heading5"/>
    <w:locked/>
    <w:rsid w:val="005C2E70"/>
    <w:rPr>
      <w:rFonts w:ascii="Arial" w:hAnsi="Arial" w:cs="Arial"/>
    </w:rPr>
  </w:style>
  <w:style w:type="character" w:customStyle="1" w:styleId="Heading6Char">
    <w:name w:val="Heading 6 Char"/>
    <w:link w:val="Heading6"/>
    <w:locked/>
    <w:rsid w:val="005C2E70"/>
    <w:rPr>
      <w:rFonts w:ascii="Arial" w:hAnsi="Arial" w:cs="Arial"/>
    </w:rPr>
  </w:style>
  <w:style w:type="character" w:customStyle="1" w:styleId="Heading7Char">
    <w:name w:val="Heading 7 Char"/>
    <w:link w:val="Heading7"/>
    <w:locked/>
    <w:rsid w:val="005C2E70"/>
    <w:rPr>
      <w:rFonts w:ascii="Arial" w:hAnsi="Arial" w:cs="Arial"/>
    </w:rPr>
  </w:style>
  <w:style w:type="character" w:customStyle="1" w:styleId="Heading8Char">
    <w:name w:val="Heading 8 Char"/>
    <w:link w:val="Heading8"/>
    <w:locked/>
    <w:rsid w:val="005C2E70"/>
    <w:rPr>
      <w:rFonts w:ascii="Arial" w:hAnsi="Arial" w:cs="Arial"/>
    </w:rPr>
  </w:style>
  <w:style w:type="paragraph" w:customStyle="1" w:styleId="RUSKINTitleOfSection">
    <w:name w:val="RUSKIN TitleOfSection"/>
    <w:basedOn w:val="Normal"/>
    <w:next w:val="Normal"/>
    <w:rsid w:val="005C2E70"/>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5C2E70"/>
    <w:pPr>
      <w:spacing w:before="480"/>
    </w:pPr>
  </w:style>
  <w:style w:type="paragraph" w:customStyle="1" w:styleId="RUSKINPart">
    <w:name w:val="RUSKIN Part"/>
    <w:basedOn w:val="Normal"/>
    <w:link w:val="RUSKINPartCharChar"/>
    <w:autoRedefine/>
    <w:rsid w:val="005C2E70"/>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5C2E70"/>
    <w:rPr>
      <w:rFonts w:ascii="Arial" w:hAnsi="Arial" w:cs="Arial"/>
    </w:rPr>
  </w:style>
  <w:style w:type="paragraph" w:customStyle="1" w:styleId="RUSKINArticle">
    <w:name w:val="RUSKIN Article"/>
    <w:basedOn w:val="RUSKINPart"/>
    <w:next w:val="RUSKINParagraph"/>
    <w:link w:val="RUSKINArticleChar"/>
    <w:rsid w:val="005C2E70"/>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5C2E70"/>
    <w:rPr>
      <w:rFonts w:ascii="Arial" w:hAnsi="Arial" w:cs="Arial"/>
    </w:rPr>
  </w:style>
  <w:style w:type="paragraph" w:customStyle="1" w:styleId="RUSKINParagraph">
    <w:name w:val="RUSKIN Paragraph"/>
    <w:basedOn w:val="RUSKINArticle"/>
    <w:next w:val="RUSKINSubPara"/>
    <w:rsid w:val="005C2E70"/>
    <w:pPr>
      <w:numPr>
        <w:ilvl w:val="2"/>
      </w:numPr>
      <w:tabs>
        <w:tab w:val="clear" w:pos="1152"/>
        <w:tab w:val="left" w:pos="576"/>
      </w:tabs>
    </w:pPr>
  </w:style>
  <w:style w:type="paragraph" w:customStyle="1" w:styleId="RUSKINSubPara">
    <w:name w:val="RUSKIN SubPara"/>
    <w:basedOn w:val="RUSKINParagraph"/>
    <w:rsid w:val="005C2E70"/>
    <w:pPr>
      <w:numPr>
        <w:ilvl w:val="3"/>
      </w:numPr>
      <w:tabs>
        <w:tab w:val="clear" w:pos="1728"/>
      </w:tabs>
      <w:spacing w:before="0"/>
    </w:pPr>
  </w:style>
  <w:style w:type="paragraph" w:customStyle="1" w:styleId="RUSKINSubSub1">
    <w:name w:val="RUSKIN SubSub1"/>
    <w:basedOn w:val="RUSKINSubPara"/>
    <w:rsid w:val="005C2E70"/>
    <w:pPr>
      <w:numPr>
        <w:ilvl w:val="4"/>
      </w:numPr>
      <w:tabs>
        <w:tab w:val="clear" w:pos="2304"/>
      </w:tabs>
    </w:pPr>
  </w:style>
  <w:style w:type="paragraph" w:customStyle="1" w:styleId="RUSKINSubSub2">
    <w:name w:val="RUSKIN SubSub2"/>
    <w:basedOn w:val="RUSKINSubSub1"/>
    <w:rsid w:val="005C2E70"/>
    <w:pPr>
      <w:numPr>
        <w:ilvl w:val="5"/>
      </w:numPr>
      <w:tabs>
        <w:tab w:val="clear" w:pos="2880"/>
      </w:tabs>
    </w:pPr>
  </w:style>
  <w:style w:type="paragraph" w:customStyle="1" w:styleId="RUSKINSubSub3">
    <w:name w:val="RUSKIN SubSub3"/>
    <w:basedOn w:val="RUSKINSubSub2"/>
    <w:rsid w:val="005C2E70"/>
    <w:pPr>
      <w:numPr>
        <w:ilvl w:val="6"/>
      </w:numPr>
    </w:pPr>
  </w:style>
  <w:style w:type="character" w:styleId="Hyperlink">
    <w:name w:val="Hyperlink"/>
    <w:rsid w:val="005C2E70"/>
    <w:rPr>
      <w:rFonts w:cs="Times New Roman"/>
      <w:color w:val="0000FF"/>
      <w:u w:val="single"/>
    </w:rPr>
  </w:style>
  <w:style w:type="paragraph" w:customStyle="1" w:styleId="RUSKINNote">
    <w:name w:val="RUSKIN Note"/>
    <w:basedOn w:val="Normal"/>
    <w:rsid w:val="005C2E7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5C2E70"/>
    <w:pPr>
      <w:tabs>
        <w:tab w:val="center" w:pos="4320"/>
        <w:tab w:val="right" w:pos="8640"/>
      </w:tabs>
    </w:pPr>
  </w:style>
  <w:style w:type="character" w:customStyle="1" w:styleId="HeaderChar">
    <w:name w:val="Header Char"/>
    <w:link w:val="Header"/>
    <w:locked/>
    <w:rsid w:val="005C2E70"/>
    <w:rPr>
      <w:rFonts w:ascii="Arial" w:hAnsi="Arial" w:cs="Arial"/>
    </w:rPr>
  </w:style>
  <w:style w:type="paragraph" w:styleId="Footer">
    <w:name w:val="footer"/>
    <w:basedOn w:val="Normal"/>
    <w:link w:val="FooterChar"/>
    <w:rsid w:val="005C2E70"/>
    <w:pPr>
      <w:tabs>
        <w:tab w:val="center" w:pos="4320"/>
        <w:tab w:val="right" w:pos="8640"/>
      </w:tabs>
    </w:pPr>
  </w:style>
  <w:style w:type="character" w:customStyle="1" w:styleId="FooterChar">
    <w:name w:val="Footer Char"/>
    <w:link w:val="Footer"/>
    <w:locked/>
    <w:rsid w:val="005C2E7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178</TotalTime>
  <Pages>2</Pages>
  <Words>3562</Words>
  <Characters>20305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23820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(ELC6375DAX)</dc:subject>
  <dc:creator>Wendel</dc:creator>
  <cp:lastModifiedBy>Garry Bryant</cp:lastModifiedBy>
  <cp:revision>8</cp:revision>
  <cp:lastPrinted>2009-11-25T14:21:00Z</cp:lastPrinted>
  <dcterms:created xsi:type="dcterms:W3CDTF">2015-02-11T18:40:00Z</dcterms:created>
  <dcterms:modified xsi:type="dcterms:W3CDTF">2017-02-15T15:19:00Z</dcterms:modified>
</cp:coreProperties>
</file>