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F95" w:rsidRPr="005B1F95" w:rsidRDefault="005B1F95" w:rsidP="005B1F95">
      <w:pPr>
        <w:pStyle w:val="RUSKINNote"/>
      </w:pPr>
      <w:bookmarkStart w:id="0" w:name="_GoBack"/>
      <w:bookmarkEnd w:id="0"/>
      <w:r w:rsidRPr="005B1F9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6E5B94">
      <w:pPr>
        <w:pStyle w:val="RUSKINNote"/>
        <w:spacing w:before="0"/>
      </w:pPr>
      <w:r w:rsidRPr="00BA4418">
        <w:tab/>
        <w:t>3900 Dr. Greaves Road</w:t>
      </w:r>
    </w:p>
    <w:p w:rsidR="003F5F1B" w:rsidRPr="00BA4418" w:rsidRDefault="003F5F1B" w:rsidP="006E5B94">
      <w:pPr>
        <w:pStyle w:val="RUSKINNote"/>
        <w:spacing w:before="0"/>
      </w:pPr>
      <w:r w:rsidRPr="00BA4418">
        <w:tab/>
        <w:t>Kansas City, Missouri 64030</w:t>
      </w:r>
    </w:p>
    <w:p w:rsidR="003F5F1B" w:rsidRPr="00BA4418" w:rsidRDefault="003F5F1B" w:rsidP="006E5B94">
      <w:pPr>
        <w:pStyle w:val="RUSKINNote"/>
        <w:spacing w:before="0"/>
      </w:pPr>
      <w:r w:rsidRPr="00BA4418">
        <w:tab/>
        <w:t>Tel: (816) 761-7476</w:t>
      </w:r>
    </w:p>
    <w:p w:rsidR="003F5F1B" w:rsidRPr="00BA4418" w:rsidRDefault="003F5F1B" w:rsidP="006E5B94">
      <w:pPr>
        <w:pStyle w:val="RUSKINNote"/>
        <w:spacing w:before="0"/>
      </w:pPr>
      <w:r w:rsidRPr="00BA4418">
        <w:tab/>
        <w:t>Fax: (816) 765-8955</w:t>
      </w:r>
    </w:p>
    <w:p w:rsidR="003F5F1B" w:rsidRPr="00BA4418" w:rsidRDefault="003F5F1B" w:rsidP="006E5B94">
      <w:pPr>
        <w:pStyle w:val="RUSKINNote"/>
        <w:spacing w:before="0"/>
      </w:pPr>
      <w:r w:rsidRPr="00BA4418">
        <w:tab/>
        <w:t xml:space="preserve">Email: </w:t>
      </w:r>
      <w:hyperlink r:id="rId8" w:history="1">
        <w:r w:rsidRPr="00BA4418">
          <w:rPr>
            <w:rStyle w:val="Hyperlink"/>
          </w:rPr>
          <w:t>ruskin@ruskin.com</w:t>
        </w:r>
      </w:hyperlink>
    </w:p>
    <w:p w:rsidR="003F5F1B" w:rsidRPr="00BA4418" w:rsidRDefault="003F5F1B" w:rsidP="006E5B94">
      <w:pPr>
        <w:pStyle w:val="RUSKINNote"/>
        <w:spacing w:before="0"/>
      </w:pPr>
      <w:r w:rsidRPr="00BA4418">
        <w:tab/>
        <w:t xml:space="preserve">Web: </w:t>
      </w:r>
      <w:hyperlink r:id="rId9" w:history="1">
        <w:r w:rsidRPr="00BA4418">
          <w:rPr>
            <w:rStyle w:val="Hyperlink"/>
          </w:rPr>
          <w:t>http://www.ruskin.com</w:t>
        </w:r>
      </w:hyperlink>
    </w:p>
    <w:p w:rsidR="003F5F1B" w:rsidRPr="00BA4418" w:rsidRDefault="003F5F1B" w:rsidP="00BA4418">
      <w:pPr>
        <w:pStyle w:val="RUSKINNote"/>
      </w:pPr>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paint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p>
    <w:p w:rsidR="003F5F1B" w:rsidRPr="00BA4418" w:rsidRDefault="003F5F1B" w:rsidP="00BA4418">
      <w:pPr>
        <w:pStyle w:val="RUSKINNote"/>
      </w:pPr>
      <w:r w:rsidRPr="00BA4418">
        <w:t>SECTION 08 91 00, Copyright 201</w:t>
      </w:r>
      <w:r w:rsidR="006E5B94">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xml:space="preserve">** NOTE TO SPECIFIER **  This section covers Ruskin Company </w:t>
      </w:r>
      <w:r w:rsidR="006A3BA4">
        <w:t>EME3625</w:t>
      </w:r>
      <w:r w:rsidRPr="00BA4418">
        <w:t xml:space="preserve"> stationary blade louver.  Consult Ruskin Company representative for assistance in editing this section for specific applications.</w:t>
      </w:r>
    </w:p>
    <w:p w:rsidR="003F5F1B" w:rsidRPr="00E36C13" w:rsidRDefault="007F0B40" w:rsidP="007F0B40">
      <w:pPr>
        <w:pStyle w:val="RUSKINParagraph"/>
      </w:pPr>
      <w:r w:rsidRPr="007F0B40">
        <w:t>Extruded aluminum stationary louvers with vertically mounted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82371B" w:rsidRPr="0082371B" w:rsidRDefault="0082371B" w:rsidP="0082371B">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194C4E" w:rsidRPr="00194C4E" w:rsidRDefault="00F10EC3" w:rsidP="003A664F">
      <w:pPr>
        <w:pStyle w:val="RUSKINParagraph"/>
      </w:pPr>
      <w:r w:rsidRPr="00137DBD">
        <w:t>AMCA 511 - Certified Ratings Program for Air Control Devices.</w:t>
      </w:r>
      <w:r w:rsidR="003A1F77">
        <w:t>.</w:t>
      </w:r>
    </w:p>
    <w:p w:rsidR="003F5F1B" w:rsidRPr="0088392A" w:rsidRDefault="003F5F1B" w:rsidP="00BA4418">
      <w:pPr>
        <w:pStyle w:val="RUSKINParagraph"/>
      </w:pPr>
      <w:r w:rsidRPr="0088392A">
        <w:t>ASCE 7 - Minimum Design Loads for Buildings and Other Structures.</w:t>
      </w:r>
    </w:p>
    <w:p w:rsidR="00F168BB" w:rsidRPr="0088392A" w:rsidRDefault="00F168BB" w:rsidP="00F168BB">
      <w:pPr>
        <w:pStyle w:val="RUSKINParagraph"/>
      </w:pPr>
      <w:r w:rsidRPr="0088392A">
        <w:lastRenderedPageBreak/>
        <w:t>ASTM B209 - Standard Specification for Aluminum and Aluminum-Alloy Sheet and Plate.</w:t>
      </w:r>
    </w:p>
    <w:p w:rsidR="00F168BB" w:rsidRPr="0088392A" w:rsidRDefault="00F168BB" w:rsidP="00F168BB">
      <w:pPr>
        <w:pStyle w:val="RUSKINParagraph"/>
      </w:pPr>
      <w:r w:rsidRPr="0088392A">
        <w:t>ASTM B221 - Standard Specification for Aluminum and Aluminum-Alloy Extruded Bars, Rods, Wire, Profiles, and Tubes.</w:t>
      </w:r>
    </w:p>
    <w:p w:rsidR="003F5F1B" w:rsidRPr="0088392A" w:rsidRDefault="003F5F1B" w:rsidP="00BA4418">
      <w:pPr>
        <w:pStyle w:val="RUSKINParagraph"/>
      </w:pPr>
      <w:r w:rsidRPr="0088392A">
        <w:t>ASTM D822 - Standard Practice for Filtered Open-Flame Carbon-Arc Exposures of Paint and Related Coatings</w:t>
      </w:r>
    </w:p>
    <w:p w:rsidR="00F168BB" w:rsidRPr="0088392A" w:rsidRDefault="00F168BB" w:rsidP="00F168BB">
      <w:pPr>
        <w:pStyle w:val="RUSKINParagraph"/>
      </w:pPr>
      <w:r w:rsidRPr="0088392A">
        <w:t>ASTM D2244 - Standard Test Method for Calculation of Color Differences From Instrumentally Measured Color Coordinates.</w:t>
      </w:r>
    </w:p>
    <w:p w:rsidR="003F5F1B" w:rsidRPr="0088392A" w:rsidRDefault="003F5F1B" w:rsidP="00BA4418">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6E5B94" w:rsidRPr="0088392A" w:rsidRDefault="006E5B94" w:rsidP="006E5B94">
      <w:pPr>
        <w:pStyle w:val="RUSKINArticle"/>
      </w:pPr>
      <w:r w:rsidRPr="0088392A">
        <w:t>DEFINITIONS</w:t>
      </w:r>
    </w:p>
    <w:p w:rsidR="006E5B94" w:rsidRPr="0088392A" w:rsidRDefault="006E5B94" w:rsidP="006E5B94">
      <w:pPr>
        <w:pStyle w:val="RUSKINNote"/>
      </w:pPr>
      <w:r w:rsidRPr="0088392A">
        <w:t>** NOTE TO SPECIFIER **  Retain definitions remaining after this Section has been edited.</w:t>
      </w:r>
    </w:p>
    <w:p w:rsidR="006E5B94" w:rsidRPr="0088392A" w:rsidRDefault="006E5B94" w:rsidP="006E5B94">
      <w:pPr>
        <w:pStyle w:val="RUSKINParagraph"/>
      </w:pPr>
      <w:r w:rsidRPr="0088392A">
        <w:t>Louver Terminology:  Definitions of terms for metal louvers contained in AMCA 501 apply to this Section unless otherwise defined in this Section or in referenced standards.</w:t>
      </w:r>
    </w:p>
    <w:p w:rsidR="006E5B94" w:rsidRPr="0088392A" w:rsidRDefault="006E5B94" w:rsidP="006E5B94">
      <w:pPr>
        <w:pStyle w:val="RUSKINParagraph"/>
      </w:pPr>
      <w:r w:rsidRPr="0088392A">
        <w:t>Horizontal Louver:  Louver with horizontal blades; i.e., the axes of the blades are horizontal.</w:t>
      </w:r>
    </w:p>
    <w:p w:rsidR="006E5B94" w:rsidRPr="0088392A" w:rsidRDefault="006E5B94" w:rsidP="006E5B94">
      <w:pPr>
        <w:pStyle w:val="RUSKINParagraph"/>
      </w:pPr>
      <w:r w:rsidRPr="0088392A">
        <w:t>Vertical Louver:  Louver with vertical blades; i.e., the axes of the blades are vertical.</w:t>
      </w:r>
    </w:p>
    <w:p w:rsidR="006E5B94" w:rsidRPr="0088392A" w:rsidRDefault="006E5B94" w:rsidP="006E5B94">
      <w:pPr>
        <w:pStyle w:val="RUSKINParagraph"/>
      </w:pPr>
      <w:r w:rsidRPr="0088392A">
        <w:t>Drainable-Blade Louver:  Louver with blades having gutters that collect water and drain it to channels in jambs and mullions, which carry it to bottom of unit and away from opening.</w:t>
      </w:r>
    </w:p>
    <w:p w:rsidR="006E5B94" w:rsidRPr="0088392A" w:rsidRDefault="006E5B94" w:rsidP="006E5B94">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194C4E" w:rsidRPr="00194C4E" w:rsidRDefault="00194C4E" w:rsidP="00373268">
      <w:pPr>
        <w:pStyle w:val="RUSKINSubPara"/>
        <w:numPr>
          <w:ilvl w:val="0"/>
          <w:numId w:val="0"/>
        </w:numPr>
        <w:ind w:left="1728"/>
      </w:pP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A1F77" w:rsidRPr="00BA4418" w:rsidRDefault="003A1F77" w:rsidP="003A1F77">
      <w:pPr>
        <w:pStyle w:val="RUSKINNote"/>
      </w:pPr>
      <w:r w:rsidRPr="00BA4418">
        <w:t xml:space="preserve">** NOTE TO SPECIFIER **  Retain paragraph below if products are required to be certified for </w:t>
      </w:r>
      <w:r w:rsidRPr="00BA4418">
        <w:br/>
        <w:t>Credit MR 4.</w:t>
      </w:r>
    </w:p>
    <w:p w:rsidR="003A1F77" w:rsidRPr="0088392A" w:rsidRDefault="003A1F77" w:rsidP="003A1F77">
      <w:pPr>
        <w:pStyle w:val="RUSKINSubPara"/>
      </w:pPr>
      <w:r w:rsidRPr="0088392A">
        <w:t xml:space="preserve">Recycled Content: Provide louver that incorporate recycled content materials. The louver shall consist of: extruded aluminum recycled content </w:t>
      </w:r>
      <w:r>
        <w:t>73</w:t>
      </w:r>
      <w:r w:rsidRPr="0088392A">
        <w:t>% by weight.</w:t>
      </w:r>
      <w:r>
        <w:t xml:space="preserve"> 18% </w:t>
      </w:r>
      <w:r w:rsidR="00EA4D35">
        <w:t>post-consumer</w:t>
      </w:r>
      <w:r>
        <w:t>, 55 %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F168BB" w:rsidRPr="0088392A" w:rsidRDefault="00F168BB" w:rsidP="00F168BB">
      <w:pPr>
        <w:pStyle w:val="RUSKINArticle"/>
      </w:pPr>
      <w:r w:rsidRPr="0088392A">
        <w:t>WARRANTY</w:t>
      </w:r>
    </w:p>
    <w:p w:rsidR="001A0DDB" w:rsidRDefault="001A0DDB" w:rsidP="001A0DDB">
      <w:pPr>
        <w:pStyle w:val="RUSKINParagraph"/>
      </w:pPr>
      <w:r w:rsidRPr="0088392A">
        <w:t xml:space="preserve">Manufacturer shall provide standard limited warranty for louver systems for a period </w:t>
      </w:r>
      <w:r w:rsidR="00A13ECA">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1A0DDB" w:rsidRPr="004D1185" w:rsidRDefault="001A0DDB" w:rsidP="001A0DDB">
      <w:pPr>
        <w:pStyle w:val="RUSKINNote"/>
      </w:pPr>
      <w:r w:rsidRPr="0088392A">
        <w:t xml:space="preserve">  </w:t>
      </w:r>
      <w:r w:rsidRPr="004D118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1A0DDB" w:rsidRPr="004D1185" w:rsidRDefault="001A0DDB" w:rsidP="001A0DDB">
      <w:pPr>
        <w:pStyle w:val="RUSKINParagraph"/>
      </w:pPr>
      <w:r w:rsidRPr="004D1185">
        <w:t xml:space="preserve">Manufacturer shall provide 20 year limited warranty for fluoropolymer-based finish on extruded aluminum substrates. </w:t>
      </w:r>
    </w:p>
    <w:p w:rsidR="001A0DDB" w:rsidRPr="004D1185"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 xml:space="preserve">Finish coating shall not peel, blister, chip, crack or check. </w:t>
      </w:r>
    </w:p>
    <w:p w:rsidR="001A0DDB" w:rsidRPr="004D1185" w:rsidRDefault="001A0DDB" w:rsidP="001A0DDB">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Chalking, fading or erosion of finish when measured by the following tests:</w:t>
      </w:r>
    </w:p>
    <w:p w:rsidR="001A0DDB" w:rsidRPr="004D1185" w:rsidRDefault="001A0DDB" w:rsidP="001A0DDB">
      <w:pPr>
        <w:pStyle w:val="RUSKINSubSub1"/>
      </w:pPr>
      <w:r w:rsidRPr="004D1185">
        <w:t xml:space="preserve">Finish coating shall not chalk in excess of 8 numerical ratings when measured in accordance with ASTM D4214. </w:t>
      </w:r>
    </w:p>
    <w:p w:rsidR="001A0DDB" w:rsidRPr="004D1185" w:rsidRDefault="001A0DDB" w:rsidP="001A0DDB">
      <w:pPr>
        <w:pStyle w:val="RUSKINSubSub1"/>
      </w:pPr>
      <w:r w:rsidRPr="004D1185">
        <w:t xml:space="preserve">Finish coating shall not change color or fade in excess of 5 NBS units as determined by ASTM D2244 and ASTM D822. </w:t>
      </w:r>
    </w:p>
    <w:p w:rsidR="001A0DDB" w:rsidRPr="004D1185" w:rsidRDefault="001A0DDB" w:rsidP="001A0DDB">
      <w:pPr>
        <w:pStyle w:val="RUSKINSubSub1"/>
      </w:pPr>
      <w:r w:rsidRPr="004D1185">
        <w:t>Finish coating shall not erode at a rate in excess of 10%/ 5 year as determined by Florida test sample.</w:t>
      </w:r>
    </w:p>
    <w:p w:rsidR="0002531F" w:rsidRPr="005E7666" w:rsidRDefault="0002531F" w:rsidP="0002531F">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02531F" w:rsidRPr="005E7666" w:rsidRDefault="0002531F" w:rsidP="0002531F">
      <w:pPr>
        <w:pStyle w:val="RUSKINSubPara"/>
      </w:pPr>
      <w:r w:rsidRPr="005E7666">
        <w:t>Seller warrants the Finish under normal atmospheric conditions.</w:t>
      </w:r>
    </w:p>
    <w:p w:rsidR="0002531F" w:rsidRPr="005E7666" w:rsidRDefault="0002531F" w:rsidP="0002531F">
      <w:pPr>
        <w:pStyle w:val="RUSKINSubSub1"/>
      </w:pPr>
      <w:r w:rsidRPr="005E7666">
        <w:t>Will not crack, craze, flake or blister</w:t>
      </w:r>
    </w:p>
    <w:p w:rsidR="0002531F" w:rsidRPr="005E7666" w:rsidRDefault="0002531F" w:rsidP="0002531F">
      <w:pPr>
        <w:pStyle w:val="RUSKINSubSub1"/>
      </w:pPr>
      <w:r w:rsidRPr="005E7666">
        <w:t>Will not change or fade more than (5) Delta-E Hunter units as determined by ASTM method D-2244</w:t>
      </w:r>
    </w:p>
    <w:p w:rsidR="0002531F" w:rsidRPr="005E7666" w:rsidRDefault="0002531F" w:rsidP="0002531F">
      <w:pPr>
        <w:pStyle w:val="RUSKINSubSub1"/>
      </w:pPr>
      <w:r w:rsidRPr="005E7666">
        <w:t>Will not chalk in excess of ASTM D-4214-07 number (8) rating, determined by the procedure outlined in ASTMD-4214-07 specification test.</w:t>
      </w:r>
    </w:p>
    <w:p w:rsidR="0002531F" w:rsidRPr="005E7666" w:rsidRDefault="0002531F" w:rsidP="0002531F">
      <w:pPr>
        <w:pStyle w:val="RUSKINSubPara"/>
      </w:pPr>
      <w:r w:rsidRPr="005E7666">
        <w:t>Any forming or welding must be done prior to finishing.  Post forming or welding will void the warranty.</w:t>
      </w:r>
    </w:p>
    <w:p w:rsidR="0002531F" w:rsidRPr="005E7666" w:rsidRDefault="0002531F" w:rsidP="0002531F">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3F5F1B" w:rsidP="00BA4418">
      <w:pPr>
        <w:pStyle w:val="RUSKINParagraph"/>
      </w:pPr>
      <w:r w:rsidRPr="00DB73E9">
        <w:t xml:space="preserve">Model:  </w:t>
      </w:r>
      <w:r w:rsidR="006A3BA4">
        <w:t>EME3625</w:t>
      </w:r>
      <w:r w:rsidRPr="00DB73E9">
        <w:t xml:space="preserve"> as manufactured by Ruskin Company.</w:t>
      </w:r>
    </w:p>
    <w:p w:rsidR="003F5F1B" w:rsidRPr="00DB73E9" w:rsidRDefault="003F5F1B" w:rsidP="00BA4418">
      <w:pPr>
        <w:pStyle w:val="RUSKINParagraph"/>
      </w:pPr>
      <w:r w:rsidRPr="00DB73E9">
        <w:t xml:space="preserve">Fabrication: </w:t>
      </w:r>
    </w:p>
    <w:p w:rsidR="007F0B40" w:rsidRDefault="007F0B40" w:rsidP="007F0B40">
      <w:pPr>
        <w:pStyle w:val="RUSKINSubPara"/>
      </w:pPr>
      <w:r>
        <w:t>Design: High performance wind-driven rain (WDR) stationary vertical blade louver type with drain spouts in jambs and mullions. Extended</w:t>
      </w:r>
      <w:r w:rsidRPr="00B66F40">
        <w:t xml:space="preserve"> sill</w:t>
      </w:r>
      <w:r>
        <w:t>. Louver design shall limit single span between visible mullions to 60 inches (</w:t>
      </w:r>
      <w:r w:rsidR="00740DEF">
        <w:t>1524 mm).</w:t>
      </w:r>
    </w:p>
    <w:p w:rsidR="006A3BA4" w:rsidRDefault="006A3BA4" w:rsidP="006A3BA4">
      <w:pPr>
        <w:pStyle w:val="RUSKINSubPara"/>
      </w:pPr>
      <w:r>
        <w:t>Frame:</w:t>
      </w:r>
    </w:p>
    <w:p w:rsidR="006A3BA4" w:rsidRPr="00C457A4" w:rsidRDefault="006A3BA4" w:rsidP="006A3BA4">
      <w:pPr>
        <w:pStyle w:val="RUSKINSubSub1"/>
      </w:pPr>
      <w:r>
        <w:t>Frame Depth: 3 inches (76 mm).</w:t>
      </w:r>
    </w:p>
    <w:p w:rsidR="006A3BA4" w:rsidRDefault="006A3BA4" w:rsidP="006A3BA4">
      <w:pPr>
        <w:pStyle w:val="RUSKINSubSub1"/>
      </w:pPr>
      <w:r>
        <w:t>Material:  Extruded aluminum, Alloy 6063-T</w:t>
      </w:r>
      <w:r w:rsidR="00A300F9">
        <w:t>6</w:t>
      </w:r>
      <w:r>
        <w:t xml:space="preserve">. </w:t>
      </w:r>
    </w:p>
    <w:p w:rsidR="006A3BA4" w:rsidRDefault="006A3BA4" w:rsidP="006A3BA4">
      <w:pPr>
        <w:pStyle w:val="RUSKINSubSub1"/>
      </w:pPr>
      <w:r>
        <w:t>Wall Thickness:  0.062 inch (1.6 mm), nominal.</w:t>
      </w:r>
    </w:p>
    <w:p w:rsidR="006A3BA4" w:rsidRDefault="006A3BA4" w:rsidP="006A3BA4">
      <w:pPr>
        <w:pStyle w:val="RUSKINSubPara"/>
      </w:pPr>
      <w:r>
        <w:t>Blades:</w:t>
      </w:r>
    </w:p>
    <w:p w:rsidR="006A3BA4" w:rsidRDefault="006A3BA4" w:rsidP="006A3BA4">
      <w:pPr>
        <w:pStyle w:val="RUSKINSubSub1"/>
      </w:pPr>
      <w:r>
        <w:t xml:space="preserve">Style:  Vertical sinusoidal. </w:t>
      </w:r>
    </w:p>
    <w:p w:rsidR="006A3BA4" w:rsidRPr="00C42E58" w:rsidRDefault="006A3BA4" w:rsidP="006A3BA4">
      <w:pPr>
        <w:pStyle w:val="RUSKINNote"/>
        <w:rPr>
          <w:szCs w:val="22"/>
        </w:rPr>
      </w:pPr>
      <w:r w:rsidRPr="00C42E58">
        <w:rPr>
          <w:szCs w:val="22"/>
        </w:rPr>
        <w:t xml:space="preserve">** NOTE TO SPECIFIER **  Delete </w:t>
      </w:r>
      <w:r>
        <w:rPr>
          <w:szCs w:val="22"/>
        </w:rPr>
        <w:t>material not required.</w:t>
      </w:r>
    </w:p>
    <w:p w:rsidR="006A3BA4" w:rsidRDefault="006A3BA4" w:rsidP="006A3BA4">
      <w:pPr>
        <w:pStyle w:val="RUSKINSubSub1"/>
      </w:pPr>
      <w:r>
        <w:t>Material:  Extruded aluminum, Alloy 6063-T</w:t>
      </w:r>
      <w:r w:rsidR="00A300F9">
        <w:t>6</w:t>
      </w:r>
      <w:r>
        <w:t>.</w:t>
      </w:r>
    </w:p>
    <w:p w:rsidR="006A3BA4" w:rsidRDefault="006A3BA4" w:rsidP="006A3BA4">
      <w:pPr>
        <w:pStyle w:val="RUSKINSubSub1"/>
      </w:pPr>
      <w:r>
        <w:t>Exterior Wall Thickness:  0.040 inch (1.0 mm), nominal.</w:t>
      </w:r>
      <w:r w:rsidRPr="00A96D3C">
        <w:t xml:space="preserve"> </w:t>
      </w:r>
    </w:p>
    <w:p w:rsidR="006A3BA4" w:rsidRDefault="006A3BA4" w:rsidP="006A3BA4">
      <w:pPr>
        <w:pStyle w:val="RUSKINSubSub1"/>
      </w:pPr>
      <w:r>
        <w:t>Centers:  3/4 inch (19 mm), nominal.</w:t>
      </w:r>
    </w:p>
    <w:p w:rsidR="006B0FCA" w:rsidRDefault="006B0FCA" w:rsidP="006B0FCA">
      <w:pPr>
        <w:pStyle w:val="RUSKINSubPara"/>
      </w:pPr>
      <w:r>
        <w:t>Fabrication:</w:t>
      </w:r>
    </w:p>
    <w:p w:rsidR="006B0FCA" w:rsidRDefault="006B0FCA" w:rsidP="006B0FCA">
      <w:pPr>
        <w:pStyle w:val="RUSKINSubSub1"/>
      </w:pPr>
      <w:r>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7A06F1" w:rsidRPr="000C51C4" w:rsidRDefault="007A06F1" w:rsidP="007A06F1">
      <w:pPr>
        <w:pStyle w:val="RUSKINSubPara"/>
      </w:pPr>
      <w:r w:rsidRPr="000C51C4">
        <w:t>Minimum Assembly Size</w:t>
      </w:r>
      <w:r>
        <w:t>: 12</w:t>
      </w:r>
      <w:r w:rsidRPr="000C51C4">
        <w:t xml:space="preserve"> inches </w:t>
      </w:r>
      <w:r>
        <w:t>wide by 12</w:t>
      </w:r>
      <w:r w:rsidRPr="000C51C4">
        <w:t xml:space="preserve"> inches high </w:t>
      </w:r>
      <w:r>
        <w:t>(305</w:t>
      </w:r>
      <w:r w:rsidRPr="000C51C4">
        <w:t xml:space="preserve"> mm x </w:t>
      </w:r>
      <w:r>
        <w:t>305</w:t>
      </w:r>
      <w:r w:rsidRPr="000C51C4">
        <w:t xml:space="preserve"> mm). </w:t>
      </w:r>
    </w:p>
    <w:p w:rsidR="007A06F1" w:rsidRPr="008520E1" w:rsidRDefault="007A06F1" w:rsidP="007A06F1">
      <w:pPr>
        <w:pStyle w:val="RUSKINSubPara"/>
      </w:pPr>
      <w:r w:rsidRPr="008520E1">
        <w:t xml:space="preserve">Maximum </w:t>
      </w:r>
      <w:r>
        <w:t xml:space="preserve">Factory </w:t>
      </w:r>
      <w:r w:rsidRPr="008520E1">
        <w:t xml:space="preserve">Assembly Size: </w:t>
      </w:r>
      <w:r>
        <w:t xml:space="preserve">Single sections shall not exceed </w:t>
      </w:r>
      <w:r w:rsidR="00A300F9">
        <w:t>48</w:t>
      </w:r>
      <w:r>
        <w:t xml:space="preserve"> inches wide by 9</w:t>
      </w:r>
      <w:r w:rsidR="00A300F9">
        <w:t>6</w:t>
      </w:r>
      <w:r>
        <w:t xml:space="preserve"> inches high (</w:t>
      </w:r>
      <w:r w:rsidR="00A300F9">
        <w:t>1220</w:t>
      </w:r>
      <w:r>
        <w:t xml:space="preserve"> mm x 2</w:t>
      </w:r>
      <w:r w:rsidR="00A300F9">
        <w:t>438</w:t>
      </w:r>
      <w:r>
        <w:t xml:space="preserve"> mm) Louvers larger than the maximum single size shall be require field assembly of smaller sections.</w:t>
      </w:r>
    </w:p>
    <w:p w:rsidR="007A06F1" w:rsidRPr="00304423" w:rsidRDefault="007A06F1" w:rsidP="007A06F1">
      <w:pPr>
        <w:pStyle w:val="RUSKINSubPara"/>
      </w:pPr>
      <w:r w:rsidRPr="00304423">
        <w:t>Recycled Content: 1</w:t>
      </w:r>
      <w:r>
        <w:t>8</w:t>
      </w:r>
      <w:r w:rsidRPr="00304423">
        <w:t xml:space="preserve">% </w:t>
      </w:r>
      <w:r>
        <w:t>p</w:t>
      </w:r>
      <w:r w:rsidRPr="00304423">
        <w:t>ost</w:t>
      </w:r>
      <w:r>
        <w:t>-consumer. 55% p</w:t>
      </w:r>
      <w:r w:rsidRPr="00304423">
        <w:t>re</w:t>
      </w:r>
      <w:r>
        <w:t>-c</w:t>
      </w:r>
      <w:r w:rsidRPr="00304423">
        <w:t xml:space="preserve">onsumer, </w:t>
      </w:r>
      <w:r>
        <w:t>p</w:t>
      </w:r>
      <w:r w:rsidRPr="00304423">
        <w:t>ost</w:t>
      </w:r>
      <w:r>
        <w:t>-</w:t>
      </w:r>
      <w:r w:rsidRPr="00304423">
        <w:t>i</w:t>
      </w:r>
      <w:r>
        <w:t>n</w:t>
      </w:r>
      <w:r w:rsidRPr="00304423">
        <w:t>dustrial</w:t>
      </w:r>
      <w:r>
        <w:t>, total 73% by weight.</w:t>
      </w:r>
    </w:p>
    <w:p w:rsidR="003F5F1B" w:rsidRPr="006E5B94" w:rsidRDefault="003F5F1B" w:rsidP="00BA4418">
      <w:pPr>
        <w:pStyle w:val="RUSKINParagraph"/>
      </w:pPr>
      <w:r w:rsidRPr="006E5B94">
        <w:t>Performance Data:</w:t>
      </w:r>
    </w:p>
    <w:p w:rsidR="006A3BA4" w:rsidRDefault="006A3BA4" w:rsidP="006A3BA4">
      <w:pPr>
        <w:pStyle w:val="RUSKINSubPara"/>
      </w:pPr>
      <w:r>
        <w:t>Performance Ratings:  AMCA licensed.</w:t>
      </w:r>
    </w:p>
    <w:p w:rsidR="006A3BA4" w:rsidRDefault="006A3BA4" w:rsidP="006A3BA4">
      <w:pPr>
        <w:pStyle w:val="RUSKINSubSub1"/>
      </w:pPr>
      <w:r>
        <w:t xml:space="preserve">Based on testing </w:t>
      </w:r>
      <w:r w:rsidRPr="008F4B77">
        <w:t>4</w:t>
      </w:r>
      <w:r>
        <w:t>8</w:t>
      </w:r>
      <w:r w:rsidRPr="008F4B77">
        <w:t xml:space="preserve"> inch </w:t>
      </w:r>
      <w:r>
        <w:t>by</w:t>
      </w:r>
      <w:r w:rsidRPr="008F4B77">
        <w:t xml:space="preserve"> 4</w:t>
      </w:r>
      <w:r>
        <w:t>8</w:t>
      </w:r>
      <w:r w:rsidRPr="008F4B77">
        <w:t xml:space="preserve"> inch (</w:t>
      </w:r>
      <w:r>
        <w:t>1219 m</w:t>
      </w:r>
      <w:r w:rsidRPr="008F4B77">
        <w:t xml:space="preserve">m </w:t>
      </w:r>
      <w:r>
        <w:t>by</w:t>
      </w:r>
      <w:r w:rsidRPr="008F4B77">
        <w:t xml:space="preserve"> </w:t>
      </w:r>
      <w:r>
        <w:t>1219 mm</w:t>
      </w:r>
      <w:r w:rsidRPr="008F4B77">
        <w:t>)</w:t>
      </w:r>
      <w:r>
        <w:t xml:space="preserve"> size unit in accordance with AMCA 500.</w:t>
      </w:r>
    </w:p>
    <w:p w:rsidR="006A3BA4" w:rsidRDefault="006A3BA4" w:rsidP="006A3BA4">
      <w:pPr>
        <w:pStyle w:val="RUSKINSubPara"/>
      </w:pPr>
      <w:r>
        <w:t>Free Area:  45 percent, nominal.</w:t>
      </w:r>
    </w:p>
    <w:p w:rsidR="006A3BA4" w:rsidRPr="00191A50" w:rsidRDefault="006A3BA4" w:rsidP="006A3BA4">
      <w:pPr>
        <w:pStyle w:val="RUSKINSubPara"/>
      </w:pPr>
      <w:r>
        <w:t xml:space="preserve">Free Area Size:  </w:t>
      </w:r>
      <w:r w:rsidR="009C6D6E">
        <w:t>7.29</w:t>
      </w:r>
      <w:r>
        <w:t xml:space="preserve"> sf (.</w:t>
      </w:r>
      <w:r w:rsidR="009C6D6E">
        <w:t>6</w:t>
      </w:r>
      <w:r>
        <w:t>8 sm).</w:t>
      </w:r>
    </w:p>
    <w:p w:rsidR="006A3BA4" w:rsidRDefault="006A3BA4" w:rsidP="006A3BA4">
      <w:pPr>
        <w:pStyle w:val="RUSKINSubPara"/>
      </w:pPr>
      <w:r>
        <w:t xml:space="preserve">Maximum Recommended Air Flow through Free Area:  </w:t>
      </w:r>
      <w:r w:rsidR="00116D5F">
        <w:t>2024</w:t>
      </w:r>
      <w:r>
        <w:t xml:space="preserve"> feet per minute (7.</w:t>
      </w:r>
      <w:r w:rsidR="009C6D6E">
        <w:t>2</w:t>
      </w:r>
      <w:r>
        <w:t xml:space="preserve"> m/s).</w:t>
      </w:r>
    </w:p>
    <w:p w:rsidR="006A3BA4" w:rsidRDefault="006A3BA4" w:rsidP="006A3BA4">
      <w:pPr>
        <w:pStyle w:val="RUSKINSubPara"/>
      </w:pPr>
      <w:r>
        <w:t xml:space="preserve">Air Flow:  </w:t>
      </w:r>
      <w:r w:rsidR="009C6D6E">
        <w:t>1</w:t>
      </w:r>
      <w:r w:rsidR="00116D5F">
        <w:t>4755</w:t>
      </w:r>
      <w:r>
        <w:t xml:space="preserve"> cubic feet per minute (</w:t>
      </w:r>
      <w:r w:rsidR="00116D5F">
        <w:t>418</w:t>
      </w:r>
      <w:r>
        <w:t xml:space="preserve"> cu. m/min).</w:t>
      </w:r>
    </w:p>
    <w:p w:rsidR="006A3BA4" w:rsidRDefault="006A3BA4" w:rsidP="006A3BA4">
      <w:pPr>
        <w:pStyle w:val="RUSKINSubPara"/>
      </w:pPr>
      <w:r>
        <w:t>Maximum Pressure Drop:  .</w:t>
      </w:r>
      <w:r w:rsidR="007E0BEB">
        <w:t>42</w:t>
      </w:r>
      <w:r>
        <w:t xml:space="preserve"> inches w.g. (.05 kPa).</w:t>
      </w:r>
    </w:p>
    <w:p w:rsidR="009A59CE" w:rsidRDefault="009A59CE" w:rsidP="009A59CE">
      <w:pPr>
        <w:pStyle w:val="RUSKINParagraph"/>
      </w:pPr>
      <w:r>
        <w:t xml:space="preserve">Wind Driven Water Penetration Performance: </w:t>
      </w:r>
    </w:p>
    <w:p w:rsidR="009A59CE" w:rsidRPr="00E57590" w:rsidRDefault="009A59CE" w:rsidP="009A59CE">
      <w:pPr>
        <w:pStyle w:val="RUSKINSubPara"/>
      </w:pPr>
      <w:r w:rsidRPr="00E57590">
        <w:t>Based on testing 39 inches x 39 inches (1 m x 1 m) core area, 41 inches x 44 inches (1.04 m x 1.12 m) nominal size unit in accordance with AMCA 500-L.</w:t>
      </w:r>
    </w:p>
    <w:p w:rsidR="009A59CE" w:rsidRPr="00E57590" w:rsidRDefault="009A59CE" w:rsidP="009A59CE">
      <w:pPr>
        <w:pStyle w:val="RUSKINSubPara"/>
      </w:pPr>
      <w:r w:rsidRPr="00E57590">
        <w:t>Wind Velocity:  29 mph (4</w:t>
      </w:r>
      <w:r>
        <w:t>7</w:t>
      </w:r>
      <w:r w:rsidRPr="00E57590">
        <w:t xml:space="preserve"> kph).</w:t>
      </w:r>
    </w:p>
    <w:p w:rsidR="009A59CE" w:rsidRPr="00E57590" w:rsidRDefault="009A59CE" w:rsidP="009A59CE">
      <w:pPr>
        <w:pStyle w:val="RUSKINSubSub1"/>
      </w:pPr>
      <w:r w:rsidRPr="00E57590">
        <w:t>Rainfall Rate:  3 inches/hour (76 mm/hour).</w:t>
      </w:r>
    </w:p>
    <w:p w:rsidR="009A59CE" w:rsidRPr="00E57590" w:rsidRDefault="009A59CE" w:rsidP="009A59CE">
      <w:pPr>
        <w:pStyle w:val="RUSKINSubSub1"/>
      </w:pPr>
      <w:r w:rsidRPr="00E57590">
        <w:t xml:space="preserve">Free Area Velocity:  </w:t>
      </w:r>
      <w:r>
        <w:t>2010</w:t>
      </w:r>
      <w:r w:rsidRPr="00E57590">
        <w:t xml:space="preserve"> feet per minute (</w:t>
      </w:r>
      <w:r>
        <w:t>10.0</w:t>
      </w:r>
      <w:r w:rsidRPr="00E57590">
        <w:t xml:space="preserve"> m/</w:t>
      </w:r>
      <w:r>
        <w:t>sec</w:t>
      </w:r>
      <w:r w:rsidRPr="00E57590">
        <w:t>).</w:t>
      </w:r>
    </w:p>
    <w:p w:rsidR="009A59CE" w:rsidRPr="00E57590" w:rsidRDefault="009A59CE" w:rsidP="009A59CE">
      <w:pPr>
        <w:pStyle w:val="RUSKINSubSub1"/>
      </w:pPr>
      <w:r w:rsidRPr="00E57590">
        <w:t xml:space="preserve">Water Resistance Effectiveness:  </w:t>
      </w:r>
      <w:r>
        <w:t>100</w:t>
      </w:r>
      <w:r w:rsidRPr="00E57590">
        <w:t>% (AMCA Class A).</w:t>
      </w:r>
    </w:p>
    <w:p w:rsidR="009A59CE" w:rsidRPr="00E57590" w:rsidRDefault="009A59CE" w:rsidP="009A59CE">
      <w:pPr>
        <w:pStyle w:val="RUSKINSubPara"/>
      </w:pPr>
      <w:r w:rsidRPr="00E57590">
        <w:t xml:space="preserve">Wind Velocity:  </w:t>
      </w:r>
      <w:r>
        <w:t>50</w:t>
      </w:r>
      <w:r w:rsidRPr="00E57590">
        <w:t xml:space="preserve"> mph (</w:t>
      </w:r>
      <w:r>
        <w:t>80</w:t>
      </w:r>
      <w:r w:rsidRPr="00E57590">
        <w:t xml:space="preserve"> kph).</w:t>
      </w:r>
    </w:p>
    <w:p w:rsidR="009A59CE" w:rsidRPr="00E57590" w:rsidRDefault="009A59CE" w:rsidP="009A59CE">
      <w:pPr>
        <w:pStyle w:val="RUSKINSubSub1"/>
      </w:pPr>
      <w:r w:rsidRPr="00E57590">
        <w:t xml:space="preserve">Rainfall Rate:  </w:t>
      </w:r>
      <w:r>
        <w:t>8</w:t>
      </w:r>
      <w:r w:rsidRPr="00E57590">
        <w:t xml:space="preserve"> inches/hour (</w:t>
      </w:r>
      <w:r>
        <w:t>203</w:t>
      </w:r>
      <w:r w:rsidRPr="00E57590">
        <w:t xml:space="preserve"> mm/hour).</w:t>
      </w:r>
    </w:p>
    <w:p w:rsidR="009A59CE" w:rsidRPr="00E57590" w:rsidRDefault="009A59CE" w:rsidP="009A59CE">
      <w:pPr>
        <w:pStyle w:val="RUSKINSubSub1"/>
      </w:pPr>
      <w:r w:rsidRPr="00E57590">
        <w:t xml:space="preserve">Free Area Velocity:  </w:t>
      </w:r>
      <w:r>
        <w:t>2024</w:t>
      </w:r>
      <w:r w:rsidRPr="00E57590">
        <w:t xml:space="preserve"> feet per minute (</w:t>
      </w:r>
      <w:r>
        <w:t xml:space="preserve">10.1 </w:t>
      </w:r>
      <w:r w:rsidRPr="00E57590">
        <w:t>m/</w:t>
      </w:r>
      <w:r>
        <w:t>sec</w:t>
      </w:r>
      <w:r w:rsidRPr="00E57590">
        <w:t>).</w:t>
      </w:r>
    </w:p>
    <w:p w:rsidR="009A59CE" w:rsidRPr="00E57590" w:rsidRDefault="009A59CE" w:rsidP="009A59CE">
      <w:pPr>
        <w:pStyle w:val="RUSKINSubSub1"/>
      </w:pPr>
      <w:r w:rsidRPr="00E57590">
        <w:t xml:space="preserve">Water Resistance Effectiveness:  </w:t>
      </w:r>
      <w:r>
        <w:t>100</w:t>
      </w:r>
      <w:r w:rsidRPr="00E57590">
        <w:t>% (AMCA Class A).</w:t>
      </w:r>
    </w:p>
    <w:p w:rsidR="00EA4D35" w:rsidRPr="009C3BB3" w:rsidRDefault="00EA4D35" w:rsidP="00EA4D35">
      <w:pPr>
        <w:pStyle w:val="RUSKINNote"/>
      </w:pPr>
      <w:r w:rsidRPr="009C3BB3">
        <w:t>** NOTE TO SPECIFIER **  Specify required design loading. 20 ps</w:t>
      </w:r>
      <w:r>
        <w:t>f</w:t>
      </w:r>
      <w:r w:rsidRPr="009C3BB3">
        <w:t xml:space="preserve"> (0.96 kPa) is typical</w:t>
      </w:r>
      <w:r>
        <w:t>.</w:t>
      </w:r>
      <w:r w:rsidRPr="009C3BB3">
        <w:t xml:space="preserve"> Insert wind load design required.</w:t>
      </w:r>
      <w:r>
        <w:t xml:space="preserve"> Equivalent to a 90 mph (145 kph) wind speed.</w:t>
      </w:r>
    </w:p>
    <w:p w:rsidR="00CF565F" w:rsidRPr="00DB73E9" w:rsidRDefault="00CF565F" w:rsidP="00CF565F">
      <w:pPr>
        <w:pStyle w:val="RUSKINParagraph"/>
        <w:numPr>
          <w:ilvl w:val="2"/>
          <w:numId w:val="41"/>
        </w:numPr>
      </w:pPr>
      <w:r w:rsidRPr="00DB73E9">
        <w:t>Design Windload: Per Code.</w:t>
      </w:r>
    </w:p>
    <w:p w:rsidR="006B4780" w:rsidRPr="009C3BB3" w:rsidRDefault="006B4780" w:rsidP="0008563E">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ED51A9" w:rsidRPr="00ED51A9" w:rsidRDefault="00ED51A9" w:rsidP="006E5B94">
      <w:pPr>
        <w:pStyle w:val="RUSKINArticle"/>
      </w:pPr>
      <w:r w:rsidRPr="00ED51A9">
        <w:t>ACCESSORIES</w:t>
      </w:r>
    </w:p>
    <w:p w:rsidR="005A4E5B" w:rsidRPr="005A4E5B" w:rsidRDefault="005A4E5B" w:rsidP="006E5B94">
      <w:pPr>
        <w:pStyle w:val="RUSKINNote"/>
      </w:pPr>
      <w:r w:rsidRPr="005A4E5B">
        <w:t>** NOTE TO SPECIFIER **  Delete blank-off panel not required.</w:t>
      </w:r>
    </w:p>
    <w:p w:rsidR="005A4E5B" w:rsidRPr="005A4E5B" w:rsidRDefault="005A4E5B" w:rsidP="006E5B94">
      <w:pPr>
        <w:pStyle w:val="RUSKINParagraph"/>
      </w:pPr>
      <w:r w:rsidRPr="005A4E5B">
        <w:t>Blank-Off Panels:  0.040 (1 mm) aluminum sheet, factory installed with removable fasteners and neoprene gaskets.</w:t>
      </w:r>
    </w:p>
    <w:p w:rsidR="00DC08D1" w:rsidRPr="005A4E5B" w:rsidRDefault="00DC08D1" w:rsidP="00DC08D1">
      <w:pPr>
        <w:pStyle w:val="RUSKINParagraph"/>
      </w:pPr>
      <w:r w:rsidRPr="005A4E5B">
        <w:t xml:space="preserve">Insulated Blank-Off Panels:  0.040 (1 mm) aluminum sheet, </w:t>
      </w:r>
      <w:r w:rsidRPr="0088392A">
        <w:t>1 inch (25 mm)</w:t>
      </w:r>
      <w:r>
        <w:t xml:space="preserve"> and 2 inches (51 mm) as scheduled or indicated</w:t>
      </w:r>
      <w:r w:rsidRPr="0088392A">
        <w:t>,</w:t>
      </w:r>
      <w:r w:rsidRPr="005A4E5B">
        <w:t xml:space="preserve"> aluminum skin insulated core, factory installed with removable fasteners and neoprene gaskets.</w:t>
      </w:r>
    </w:p>
    <w:p w:rsidR="00ED51A9" w:rsidRPr="00ED51A9" w:rsidRDefault="00ED51A9" w:rsidP="006E5B94">
      <w:pPr>
        <w:pStyle w:val="RUSKINNote"/>
      </w:pPr>
      <w:r w:rsidRPr="00ED51A9">
        <w:t>** NOTE TO SPECIFIER **  Delete hinged frame not required.</w:t>
      </w:r>
    </w:p>
    <w:p w:rsidR="00ED51A9" w:rsidRPr="00ED51A9" w:rsidRDefault="00ED51A9" w:rsidP="00BA4418">
      <w:pPr>
        <w:pStyle w:val="RUSKINParagraph"/>
      </w:pPr>
      <w:r w:rsidRPr="00ED51A9">
        <w:t>Hinged Frame:  Continuous piano hinge attached to angle subframe.</w:t>
      </w:r>
    </w:p>
    <w:p w:rsidR="00ED51A9" w:rsidRPr="00ED51A9" w:rsidRDefault="00ED51A9" w:rsidP="00BA4418">
      <w:pPr>
        <w:pStyle w:val="RUSKINParagraph"/>
      </w:pPr>
      <w:r w:rsidRPr="00ED51A9">
        <w:t>Hinged Frame:  Continuous piano hinge attached to channel subframe.</w:t>
      </w:r>
    </w:p>
    <w:p w:rsidR="0008563E" w:rsidRPr="00ED51A9" w:rsidRDefault="0008563E" w:rsidP="006E5B94">
      <w:pPr>
        <w:pStyle w:val="RUSKINNote"/>
      </w:pPr>
      <w:r w:rsidRPr="00ED51A9">
        <w:t xml:space="preserve">** NOTE TO SPECIFIER **  Delete </w:t>
      </w:r>
      <w:r>
        <w:t>if</w:t>
      </w:r>
      <w:r w:rsidRPr="00ED51A9">
        <w:t xml:space="preserve"> not required.</w:t>
      </w:r>
    </w:p>
    <w:p w:rsidR="00034861" w:rsidRPr="00034861" w:rsidRDefault="00034861" w:rsidP="00BA4418">
      <w:pPr>
        <w:pStyle w:val="RUSKINParagraph"/>
      </w:pPr>
      <w:r w:rsidRPr="00034861">
        <w:t>Aluminum Filter Racks:  Formed channel racks to accept standard thick filters.  Unused bottom portion blanked off with 0.040 inch (1 mm) aluminum sheet.</w:t>
      </w:r>
    </w:p>
    <w:p w:rsidR="00034861" w:rsidRPr="00ED51A9" w:rsidRDefault="00034861" w:rsidP="006E5B94">
      <w:pPr>
        <w:pStyle w:val="RUSKINNote"/>
      </w:pPr>
      <w:r w:rsidRPr="00ED51A9">
        <w:t xml:space="preserve">** NOTE TO SPECIFIER **  Delete </w:t>
      </w:r>
      <w:r>
        <w:t xml:space="preserve">filter thickness </w:t>
      </w:r>
      <w:r w:rsidRPr="00ED51A9">
        <w:t>not required.</w:t>
      </w:r>
    </w:p>
    <w:p w:rsidR="00034861" w:rsidRPr="00034861" w:rsidRDefault="00034861" w:rsidP="00BA4418">
      <w:pPr>
        <w:pStyle w:val="RUSKINSubPara"/>
      </w:pPr>
      <w:r w:rsidRPr="00034861">
        <w:t>Filter:  1 inch (25 mm) thick.</w:t>
      </w:r>
    </w:p>
    <w:p w:rsidR="00034861" w:rsidRPr="00034861" w:rsidRDefault="00034861" w:rsidP="00BA4418">
      <w:pPr>
        <w:pStyle w:val="RUSKINSubPara"/>
      </w:pPr>
      <w:r w:rsidRPr="00034861">
        <w:t>Filter:  2 inch (51 mm) thick.</w:t>
      </w:r>
    </w:p>
    <w:p w:rsidR="00ED51A9" w:rsidRPr="00ED51A9" w:rsidRDefault="00ED51A9" w:rsidP="006E5B94">
      <w:pPr>
        <w:pStyle w:val="RUSKINNote"/>
      </w:pPr>
      <w:r w:rsidRPr="00ED51A9">
        <w:t>** NOTE TO SPECIFIER **  Delete if not required.</w:t>
      </w:r>
    </w:p>
    <w:p w:rsidR="00ED51A9" w:rsidRPr="00ED51A9" w:rsidRDefault="00ED51A9" w:rsidP="00BA4418">
      <w:pPr>
        <w:pStyle w:val="RUSKINParagraph"/>
      </w:pPr>
      <w:r w:rsidRPr="00ED51A9">
        <w:t>Security Bars:</w:t>
      </w:r>
    </w:p>
    <w:p w:rsidR="00ED51A9" w:rsidRPr="00ED51A9" w:rsidRDefault="00ED51A9" w:rsidP="006E5B94">
      <w:pPr>
        <w:pStyle w:val="RUSKINNote"/>
      </w:pPr>
      <w:r w:rsidRPr="00ED51A9">
        <w:t>** NOTE TO SPECIFIER **  Delete location not required.</w:t>
      </w:r>
    </w:p>
    <w:p w:rsidR="00ED51A9" w:rsidRPr="00ED51A9" w:rsidRDefault="00ED51A9" w:rsidP="00BA4418">
      <w:pPr>
        <w:pStyle w:val="RUSKINSubPara"/>
      </w:pPr>
      <w:r w:rsidRPr="00ED51A9">
        <w:t>Location: Front.</w:t>
      </w:r>
    </w:p>
    <w:p w:rsidR="00ED51A9" w:rsidRPr="00ED51A9" w:rsidRDefault="00ED51A9" w:rsidP="00BA4418">
      <w:pPr>
        <w:pStyle w:val="RUSKINSubPara"/>
      </w:pPr>
      <w:r w:rsidRPr="00ED51A9">
        <w:t>Location: Rear.</w:t>
      </w:r>
    </w:p>
    <w:p w:rsidR="00ED51A9" w:rsidRPr="00ED51A9" w:rsidRDefault="00ED51A9" w:rsidP="006E5B94">
      <w:pPr>
        <w:pStyle w:val="RUSKINNote"/>
      </w:pPr>
      <w:r w:rsidRPr="00ED51A9">
        <w:t>** NOTE TO SPECIFIER **  Delete construction not required.</w:t>
      </w:r>
    </w:p>
    <w:p w:rsidR="00ED51A9" w:rsidRPr="00ED51A9" w:rsidRDefault="00ED51A9" w:rsidP="00BA4418">
      <w:pPr>
        <w:pStyle w:val="RUSKINSubPara"/>
      </w:pPr>
      <w:r w:rsidRPr="00ED51A9">
        <w:t>Construction: Galvanized steel, 1/2 inch x 1/2 inch (13 mm x 13 mm), attached to louver with tamper-proof screws.</w:t>
      </w:r>
    </w:p>
    <w:p w:rsidR="00ED51A9" w:rsidRPr="00ED51A9" w:rsidRDefault="00ED51A9" w:rsidP="00BA4418">
      <w:pPr>
        <w:pStyle w:val="RUSKINSubPara"/>
      </w:pPr>
      <w:r w:rsidRPr="00ED51A9">
        <w:t>Construction: Galvanized steel, 3/4 inch x 1/2 inch (19 mm x 13 mm), attached to louver with tamper-proof screws.</w:t>
      </w:r>
    </w:p>
    <w:p w:rsidR="00ED51A9" w:rsidRPr="00ED51A9" w:rsidRDefault="00ED51A9" w:rsidP="00BA4418">
      <w:pPr>
        <w:pStyle w:val="RUSKINSubPara"/>
      </w:pPr>
      <w:r w:rsidRPr="00ED51A9">
        <w:t>Construction: Aluminum, 3/4 inch x 1/2 inch (19 mm x 13 mm), welded to louver.</w:t>
      </w:r>
    </w:p>
    <w:p w:rsidR="00ED51A9" w:rsidRPr="00ED51A9" w:rsidRDefault="00ED51A9" w:rsidP="006E5B94">
      <w:pPr>
        <w:pStyle w:val="RUSKINNote"/>
      </w:pPr>
      <w:r w:rsidRPr="00ED51A9">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ED51A9" w:rsidRPr="00ED51A9" w:rsidRDefault="00ED51A9" w:rsidP="006E5B94">
      <w:pPr>
        <w:pStyle w:val="RUSKINNote"/>
      </w:pPr>
      <w:r w:rsidRPr="00ED51A9">
        <w:t>** NOTE TO SPECIFIER **  Delete bird screen if not required.</w:t>
      </w:r>
    </w:p>
    <w:p w:rsidR="00ED51A9" w:rsidRPr="00ED51A9" w:rsidRDefault="00ED51A9" w:rsidP="00BA4418">
      <w:pPr>
        <w:pStyle w:val="RUSKINParagraph"/>
      </w:pPr>
      <w:r w:rsidRPr="00ED51A9">
        <w:t>Bird Screen:</w:t>
      </w:r>
    </w:p>
    <w:p w:rsidR="00DC08D1" w:rsidRPr="00ED51A9" w:rsidRDefault="00DC08D1" w:rsidP="00DC08D1">
      <w:pPr>
        <w:pStyle w:val="RUSKINSubPara"/>
      </w:pPr>
      <w:r w:rsidRPr="00ED51A9">
        <w:t xml:space="preserve">Aluminum:  Aluminum, </w:t>
      </w:r>
      <w:r>
        <w:t>1/2</w:t>
      </w:r>
      <w:r w:rsidRPr="00ED51A9">
        <w:t xml:space="preserve"> inches by 0.0</w:t>
      </w:r>
      <w:r>
        <w:t>63</w:t>
      </w:r>
      <w:r w:rsidRPr="00ED51A9">
        <w:t xml:space="preserve"> inch (</w:t>
      </w:r>
      <w:r>
        <w:t>13</w:t>
      </w:r>
      <w:r w:rsidRPr="00ED51A9">
        <w:t xml:space="preserve"> mm by 1</w:t>
      </w:r>
      <w:r>
        <w:t>.6</w:t>
      </w:r>
      <w:r w:rsidRPr="00ED51A9">
        <w:t xml:space="preserve"> mm), expanded and flattened. </w:t>
      </w:r>
    </w:p>
    <w:p w:rsidR="00ED51A9" w:rsidRPr="00ED51A9" w:rsidRDefault="00ED51A9" w:rsidP="00BA4418">
      <w:pPr>
        <w:pStyle w:val="RUSKINSubPara"/>
      </w:pPr>
      <w:r w:rsidRPr="00ED51A9">
        <w:t xml:space="preserve">Aluminum:  Aluminum, 5/8 inches by 0.040 inch (16 mm by 1 mm), expanded and flattened. </w:t>
      </w:r>
    </w:p>
    <w:p w:rsidR="00ED51A9" w:rsidRPr="00ED51A9" w:rsidRDefault="00ED51A9" w:rsidP="00BA4418">
      <w:pPr>
        <w:pStyle w:val="RUSKINSubPara"/>
      </w:pPr>
      <w:r w:rsidRPr="00ED51A9">
        <w:t>Frame:  Removable.</w:t>
      </w:r>
    </w:p>
    <w:p w:rsidR="00ED51A9" w:rsidRPr="00ED51A9" w:rsidRDefault="00ED51A9" w:rsidP="006E5B94">
      <w:pPr>
        <w:pStyle w:val="RUSKINNote"/>
      </w:pPr>
      <w:r w:rsidRPr="00ED51A9">
        <w:t>** NOTE TO SPECIFIER **  Delete insect screen if not required. Consult manufacturer for assistance in selecting insect screens.</w:t>
      </w:r>
    </w:p>
    <w:p w:rsidR="00ED51A9" w:rsidRPr="00ED51A9" w:rsidRDefault="00ED51A9" w:rsidP="00BA4418">
      <w:pPr>
        <w:pStyle w:val="RUSKINParagraph"/>
      </w:pPr>
      <w:r w:rsidRPr="00ED51A9">
        <w:t>Insect Screens:</w:t>
      </w:r>
    </w:p>
    <w:p w:rsidR="00ED51A9" w:rsidRPr="00ED51A9" w:rsidRDefault="00ED51A9" w:rsidP="00BA4418">
      <w:pPr>
        <w:pStyle w:val="RUSKINSubPara"/>
      </w:pPr>
      <w:r w:rsidRPr="00ED51A9">
        <w:t>Aluminum: 18-16 mesh, mill finish, .011 inch (0.3 mm) wire.</w:t>
      </w:r>
    </w:p>
    <w:p w:rsidR="00ED51A9" w:rsidRPr="00ED51A9" w:rsidRDefault="00ED51A9" w:rsidP="00BA4418">
      <w:pPr>
        <w:pStyle w:val="RUSKINSubPara"/>
      </w:pPr>
      <w:r w:rsidRPr="00ED51A9">
        <w:t>Frame: Aluminum.</w:t>
      </w:r>
    </w:p>
    <w:p w:rsidR="00ED51A9" w:rsidRPr="00ED51A9" w:rsidRDefault="00ED51A9" w:rsidP="006E5B94">
      <w:pPr>
        <w:pStyle w:val="RUSKINNote"/>
      </w:pPr>
      <w:r w:rsidRPr="00ED51A9">
        <w:t>** NOTE TO SPECIFIER **  Not an option with Front flange frame. Delete extended sill if not required.</w:t>
      </w:r>
    </w:p>
    <w:p w:rsidR="00ED51A9" w:rsidRPr="00ED51A9" w:rsidRDefault="00ED51A9" w:rsidP="00BA4418">
      <w:pPr>
        <w:pStyle w:val="RUSKINParagraph"/>
      </w:pPr>
      <w:r w:rsidRPr="00ED51A9">
        <w:t xml:space="preserve">Extended Sills:  </w:t>
      </w:r>
    </w:p>
    <w:p w:rsidR="00ED51A9" w:rsidRPr="00ED51A9" w:rsidRDefault="00ED51A9" w:rsidP="006E5B94">
      <w:pPr>
        <w:pStyle w:val="RUSKINNote"/>
      </w:pPr>
      <w:r w:rsidRPr="00ED51A9">
        <w:t>** NOTE TO SPECIFIER **  Delete material not required.</w:t>
      </w:r>
    </w:p>
    <w:p w:rsidR="00ED51A9" w:rsidRPr="00ED51A9" w:rsidRDefault="00ED51A9" w:rsidP="00BA4418">
      <w:pPr>
        <w:pStyle w:val="RUSKINSubPara"/>
      </w:pPr>
      <w:r w:rsidRPr="00ED51A9">
        <w:t>Extruded aluminum, Alloy 6063-T6.  Minimum nominal thickness 0.060 inch (1.5 mm).</w:t>
      </w:r>
    </w:p>
    <w:p w:rsidR="00ED51A9" w:rsidRPr="00ED51A9" w:rsidRDefault="00ED51A9" w:rsidP="00BA4418">
      <w:pPr>
        <w:pStyle w:val="RUSKINSubPara"/>
      </w:pPr>
      <w:r w:rsidRPr="00ED51A9">
        <w:t xml:space="preserve">Extruded aluminum, Alloy </w:t>
      </w:r>
      <w:r w:rsidR="00EA4D35">
        <w:t>3003</w:t>
      </w:r>
      <w:r w:rsidRPr="00ED51A9">
        <w:t>.  Minimum nominal thickness 0.081 inch (2.1 mm).</w:t>
      </w:r>
    </w:p>
    <w:p w:rsidR="00ED51A9" w:rsidRPr="00ED51A9" w:rsidRDefault="00ED51A9" w:rsidP="006E5B94">
      <w:pPr>
        <w:pStyle w:val="RUSKINNote"/>
      </w:pPr>
      <w:r w:rsidRPr="00ED51A9">
        <w:t>** NOTE TO SPECIFIER **  Delete visible mullions if not required.</w:t>
      </w:r>
    </w:p>
    <w:p w:rsidR="00ED51A9" w:rsidRPr="00ED51A9" w:rsidRDefault="00ED51A9" w:rsidP="00BA4418">
      <w:pPr>
        <w:pStyle w:val="RUSKINParagraph"/>
      </w:pPr>
      <w:r w:rsidRPr="00ED51A9">
        <w:t>Visible Mullions:  Manufacturer's standard horizontal or vertical visible mullions for architectural accent as indicated on drawings.</w:t>
      </w:r>
    </w:p>
    <w:p w:rsidR="006E5B94" w:rsidRPr="00ED51A9" w:rsidRDefault="006E5B94" w:rsidP="006E5B94">
      <w:pPr>
        <w:pStyle w:val="RUSKINArticle"/>
      </w:pPr>
      <w:r w:rsidRPr="00ED51A9">
        <w:t>FINISHES</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6E5B94" w:rsidRPr="008E5D7E" w:rsidRDefault="006E5B94" w:rsidP="006E5B94">
      <w:pPr>
        <w:pStyle w:val="RUSKINParagraph"/>
      </w:pPr>
      <w:r w:rsidRPr="008E5D7E">
        <w:t>Finish: Mill finish.</w:t>
      </w:r>
    </w:p>
    <w:p w:rsidR="006E5B94" w:rsidRPr="008E5D7E" w:rsidRDefault="006E5B94" w:rsidP="006E5B94">
      <w:pPr>
        <w:pStyle w:val="RUSKINParagraph"/>
      </w:pPr>
      <w:r w:rsidRPr="008E5D7E">
        <w:t>Finish: 50 percent PVDF: Finish shall be applied at 1.2 mil total dry film thickness.</w:t>
      </w:r>
    </w:p>
    <w:p w:rsidR="006E5B94" w:rsidRPr="00ED51A9" w:rsidRDefault="006E5B94" w:rsidP="006E5B94">
      <w:pPr>
        <w:pStyle w:val="RUSKINSubPara"/>
      </w:pPr>
      <w:r w:rsidRPr="00ED51A9">
        <w:t>Coating shall conform to AAMA 2604, sections 4.2 and 4.3. Apply coating following cleaning and pretreatment. Cleaning:  AA-C12C42R1X.</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6E5B94" w:rsidRPr="00ED51A9" w:rsidRDefault="006E5B94" w:rsidP="006E5B94">
      <w:pPr>
        <w:pStyle w:val="RUSKINSubSub1"/>
      </w:pPr>
      <w:r w:rsidRPr="00ED51A9">
        <w:t>Baked Enamel</w:t>
      </w:r>
      <w:r>
        <w:t xml:space="preserve"> (50% PVDF)</w:t>
      </w:r>
      <w:r w:rsidRPr="00ED51A9">
        <w:t xml:space="preserve">. </w:t>
      </w:r>
    </w:p>
    <w:p w:rsidR="006E5B94" w:rsidRPr="00ED51A9" w:rsidRDefault="006E5B94" w:rsidP="006E5B94">
      <w:pPr>
        <w:pStyle w:val="RUSKINSubSub1"/>
      </w:pPr>
      <w:r w:rsidRPr="00ED51A9">
        <w:t>Pearledize 50 (2-coat mica).</w:t>
      </w:r>
    </w:p>
    <w:p w:rsidR="006E5B94" w:rsidRPr="00ED51A9" w:rsidRDefault="006E5B94" w:rsidP="006E5B94">
      <w:pPr>
        <w:pStyle w:val="RUSKINSubPara"/>
      </w:pPr>
      <w:r w:rsidRPr="00ED51A9">
        <w:t>20-year finish warranty.</w:t>
      </w:r>
    </w:p>
    <w:p w:rsidR="006E5B94" w:rsidRPr="008E5D7E" w:rsidRDefault="006E5B94" w:rsidP="006E5B94">
      <w:pPr>
        <w:pStyle w:val="RUSKINParagraph"/>
      </w:pPr>
      <w:r w:rsidRPr="008E5D7E">
        <w:t>Finish: 70 percent PVDF: Finish shall be applied at 1.2 mil total dry film thickness.</w:t>
      </w:r>
    </w:p>
    <w:p w:rsidR="006E5B94" w:rsidRPr="00ED51A9" w:rsidRDefault="006E5B94" w:rsidP="006E5B94">
      <w:pPr>
        <w:pStyle w:val="RUSKINSubPara"/>
      </w:pPr>
      <w:r w:rsidRPr="00ED51A9">
        <w:t>Coating shall conform to AAMA 2605. Apply coating following cleaning and pretreatment. Cleaning:  AA-C12C42R1X.</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6E5B94" w:rsidRPr="00ED51A9" w:rsidRDefault="006E5B94" w:rsidP="006E5B94">
      <w:pPr>
        <w:pStyle w:val="RUSKINSubSub1"/>
      </w:pPr>
      <w:r w:rsidRPr="00ED51A9">
        <w:t>Standard 2-coat.</w:t>
      </w:r>
    </w:p>
    <w:p w:rsidR="006E5B94" w:rsidRPr="00ED51A9" w:rsidRDefault="006E5B94" w:rsidP="006E5B94">
      <w:pPr>
        <w:pStyle w:val="RUSKINSubSub1"/>
      </w:pPr>
      <w:r w:rsidRPr="00ED51A9">
        <w:t>Pearledize 70 (2-coat mica).</w:t>
      </w:r>
    </w:p>
    <w:p w:rsidR="006E5B94" w:rsidRPr="00ED51A9" w:rsidRDefault="006E5B94" w:rsidP="006E5B94">
      <w:pPr>
        <w:pStyle w:val="RUSKINSubSub1"/>
      </w:pPr>
      <w:r w:rsidRPr="00ED51A9">
        <w:t>3-coat metallic.</w:t>
      </w:r>
    </w:p>
    <w:p w:rsidR="006E5B94" w:rsidRPr="00ED51A9" w:rsidRDefault="006E5B94" w:rsidP="006E5B94">
      <w:pPr>
        <w:pStyle w:val="RUSKINSubSub1"/>
      </w:pPr>
      <w:r w:rsidRPr="00ED51A9">
        <w:t>3-coat exotic.</w:t>
      </w:r>
    </w:p>
    <w:p w:rsidR="006E5B94" w:rsidRPr="00ED51A9" w:rsidRDefault="006E5B94" w:rsidP="006E5B94">
      <w:pPr>
        <w:pStyle w:val="RUSKINSubPara"/>
      </w:pPr>
      <w:r w:rsidRPr="00ED51A9">
        <w:t>20-year finish warranty.</w:t>
      </w:r>
    </w:p>
    <w:p w:rsidR="006E5B94" w:rsidRPr="008E5D7E" w:rsidRDefault="006E5B94" w:rsidP="006E5B94">
      <w:pPr>
        <w:pStyle w:val="RUSKINParagraph"/>
      </w:pPr>
      <w:r w:rsidRPr="008E5D7E">
        <w:t>Finish: Prime Coat:</w:t>
      </w:r>
    </w:p>
    <w:p w:rsidR="006E5B94" w:rsidRPr="00ED51A9" w:rsidRDefault="006E5B94" w:rsidP="006E5B94">
      <w:pPr>
        <w:pStyle w:val="RUSKINSubPara"/>
      </w:pPr>
      <w:r w:rsidRPr="00ED51A9">
        <w:t>Apply alkyd prime coat following chemical cleaning and pretreatment.</w:t>
      </w:r>
    </w:p>
    <w:p w:rsidR="006E5B94" w:rsidRPr="00ED51A9" w:rsidRDefault="006E5B94" w:rsidP="006E5B94">
      <w:pPr>
        <w:pStyle w:val="RUSKINSubPara"/>
      </w:pPr>
      <w:r w:rsidRPr="00ED51A9">
        <w:t>Primer preparation for field painting.</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6E5B94" w:rsidRPr="008E5D7E" w:rsidRDefault="006E5B94" w:rsidP="006E5B94">
      <w:pPr>
        <w:pStyle w:val="RUSKINParagraph"/>
      </w:pPr>
      <w:r w:rsidRPr="008E5D7E">
        <w:t>Finish: Epoxy-Based Painted Finish.</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6E5B94" w:rsidRPr="008E5D7E" w:rsidRDefault="006E5B94" w:rsidP="006E5B94">
      <w:pPr>
        <w:pStyle w:val="RUSKINParagraph"/>
      </w:pPr>
      <w:r w:rsidRPr="008E5D7E">
        <w:t>Color:  Custom. Refer to Drawings.</w:t>
      </w:r>
    </w:p>
    <w:p w:rsidR="006E5B94" w:rsidRPr="008E5D7E" w:rsidRDefault="006E5B94" w:rsidP="006E5B94">
      <w:pPr>
        <w:pStyle w:val="RUSKINParagraph"/>
      </w:pPr>
      <w:r w:rsidRPr="008E5D7E">
        <w:t xml:space="preserve">Color:  Machinery Grey in paint system specified. </w:t>
      </w:r>
    </w:p>
    <w:p w:rsidR="006E5B94" w:rsidRPr="00ED51A9" w:rsidRDefault="006E5B94" w:rsidP="006E5B94">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 xml:space="preserve">die marks and minor flow </w:t>
      </w:r>
      <w:r w:rsidR="00B226B3">
        <w:rPr>
          <w:vanish/>
          <w:color w:val="FF00FF"/>
        </w:rPr>
        <w:t>lines.  The C22</w:t>
      </w:r>
      <w:r w:rsidRPr="00ED51A9">
        <w:rPr>
          <w:vanish/>
          <w:color w:val="FF00FF"/>
        </w:rPr>
        <w:t xml:space="preserve">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FE7591" w:rsidRPr="00ED51A9" w:rsidRDefault="00FE7591" w:rsidP="00FE7591">
      <w:pPr>
        <w:pStyle w:val="RUSKINParagraph"/>
      </w:pPr>
      <w:r w:rsidRPr="00ED51A9">
        <w:t>Anodized Finishes:</w:t>
      </w:r>
    </w:p>
    <w:p w:rsidR="00FE7591" w:rsidRPr="00ED51A9" w:rsidRDefault="00FE7591" w:rsidP="00FE7591">
      <w:pPr>
        <w:pStyle w:val="RUSKINSubPara"/>
      </w:pPr>
      <w:r w:rsidRPr="00ED51A9">
        <w:t xml:space="preserve">Class </w:t>
      </w:r>
      <w:r>
        <w:t>II</w:t>
      </w:r>
      <w:r w:rsidRPr="00ED51A9">
        <w:t xml:space="preserve"> Clear Anodized.</w:t>
      </w:r>
    </w:p>
    <w:p w:rsidR="00FE7591" w:rsidRPr="00ED51A9" w:rsidRDefault="00FE7591" w:rsidP="00FE7591">
      <w:pPr>
        <w:pStyle w:val="RUSKINSubSub1"/>
      </w:pPr>
      <w:r w:rsidRPr="00ED51A9">
        <w:t>Comply with Aluminum Association AA-C21A31.  Clear anodized finish 204-R1.</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0.4 mils (0.01 mm), 30 minute anodizing process.</w:t>
      </w:r>
    </w:p>
    <w:p w:rsidR="00FE7591" w:rsidRPr="00ED51A9" w:rsidRDefault="00FE7591" w:rsidP="00FE7591">
      <w:pPr>
        <w:pStyle w:val="RUSKINSubPara"/>
      </w:pPr>
      <w:r w:rsidRPr="00ED51A9">
        <w:t xml:space="preserve">Class </w:t>
      </w:r>
      <w:r>
        <w:t>I</w:t>
      </w:r>
      <w:r w:rsidRPr="00ED51A9">
        <w:t xml:space="preserve"> Clear Anodized.</w:t>
      </w:r>
    </w:p>
    <w:p w:rsidR="00FE7591" w:rsidRPr="00ED51A9" w:rsidRDefault="00FE7591" w:rsidP="00FE7591">
      <w:pPr>
        <w:pStyle w:val="RUSKINSubSub1"/>
      </w:pPr>
      <w:r w:rsidRPr="00ED51A9">
        <w:t>Comply with Aluminum Association AA-C21A41.  Clear anodized finish 215-R1.</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0.7 mils (0.018 mm), 60 minute anodizing process.</w:t>
      </w:r>
    </w:p>
    <w:p w:rsidR="00FE7591" w:rsidRPr="00ED51A9" w:rsidRDefault="00FE7591" w:rsidP="00FE7591">
      <w:pPr>
        <w:pStyle w:val="RUSKINSubPara"/>
      </w:pPr>
      <w:r>
        <w:t>Class I</w:t>
      </w:r>
      <w:r w:rsidRPr="00ED51A9">
        <w:t xml:space="preserve"> Color Anodized.</w:t>
      </w:r>
    </w:p>
    <w:p w:rsidR="00FE7591" w:rsidRPr="00ED51A9" w:rsidRDefault="00FE7591" w:rsidP="00FE7591">
      <w:pPr>
        <w:pStyle w:val="RUSKINSubSub1"/>
      </w:pPr>
      <w:r w:rsidRPr="00ED51A9">
        <w:t xml:space="preserve">Comply with Aluminum Association AA-C21A44.  </w:t>
      </w:r>
    </w:p>
    <w:p w:rsidR="00FE7591" w:rsidRPr="00ED51A9" w:rsidRDefault="00FE7591" w:rsidP="00FE7591">
      <w:pPr>
        <w:pStyle w:val="RUSKINSubSub1"/>
      </w:pPr>
      <w:r w:rsidRPr="00ED51A9">
        <w:t>Apply finish following chemical etching and pretreatment.</w:t>
      </w:r>
    </w:p>
    <w:p w:rsidR="00FE7591" w:rsidRPr="00ED51A9" w:rsidRDefault="00FE7591" w:rsidP="00FE7591">
      <w:pPr>
        <w:pStyle w:val="RUSKINSubSub1"/>
      </w:pPr>
      <w:r w:rsidRPr="00ED51A9">
        <w:t>Minimum Thickness:  0.7 mils (0.018 mm), 60 minute anodizing process.</w:t>
      </w:r>
    </w:p>
    <w:p w:rsidR="00FE7591" w:rsidRPr="00ED51A9" w:rsidRDefault="00FE7591" w:rsidP="00FE7591">
      <w:pPr>
        <w:pStyle w:val="RUSKINSubSub1"/>
      </w:pPr>
      <w:r w:rsidRPr="00ED51A9">
        <w:t xml:space="preserve">Class </w:t>
      </w:r>
      <w:r>
        <w:t>I</w:t>
      </w:r>
      <w:r w:rsidRPr="00ED51A9">
        <w:t xml:space="preserve"> Color Anodized:  Medium Bronze.</w:t>
      </w:r>
    </w:p>
    <w:p w:rsidR="00FE7591" w:rsidRPr="00ED51A9" w:rsidRDefault="00FE7591" w:rsidP="00FE7591">
      <w:pPr>
        <w:pStyle w:val="RUSKINSubSub1"/>
      </w:pPr>
      <w:r w:rsidRPr="00ED51A9">
        <w:t xml:space="preserve">Class </w:t>
      </w:r>
      <w:r>
        <w:t>I</w:t>
      </w:r>
      <w:r w:rsidRPr="00ED51A9">
        <w:t xml:space="preserve"> Color Anodized:  Dark Bronze.</w:t>
      </w:r>
    </w:p>
    <w:p w:rsidR="00FE7591" w:rsidRPr="00ED51A9" w:rsidRDefault="00FE7591" w:rsidP="00FE7591">
      <w:pPr>
        <w:pStyle w:val="RUSKINSubSub1"/>
      </w:pPr>
      <w:r w:rsidRPr="00ED51A9">
        <w:t xml:space="preserve">Class </w:t>
      </w:r>
      <w:r>
        <w:t xml:space="preserve">I </w:t>
      </w:r>
      <w:r w:rsidRPr="00ED51A9">
        <w:t>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ab/>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C6E" w:rsidRDefault="00676C6E">
      <w:pPr>
        <w:spacing w:line="20" w:lineRule="exact"/>
      </w:pPr>
    </w:p>
    <w:p w:rsidR="00676C6E" w:rsidRDefault="00676C6E"/>
  </w:endnote>
  <w:endnote w:type="continuationSeparator" w:id="0">
    <w:p w:rsidR="00676C6E" w:rsidRDefault="00676C6E">
      <w:r>
        <w:t xml:space="preserve"> </w:t>
      </w:r>
    </w:p>
    <w:p w:rsidR="00676C6E" w:rsidRDefault="00676C6E"/>
  </w:endnote>
  <w:endnote w:type="continuationNotice" w:id="1">
    <w:p w:rsidR="00676C6E" w:rsidRDefault="00676C6E">
      <w:r>
        <w:t xml:space="preserve"> </w:t>
      </w:r>
    </w:p>
    <w:p w:rsidR="00676C6E" w:rsidRDefault="00676C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A13ECA">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C6E" w:rsidRDefault="00676C6E">
      <w:r>
        <w:separator/>
      </w:r>
    </w:p>
    <w:p w:rsidR="00676C6E" w:rsidRDefault="00676C6E"/>
  </w:footnote>
  <w:footnote w:type="continuationSeparator" w:id="0">
    <w:p w:rsidR="00676C6E" w:rsidRDefault="00676C6E">
      <w:r>
        <w:continuationSeparator/>
      </w:r>
    </w:p>
    <w:p w:rsidR="00676C6E" w:rsidRDefault="00676C6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3DDA52CA"/>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3"/>
  </w:num>
  <w:num w:numId="21">
    <w:abstractNumId w:val="3"/>
  </w:num>
  <w:num w:numId="22">
    <w:abstractNumId w:val="3"/>
  </w:num>
  <w:num w:numId="23">
    <w:abstractNumId w:val="3"/>
  </w:num>
  <w:num w:numId="24">
    <w:abstractNumId w:val="3"/>
  </w:num>
  <w:num w:numId="25">
    <w:abstractNumId w:val="3"/>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616"/>
    <w:rsid w:val="00000AF7"/>
    <w:rsid w:val="00023A2C"/>
    <w:rsid w:val="0002531F"/>
    <w:rsid w:val="00026A51"/>
    <w:rsid w:val="00027091"/>
    <w:rsid w:val="0003477F"/>
    <w:rsid w:val="00034861"/>
    <w:rsid w:val="00040983"/>
    <w:rsid w:val="00041163"/>
    <w:rsid w:val="000436FF"/>
    <w:rsid w:val="000462FB"/>
    <w:rsid w:val="00051B50"/>
    <w:rsid w:val="00056C19"/>
    <w:rsid w:val="000603A6"/>
    <w:rsid w:val="0008563E"/>
    <w:rsid w:val="00090EBE"/>
    <w:rsid w:val="000A2649"/>
    <w:rsid w:val="000B100B"/>
    <w:rsid w:val="000B2571"/>
    <w:rsid w:val="000B28FD"/>
    <w:rsid w:val="000C5890"/>
    <w:rsid w:val="000D6BAE"/>
    <w:rsid w:val="000E57DA"/>
    <w:rsid w:val="000E7AE9"/>
    <w:rsid w:val="000F2579"/>
    <w:rsid w:val="000F49DA"/>
    <w:rsid w:val="00100B72"/>
    <w:rsid w:val="00110924"/>
    <w:rsid w:val="0011423B"/>
    <w:rsid w:val="00116D5F"/>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4C4E"/>
    <w:rsid w:val="00195CDB"/>
    <w:rsid w:val="0019766B"/>
    <w:rsid w:val="001A0DDB"/>
    <w:rsid w:val="001A606C"/>
    <w:rsid w:val="001A6316"/>
    <w:rsid w:val="001A7982"/>
    <w:rsid w:val="001B3F38"/>
    <w:rsid w:val="001C66D8"/>
    <w:rsid w:val="001D30F7"/>
    <w:rsid w:val="001D6448"/>
    <w:rsid w:val="001E61CF"/>
    <w:rsid w:val="001F1C2E"/>
    <w:rsid w:val="00202B6D"/>
    <w:rsid w:val="00210CC1"/>
    <w:rsid w:val="002402BC"/>
    <w:rsid w:val="0024063A"/>
    <w:rsid w:val="002434E7"/>
    <w:rsid w:val="002450DA"/>
    <w:rsid w:val="002524D9"/>
    <w:rsid w:val="0028234C"/>
    <w:rsid w:val="002941F2"/>
    <w:rsid w:val="002A015A"/>
    <w:rsid w:val="002A1B25"/>
    <w:rsid w:val="002A3526"/>
    <w:rsid w:val="002B01DB"/>
    <w:rsid w:val="002C2656"/>
    <w:rsid w:val="002D7020"/>
    <w:rsid w:val="002E7AC0"/>
    <w:rsid w:val="002F2385"/>
    <w:rsid w:val="002F4E37"/>
    <w:rsid w:val="00304423"/>
    <w:rsid w:val="003076F6"/>
    <w:rsid w:val="003116BD"/>
    <w:rsid w:val="003305DE"/>
    <w:rsid w:val="00333D71"/>
    <w:rsid w:val="003374B7"/>
    <w:rsid w:val="0033783A"/>
    <w:rsid w:val="003420CD"/>
    <w:rsid w:val="00347F42"/>
    <w:rsid w:val="00360E2F"/>
    <w:rsid w:val="00373268"/>
    <w:rsid w:val="00374F1A"/>
    <w:rsid w:val="00375492"/>
    <w:rsid w:val="003830DE"/>
    <w:rsid w:val="003939C0"/>
    <w:rsid w:val="003A1F77"/>
    <w:rsid w:val="003A3871"/>
    <w:rsid w:val="003A525C"/>
    <w:rsid w:val="003A634C"/>
    <w:rsid w:val="003A664F"/>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220F8"/>
    <w:rsid w:val="0042298E"/>
    <w:rsid w:val="004230E4"/>
    <w:rsid w:val="00435A4A"/>
    <w:rsid w:val="00443B33"/>
    <w:rsid w:val="00445A8C"/>
    <w:rsid w:val="00450857"/>
    <w:rsid w:val="00450D9E"/>
    <w:rsid w:val="00464956"/>
    <w:rsid w:val="0047674D"/>
    <w:rsid w:val="004836BA"/>
    <w:rsid w:val="00491B34"/>
    <w:rsid w:val="004937C5"/>
    <w:rsid w:val="0049753F"/>
    <w:rsid w:val="004A190A"/>
    <w:rsid w:val="004A5D41"/>
    <w:rsid w:val="004B16FD"/>
    <w:rsid w:val="004B34C1"/>
    <w:rsid w:val="004B7EF1"/>
    <w:rsid w:val="004C61DF"/>
    <w:rsid w:val="004D15F6"/>
    <w:rsid w:val="004D4AEA"/>
    <w:rsid w:val="004D6062"/>
    <w:rsid w:val="004F08A4"/>
    <w:rsid w:val="004F0E21"/>
    <w:rsid w:val="004F5275"/>
    <w:rsid w:val="004F553F"/>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1F95"/>
    <w:rsid w:val="005B2686"/>
    <w:rsid w:val="005C20FC"/>
    <w:rsid w:val="005C2381"/>
    <w:rsid w:val="005C7116"/>
    <w:rsid w:val="005D0C22"/>
    <w:rsid w:val="005D4C15"/>
    <w:rsid w:val="005E1F43"/>
    <w:rsid w:val="005E5FCD"/>
    <w:rsid w:val="00603F5B"/>
    <w:rsid w:val="00607557"/>
    <w:rsid w:val="00621305"/>
    <w:rsid w:val="00624785"/>
    <w:rsid w:val="00633AD0"/>
    <w:rsid w:val="00647C47"/>
    <w:rsid w:val="00654A8A"/>
    <w:rsid w:val="00657F0B"/>
    <w:rsid w:val="00661653"/>
    <w:rsid w:val="00673D4D"/>
    <w:rsid w:val="006768BA"/>
    <w:rsid w:val="00676C6E"/>
    <w:rsid w:val="006803B6"/>
    <w:rsid w:val="0068149D"/>
    <w:rsid w:val="006872EE"/>
    <w:rsid w:val="00693588"/>
    <w:rsid w:val="006A11CF"/>
    <w:rsid w:val="006A3BA4"/>
    <w:rsid w:val="006A6F4D"/>
    <w:rsid w:val="006B0FCA"/>
    <w:rsid w:val="006B4780"/>
    <w:rsid w:val="006C0A19"/>
    <w:rsid w:val="006C68E7"/>
    <w:rsid w:val="006C6B74"/>
    <w:rsid w:val="006C6E99"/>
    <w:rsid w:val="006E06B2"/>
    <w:rsid w:val="006E5B94"/>
    <w:rsid w:val="00702023"/>
    <w:rsid w:val="00712E3C"/>
    <w:rsid w:val="007276D0"/>
    <w:rsid w:val="00740DEF"/>
    <w:rsid w:val="0074137E"/>
    <w:rsid w:val="007508A3"/>
    <w:rsid w:val="007534B5"/>
    <w:rsid w:val="00771255"/>
    <w:rsid w:val="00772668"/>
    <w:rsid w:val="00773D81"/>
    <w:rsid w:val="00777EBC"/>
    <w:rsid w:val="00780AA6"/>
    <w:rsid w:val="00783EF5"/>
    <w:rsid w:val="0079210B"/>
    <w:rsid w:val="007959CC"/>
    <w:rsid w:val="007A06F1"/>
    <w:rsid w:val="007A60A9"/>
    <w:rsid w:val="007B2435"/>
    <w:rsid w:val="007C7292"/>
    <w:rsid w:val="007D2C94"/>
    <w:rsid w:val="007D384C"/>
    <w:rsid w:val="007D6F7C"/>
    <w:rsid w:val="007E0BEB"/>
    <w:rsid w:val="007E781E"/>
    <w:rsid w:val="007F0B40"/>
    <w:rsid w:val="0080615F"/>
    <w:rsid w:val="00810A20"/>
    <w:rsid w:val="0082371B"/>
    <w:rsid w:val="00827AB9"/>
    <w:rsid w:val="0083429B"/>
    <w:rsid w:val="008437CB"/>
    <w:rsid w:val="008525AE"/>
    <w:rsid w:val="00852ECA"/>
    <w:rsid w:val="00855779"/>
    <w:rsid w:val="00862B8F"/>
    <w:rsid w:val="008700BE"/>
    <w:rsid w:val="00874502"/>
    <w:rsid w:val="008806B0"/>
    <w:rsid w:val="0088392A"/>
    <w:rsid w:val="008A17F0"/>
    <w:rsid w:val="008B2CD0"/>
    <w:rsid w:val="008B52F4"/>
    <w:rsid w:val="008B7274"/>
    <w:rsid w:val="008C4EB1"/>
    <w:rsid w:val="008C607B"/>
    <w:rsid w:val="008C6540"/>
    <w:rsid w:val="008D04FE"/>
    <w:rsid w:val="008F3EFE"/>
    <w:rsid w:val="008F43E1"/>
    <w:rsid w:val="008F60A0"/>
    <w:rsid w:val="00911F1D"/>
    <w:rsid w:val="00925026"/>
    <w:rsid w:val="00940DA5"/>
    <w:rsid w:val="00947F65"/>
    <w:rsid w:val="00956892"/>
    <w:rsid w:val="00960492"/>
    <w:rsid w:val="00974CC2"/>
    <w:rsid w:val="0098146E"/>
    <w:rsid w:val="00983FD9"/>
    <w:rsid w:val="009946B2"/>
    <w:rsid w:val="009A59CE"/>
    <w:rsid w:val="009B096B"/>
    <w:rsid w:val="009C46C6"/>
    <w:rsid w:val="009C6D6E"/>
    <w:rsid w:val="009D0744"/>
    <w:rsid w:val="009D72A2"/>
    <w:rsid w:val="009E2806"/>
    <w:rsid w:val="00A0140F"/>
    <w:rsid w:val="00A13ECA"/>
    <w:rsid w:val="00A16967"/>
    <w:rsid w:val="00A21A25"/>
    <w:rsid w:val="00A22B06"/>
    <w:rsid w:val="00A24BA8"/>
    <w:rsid w:val="00A26E99"/>
    <w:rsid w:val="00A276C6"/>
    <w:rsid w:val="00A300F9"/>
    <w:rsid w:val="00A30745"/>
    <w:rsid w:val="00A41D08"/>
    <w:rsid w:val="00A5278B"/>
    <w:rsid w:val="00A617B3"/>
    <w:rsid w:val="00A72F67"/>
    <w:rsid w:val="00A81A32"/>
    <w:rsid w:val="00A85360"/>
    <w:rsid w:val="00A86338"/>
    <w:rsid w:val="00A90F29"/>
    <w:rsid w:val="00A95B3F"/>
    <w:rsid w:val="00A9724D"/>
    <w:rsid w:val="00AA3460"/>
    <w:rsid w:val="00AA4ACB"/>
    <w:rsid w:val="00AB6616"/>
    <w:rsid w:val="00AC73A1"/>
    <w:rsid w:val="00AE6AF8"/>
    <w:rsid w:val="00AF351D"/>
    <w:rsid w:val="00AF4B51"/>
    <w:rsid w:val="00B03DD6"/>
    <w:rsid w:val="00B1143E"/>
    <w:rsid w:val="00B14BFC"/>
    <w:rsid w:val="00B226B3"/>
    <w:rsid w:val="00B342BF"/>
    <w:rsid w:val="00B37D04"/>
    <w:rsid w:val="00B43CFF"/>
    <w:rsid w:val="00B45E09"/>
    <w:rsid w:val="00B46B5B"/>
    <w:rsid w:val="00B545CA"/>
    <w:rsid w:val="00B668C7"/>
    <w:rsid w:val="00B713E9"/>
    <w:rsid w:val="00B80E34"/>
    <w:rsid w:val="00B82F14"/>
    <w:rsid w:val="00B86818"/>
    <w:rsid w:val="00B97B27"/>
    <w:rsid w:val="00BA4418"/>
    <w:rsid w:val="00BA53EF"/>
    <w:rsid w:val="00BB0FD1"/>
    <w:rsid w:val="00BB593E"/>
    <w:rsid w:val="00BD1845"/>
    <w:rsid w:val="00BD2880"/>
    <w:rsid w:val="00BD2DAE"/>
    <w:rsid w:val="00BD5192"/>
    <w:rsid w:val="00BE0A23"/>
    <w:rsid w:val="00BE5D53"/>
    <w:rsid w:val="00BE7792"/>
    <w:rsid w:val="00C1259E"/>
    <w:rsid w:val="00C15A31"/>
    <w:rsid w:val="00C30825"/>
    <w:rsid w:val="00C42E58"/>
    <w:rsid w:val="00C457A4"/>
    <w:rsid w:val="00C5071D"/>
    <w:rsid w:val="00C51372"/>
    <w:rsid w:val="00C5189D"/>
    <w:rsid w:val="00C51F60"/>
    <w:rsid w:val="00C60380"/>
    <w:rsid w:val="00C66F2A"/>
    <w:rsid w:val="00C80235"/>
    <w:rsid w:val="00C85988"/>
    <w:rsid w:val="00C92EC6"/>
    <w:rsid w:val="00CA2479"/>
    <w:rsid w:val="00CB6BB2"/>
    <w:rsid w:val="00CD257A"/>
    <w:rsid w:val="00CD6AF0"/>
    <w:rsid w:val="00CE28FC"/>
    <w:rsid w:val="00CE4D3A"/>
    <w:rsid w:val="00CF141B"/>
    <w:rsid w:val="00CF565F"/>
    <w:rsid w:val="00D0463D"/>
    <w:rsid w:val="00D10AF4"/>
    <w:rsid w:val="00D1431B"/>
    <w:rsid w:val="00D17407"/>
    <w:rsid w:val="00D209B6"/>
    <w:rsid w:val="00D31865"/>
    <w:rsid w:val="00D32DF2"/>
    <w:rsid w:val="00D34F1B"/>
    <w:rsid w:val="00D474E1"/>
    <w:rsid w:val="00D74FA9"/>
    <w:rsid w:val="00D7545A"/>
    <w:rsid w:val="00D80D5E"/>
    <w:rsid w:val="00D82465"/>
    <w:rsid w:val="00D836C6"/>
    <w:rsid w:val="00DA0E00"/>
    <w:rsid w:val="00DA1AE6"/>
    <w:rsid w:val="00DB4362"/>
    <w:rsid w:val="00DB73E9"/>
    <w:rsid w:val="00DB772C"/>
    <w:rsid w:val="00DC08D1"/>
    <w:rsid w:val="00DC3951"/>
    <w:rsid w:val="00DC7631"/>
    <w:rsid w:val="00DD291C"/>
    <w:rsid w:val="00DD6597"/>
    <w:rsid w:val="00DE0FDB"/>
    <w:rsid w:val="00DE6F5E"/>
    <w:rsid w:val="00DF0E75"/>
    <w:rsid w:val="00E02E83"/>
    <w:rsid w:val="00E13588"/>
    <w:rsid w:val="00E35460"/>
    <w:rsid w:val="00E36C13"/>
    <w:rsid w:val="00E37F75"/>
    <w:rsid w:val="00E41A50"/>
    <w:rsid w:val="00E50BAD"/>
    <w:rsid w:val="00E55A52"/>
    <w:rsid w:val="00E6363A"/>
    <w:rsid w:val="00E66116"/>
    <w:rsid w:val="00E7400C"/>
    <w:rsid w:val="00E84718"/>
    <w:rsid w:val="00E863F3"/>
    <w:rsid w:val="00EA2000"/>
    <w:rsid w:val="00EA4D35"/>
    <w:rsid w:val="00EB74E3"/>
    <w:rsid w:val="00EC6BC2"/>
    <w:rsid w:val="00ED51A9"/>
    <w:rsid w:val="00EE0692"/>
    <w:rsid w:val="00EE1858"/>
    <w:rsid w:val="00EE2F70"/>
    <w:rsid w:val="00EE4CAE"/>
    <w:rsid w:val="00EF562B"/>
    <w:rsid w:val="00EF6AC3"/>
    <w:rsid w:val="00F10EC3"/>
    <w:rsid w:val="00F12F89"/>
    <w:rsid w:val="00F168BB"/>
    <w:rsid w:val="00F262DC"/>
    <w:rsid w:val="00F303A3"/>
    <w:rsid w:val="00F32C05"/>
    <w:rsid w:val="00F35F54"/>
    <w:rsid w:val="00F36AF8"/>
    <w:rsid w:val="00F373C4"/>
    <w:rsid w:val="00F43AA1"/>
    <w:rsid w:val="00F46ACB"/>
    <w:rsid w:val="00F54D57"/>
    <w:rsid w:val="00F60D18"/>
    <w:rsid w:val="00F658D6"/>
    <w:rsid w:val="00F719CD"/>
    <w:rsid w:val="00F81079"/>
    <w:rsid w:val="00FB3C14"/>
    <w:rsid w:val="00FC139A"/>
    <w:rsid w:val="00FC375D"/>
    <w:rsid w:val="00FC4494"/>
    <w:rsid w:val="00FD0305"/>
    <w:rsid w:val="00FD0C90"/>
    <w:rsid w:val="00FD6D8A"/>
    <w:rsid w:val="00FE7591"/>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4A765791-2A00-4E64-B237-78E79E574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A1F7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3A1F77"/>
    <w:pPr>
      <w:numPr>
        <w:numId w:val="33"/>
      </w:numPr>
      <w:outlineLvl w:val="0"/>
    </w:pPr>
  </w:style>
  <w:style w:type="paragraph" w:styleId="Heading2">
    <w:name w:val="heading 2"/>
    <w:basedOn w:val="Normal"/>
    <w:next w:val="Normal"/>
    <w:link w:val="Heading2Char"/>
    <w:qFormat/>
    <w:rsid w:val="003A1F77"/>
    <w:pPr>
      <w:numPr>
        <w:ilvl w:val="1"/>
        <w:numId w:val="33"/>
      </w:numPr>
      <w:outlineLvl w:val="1"/>
    </w:pPr>
  </w:style>
  <w:style w:type="paragraph" w:styleId="Heading3">
    <w:name w:val="heading 3"/>
    <w:basedOn w:val="Normal"/>
    <w:next w:val="Normal"/>
    <w:link w:val="Heading3Char"/>
    <w:qFormat/>
    <w:rsid w:val="003A1F77"/>
    <w:pPr>
      <w:numPr>
        <w:ilvl w:val="2"/>
        <w:numId w:val="33"/>
      </w:numPr>
      <w:outlineLvl w:val="2"/>
    </w:pPr>
  </w:style>
  <w:style w:type="paragraph" w:styleId="Heading4">
    <w:name w:val="heading 4"/>
    <w:basedOn w:val="Normal"/>
    <w:next w:val="Normal"/>
    <w:link w:val="Heading4Char"/>
    <w:qFormat/>
    <w:rsid w:val="003A1F77"/>
    <w:pPr>
      <w:numPr>
        <w:ilvl w:val="3"/>
        <w:numId w:val="33"/>
      </w:numPr>
      <w:outlineLvl w:val="3"/>
    </w:pPr>
  </w:style>
  <w:style w:type="paragraph" w:styleId="Heading5">
    <w:name w:val="heading 5"/>
    <w:basedOn w:val="Normal"/>
    <w:next w:val="Normal"/>
    <w:link w:val="Heading5Char"/>
    <w:qFormat/>
    <w:rsid w:val="003A1F77"/>
    <w:pPr>
      <w:numPr>
        <w:ilvl w:val="4"/>
        <w:numId w:val="33"/>
      </w:numPr>
      <w:outlineLvl w:val="4"/>
    </w:pPr>
  </w:style>
  <w:style w:type="paragraph" w:styleId="Heading6">
    <w:name w:val="heading 6"/>
    <w:basedOn w:val="Normal"/>
    <w:next w:val="Normal"/>
    <w:link w:val="Heading6Char"/>
    <w:qFormat/>
    <w:rsid w:val="003A1F77"/>
    <w:pPr>
      <w:numPr>
        <w:ilvl w:val="5"/>
        <w:numId w:val="33"/>
      </w:numPr>
      <w:outlineLvl w:val="5"/>
    </w:pPr>
  </w:style>
  <w:style w:type="paragraph" w:styleId="Heading7">
    <w:name w:val="heading 7"/>
    <w:basedOn w:val="Normal"/>
    <w:next w:val="Normal"/>
    <w:link w:val="Heading7Char"/>
    <w:qFormat/>
    <w:rsid w:val="003A1F77"/>
    <w:pPr>
      <w:numPr>
        <w:ilvl w:val="6"/>
        <w:numId w:val="33"/>
      </w:numPr>
      <w:outlineLvl w:val="6"/>
    </w:pPr>
  </w:style>
  <w:style w:type="paragraph" w:styleId="Heading8">
    <w:name w:val="heading 8"/>
    <w:basedOn w:val="Normal"/>
    <w:next w:val="Normal"/>
    <w:link w:val="Heading8Char"/>
    <w:qFormat/>
    <w:rsid w:val="003A1F77"/>
    <w:pPr>
      <w:numPr>
        <w:ilvl w:val="7"/>
        <w:numId w:val="33"/>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3A1F77"/>
    <w:rPr>
      <w:rFonts w:ascii="Arial" w:hAnsi="Arial" w:cs="Arial"/>
    </w:rPr>
  </w:style>
  <w:style w:type="character" w:customStyle="1" w:styleId="Heading2Char">
    <w:name w:val="Heading 2 Char"/>
    <w:link w:val="Heading2"/>
    <w:locked/>
    <w:rsid w:val="003A1F77"/>
    <w:rPr>
      <w:rFonts w:ascii="Arial" w:hAnsi="Arial" w:cs="Arial"/>
    </w:rPr>
  </w:style>
  <w:style w:type="character" w:customStyle="1" w:styleId="Heading3Char">
    <w:name w:val="Heading 3 Char"/>
    <w:link w:val="Heading3"/>
    <w:locked/>
    <w:rsid w:val="003A1F77"/>
    <w:rPr>
      <w:rFonts w:ascii="Arial" w:hAnsi="Arial" w:cs="Arial"/>
    </w:rPr>
  </w:style>
  <w:style w:type="character" w:customStyle="1" w:styleId="Heading4Char">
    <w:name w:val="Heading 4 Char"/>
    <w:link w:val="Heading4"/>
    <w:locked/>
    <w:rsid w:val="003A1F77"/>
    <w:rPr>
      <w:rFonts w:ascii="Arial" w:hAnsi="Arial" w:cs="Arial"/>
    </w:rPr>
  </w:style>
  <w:style w:type="character" w:customStyle="1" w:styleId="Heading5Char">
    <w:name w:val="Heading 5 Char"/>
    <w:link w:val="Heading5"/>
    <w:locked/>
    <w:rsid w:val="003A1F77"/>
    <w:rPr>
      <w:rFonts w:ascii="Arial" w:hAnsi="Arial" w:cs="Arial"/>
    </w:rPr>
  </w:style>
  <w:style w:type="character" w:customStyle="1" w:styleId="Heading6Char">
    <w:name w:val="Heading 6 Char"/>
    <w:link w:val="Heading6"/>
    <w:locked/>
    <w:rsid w:val="003A1F77"/>
    <w:rPr>
      <w:rFonts w:ascii="Arial" w:hAnsi="Arial" w:cs="Arial"/>
    </w:rPr>
  </w:style>
  <w:style w:type="character" w:customStyle="1" w:styleId="Heading7Char">
    <w:name w:val="Heading 7 Char"/>
    <w:link w:val="Heading7"/>
    <w:locked/>
    <w:rsid w:val="003A1F77"/>
    <w:rPr>
      <w:rFonts w:ascii="Arial" w:hAnsi="Arial" w:cs="Arial"/>
    </w:rPr>
  </w:style>
  <w:style w:type="character" w:customStyle="1" w:styleId="Heading8Char">
    <w:name w:val="Heading 8 Char"/>
    <w:link w:val="Heading8"/>
    <w:locked/>
    <w:rsid w:val="003A1F77"/>
    <w:rPr>
      <w:rFonts w:ascii="Arial" w:hAnsi="Arial" w:cs="Arial"/>
    </w:rPr>
  </w:style>
  <w:style w:type="paragraph" w:customStyle="1" w:styleId="RUSKINTitleOfSection">
    <w:name w:val="RUSKIN TitleOfSection"/>
    <w:basedOn w:val="Normal"/>
    <w:next w:val="Normal"/>
    <w:rsid w:val="003A1F77"/>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3A1F77"/>
    <w:pPr>
      <w:spacing w:before="480"/>
    </w:pPr>
  </w:style>
  <w:style w:type="paragraph" w:customStyle="1" w:styleId="RUSKINPart">
    <w:name w:val="RUSKIN Part"/>
    <w:basedOn w:val="Normal"/>
    <w:next w:val="RUSKINBlank"/>
    <w:link w:val="RUSKINPartCharChar"/>
    <w:autoRedefine/>
    <w:rsid w:val="003A1F77"/>
    <w:pPr>
      <w:widowControl/>
      <w:numPr>
        <w:numId w:val="40"/>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3A1F77"/>
    <w:rPr>
      <w:rFonts w:ascii="Arial" w:hAnsi="Arial" w:cs="Arial"/>
    </w:rPr>
  </w:style>
  <w:style w:type="paragraph" w:customStyle="1" w:styleId="RUSKINArticle">
    <w:name w:val="RUSKIN Article"/>
    <w:basedOn w:val="RUSKINPart"/>
    <w:next w:val="RUSKINParagraph"/>
    <w:link w:val="RUSKINArticleChar"/>
    <w:rsid w:val="003A1F77"/>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3A1F77"/>
    <w:rPr>
      <w:rFonts w:ascii="Arial" w:hAnsi="Arial" w:cs="Arial"/>
    </w:rPr>
  </w:style>
  <w:style w:type="paragraph" w:customStyle="1" w:styleId="RUSKINParagraph">
    <w:name w:val="RUSKIN Paragraph"/>
    <w:basedOn w:val="RUSKINArticle"/>
    <w:next w:val="RUSKINSubPara"/>
    <w:rsid w:val="003A1F77"/>
    <w:pPr>
      <w:numPr>
        <w:ilvl w:val="2"/>
      </w:numPr>
      <w:tabs>
        <w:tab w:val="clear" w:pos="1152"/>
        <w:tab w:val="left" w:pos="576"/>
      </w:tabs>
    </w:pPr>
  </w:style>
  <w:style w:type="paragraph" w:customStyle="1" w:styleId="RUSKINSubPara">
    <w:name w:val="RUSKIN SubPara"/>
    <w:basedOn w:val="RUSKINParagraph"/>
    <w:rsid w:val="003A1F77"/>
    <w:pPr>
      <w:numPr>
        <w:ilvl w:val="3"/>
      </w:numPr>
      <w:tabs>
        <w:tab w:val="clear" w:pos="1728"/>
      </w:tabs>
      <w:spacing w:before="0"/>
    </w:pPr>
  </w:style>
  <w:style w:type="paragraph" w:customStyle="1" w:styleId="RUSKINSubSub1">
    <w:name w:val="RUSKIN SubSub1"/>
    <w:basedOn w:val="RUSKINSubPara"/>
    <w:rsid w:val="003A1F77"/>
    <w:pPr>
      <w:numPr>
        <w:ilvl w:val="4"/>
      </w:numPr>
      <w:tabs>
        <w:tab w:val="clear" w:pos="2304"/>
      </w:tabs>
    </w:pPr>
  </w:style>
  <w:style w:type="paragraph" w:customStyle="1" w:styleId="RUSKINSubSub2">
    <w:name w:val="RUSKIN SubSub2"/>
    <w:basedOn w:val="RUSKINSubSub1"/>
    <w:rsid w:val="003A1F77"/>
    <w:pPr>
      <w:numPr>
        <w:ilvl w:val="5"/>
      </w:numPr>
      <w:tabs>
        <w:tab w:val="clear" w:pos="2880"/>
      </w:tabs>
    </w:pPr>
  </w:style>
  <w:style w:type="paragraph" w:customStyle="1" w:styleId="RUSKINSubSub3">
    <w:name w:val="RUSKIN SubSub3"/>
    <w:basedOn w:val="RUSKINSubSub2"/>
    <w:rsid w:val="003A1F77"/>
    <w:pPr>
      <w:numPr>
        <w:ilvl w:val="6"/>
      </w:numPr>
      <w:tabs>
        <w:tab w:val="clear" w:pos="3456"/>
      </w:tabs>
    </w:pPr>
  </w:style>
  <w:style w:type="character" w:styleId="Hyperlink">
    <w:name w:val="Hyperlink"/>
    <w:rsid w:val="003A1F77"/>
    <w:rPr>
      <w:rFonts w:cs="Times New Roman"/>
      <w:color w:val="0000FF"/>
      <w:u w:val="single"/>
    </w:rPr>
  </w:style>
  <w:style w:type="paragraph" w:customStyle="1" w:styleId="RUSKINNote">
    <w:name w:val="RUSKIN Note"/>
    <w:basedOn w:val="Normal"/>
    <w:rsid w:val="003A1F77"/>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3A1F77"/>
    <w:pPr>
      <w:tabs>
        <w:tab w:val="center" w:pos="4320"/>
        <w:tab w:val="right" w:pos="8640"/>
      </w:tabs>
    </w:pPr>
  </w:style>
  <w:style w:type="character" w:customStyle="1" w:styleId="HeaderChar">
    <w:name w:val="Header Char"/>
    <w:link w:val="Header"/>
    <w:locked/>
    <w:rsid w:val="003A1F77"/>
    <w:rPr>
      <w:rFonts w:ascii="Arial" w:hAnsi="Arial" w:cs="Arial"/>
    </w:rPr>
  </w:style>
  <w:style w:type="paragraph" w:styleId="Footer">
    <w:name w:val="footer"/>
    <w:basedOn w:val="Normal"/>
    <w:link w:val="FooterChar"/>
    <w:rsid w:val="003A1F77"/>
    <w:pPr>
      <w:tabs>
        <w:tab w:val="center" w:pos="4320"/>
        <w:tab w:val="right" w:pos="8640"/>
      </w:tabs>
    </w:pPr>
  </w:style>
  <w:style w:type="character" w:customStyle="1" w:styleId="FooterChar">
    <w:name w:val="Footer Char"/>
    <w:link w:val="Footer"/>
    <w:locked/>
    <w:rsid w:val="003A1F77"/>
    <w:rPr>
      <w:rFonts w:ascii="Arial" w:hAnsi="Arial" w:cs="Arial"/>
    </w:rPr>
  </w:style>
  <w:style w:type="paragraph" w:styleId="BalloonText">
    <w:name w:val="Balloon Text"/>
    <w:basedOn w:val="Normal"/>
    <w:link w:val="BalloonTextChar"/>
    <w:rsid w:val="0082371B"/>
    <w:rPr>
      <w:rFonts w:ascii="Tahoma" w:hAnsi="Tahoma" w:cs="Tahoma"/>
      <w:sz w:val="16"/>
      <w:szCs w:val="16"/>
    </w:rPr>
  </w:style>
  <w:style w:type="character" w:customStyle="1" w:styleId="BalloonTextChar">
    <w:name w:val="Balloon Text Char"/>
    <w:basedOn w:val="DefaultParagraphFont"/>
    <w:link w:val="BalloonText"/>
    <w:rsid w:val="008237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E8924-3F06-4A4D-ABD5-1D2BED335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Template.dotx</Template>
  <TotalTime>2</TotalTime>
  <Pages>2</Pages>
  <Words>3441</Words>
  <Characters>19620</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23015</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(EME6625)</dc:subject>
  <dc:creator>Wendel</dc:creator>
  <cp:lastModifiedBy>Garry Bryant</cp:lastModifiedBy>
  <cp:revision>5</cp:revision>
  <cp:lastPrinted>2015-02-10T16:40:00Z</cp:lastPrinted>
  <dcterms:created xsi:type="dcterms:W3CDTF">2015-04-16T18:50:00Z</dcterms:created>
  <dcterms:modified xsi:type="dcterms:W3CDTF">2017-02-15T16:12:00Z</dcterms:modified>
</cp:coreProperties>
</file>