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CD0" w:rsidRDefault="00F96CD0" w:rsidP="00F96CD0">
      <w:pPr>
        <w:pStyle w:val="RUSKINNote"/>
      </w:pPr>
      <w:bookmarkStart w:id="0" w:name="_GoBack"/>
      <w:bookmarkEnd w:id="0"/>
      <w:r w:rsidRPr="00DB553E">
        <w:t xml:space="preserve">** NOTE TO SPECIFIER **  </w:t>
      </w:r>
      <w:r w:rsidRPr="002769F6">
        <w:t xml:space="preserve">This document is subject to copyright protection and is proprietary </w:t>
      </w:r>
      <w:r>
        <w:t>of</w:t>
      </w:r>
      <w:r w:rsidRPr="002769F6">
        <w:t xml:space="preserve"> </w:t>
      </w:r>
      <w:r>
        <w:t>Ruskin Company.  Ruskin</w:t>
      </w:r>
      <w:r w:rsidRPr="002769F6">
        <w:t xml:space="preserve"> authorizes the </w:t>
      </w:r>
      <w:r>
        <w:t xml:space="preserve">Specifier </w:t>
      </w:r>
      <w:r w:rsidRPr="002769F6">
        <w:t xml:space="preserve">a limited non-exclusive license to use this document </w:t>
      </w:r>
      <w:r>
        <w:t xml:space="preserve">(in whole or in part) </w:t>
      </w:r>
      <w:r w:rsidRPr="002769F6">
        <w:t>for the purpose of preparing written product specifications for the above CSI MasterFormat category.</w:t>
      </w:r>
      <w:r>
        <w:t xml:space="preserve">  Ruskin Company is providing the </w:t>
      </w:r>
      <w:r w:rsidRPr="002769F6">
        <w:t>information</w:t>
      </w:r>
      <w:r>
        <w:t xml:space="preserve"> contained </w:t>
      </w:r>
      <w:r w:rsidRPr="002769F6">
        <w:t xml:space="preserve">in this document </w:t>
      </w:r>
      <w:r>
        <w:t xml:space="preserve">for </w:t>
      </w:r>
      <w:r w:rsidRPr="002769F6">
        <w:t>informational</w:t>
      </w:r>
      <w:r>
        <w:t xml:space="preserve"> use, </w:t>
      </w:r>
      <w:r w:rsidRPr="002769F6">
        <w:t>and is provided without representation or warranty of any kind as to the user or any other party, including, without limitation,</w:t>
      </w:r>
      <w:r>
        <w:t xml:space="preserve"> any implied warranty of merchantability, and fitness for particular purpose, application, or non-infringement. </w:t>
      </w:r>
      <w:r w:rsidRPr="002769F6">
        <w:t xml:space="preserve">To the greatest extent permitted by applicable law, </w:t>
      </w:r>
      <w:r>
        <w:t xml:space="preserve">Ruskin Company </w:t>
      </w:r>
      <w:r w:rsidRPr="002769F6">
        <w:t>assumes no liability, and User assumes all liability and risk, for the use or results from the use of this document or the information contained herein, whether modified by the user or not.</w:t>
      </w:r>
      <w:r>
        <w:t xml:space="preserve"> Any user of this document </w:t>
      </w:r>
      <w:r w:rsidRPr="002769F6">
        <w:t xml:space="preserve">should consult </w:t>
      </w:r>
      <w:r w:rsidRPr="00292F2E">
        <w:t>www.ruskin.com</w:t>
      </w:r>
      <w:r>
        <w:t xml:space="preserve"> t</w:t>
      </w:r>
      <w:r w:rsidRPr="002769F6">
        <w:t xml:space="preserve">o verify that </w:t>
      </w:r>
      <w:r>
        <w:t>the information contained herein is the most current representation of the specified product.</w:t>
      </w:r>
    </w:p>
    <w:p w:rsidR="00B35F5D" w:rsidRDefault="00B35F5D" w:rsidP="004F3D46">
      <w:pPr>
        <w:pStyle w:val="RUSKINTitleOfSection"/>
      </w:pPr>
      <w:r>
        <w:t>SECTION 10</w:t>
      </w:r>
      <w:r w:rsidR="00BB401E">
        <w:t xml:space="preserve"> 71 13</w:t>
      </w:r>
    </w:p>
    <w:p w:rsidR="00B35F5D" w:rsidRDefault="00B35F5D" w:rsidP="004F3D46">
      <w:pPr>
        <w:pStyle w:val="RUSKINTitleOfSection"/>
      </w:pPr>
      <w:r>
        <w:t>EXTERIOR SUN CONTROL DEVICES</w:t>
      </w:r>
    </w:p>
    <w:p w:rsidR="00B35F5D" w:rsidRDefault="00B35F5D" w:rsidP="004F3D46">
      <w:pPr>
        <w:pStyle w:val="RUSKINTitleOfSection"/>
      </w:pPr>
      <w:r>
        <w:t>Display hidden notes to specifier by using “Tools”/”Options”/“View”/”Hidden Text”.</w:t>
      </w:r>
    </w:p>
    <w:p w:rsidR="00B35F5D" w:rsidRDefault="00DC7152" w:rsidP="004F3D46">
      <w:pPr>
        <w:pStyle w:val="RUSKINNote"/>
      </w:pPr>
      <w:r>
        <w:t xml:space="preserve">** NOTE TO SPECIFIER **  </w:t>
      </w:r>
      <w:r w:rsidR="00B35F5D">
        <w:t>This section is based on the products of Ruskin Co</w:t>
      </w:r>
      <w:smartTag w:uri="urn:schemas-microsoft-com:office:smarttags" w:element="PersonName">
        <w:r w:rsidR="00B35F5D">
          <w:t>m</w:t>
        </w:r>
      </w:smartTag>
      <w:r w:rsidR="00B35F5D">
        <w:t>pany, which is located at:</w:t>
      </w:r>
    </w:p>
    <w:p w:rsidR="00B35F5D" w:rsidRDefault="00B35F5D" w:rsidP="00F96CD0">
      <w:pPr>
        <w:pStyle w:val="RUSKINNote"/>
        <w:spacing w:before="0"/>
      </w:pPr>
      <w:r>
        <w:tab/>
      </w:r>
      <w:smartTag w:uri="urn:schemas-microsoft-com:office:smarttags" w:element="Street">
        <w:smartTag w:uri="urn:schemas-microsoft-com:office:smarttags" w:element="address">
          <w:r>
            <w:t>3900 Dr. Greaves Rd.</w:t>
          </w:r>
        </w:smartTag>
      </w:smartTag>
    </w:p>
    <w:p w:rsidR="00B35F5D" w:rsidRDefault="00B35F5D" w:rsidP="00F96CD0">
      <w:pPr>
        <w:pStyle w:val="RUSKINNote"/>
        <w:spacing w:before="0"/>
      </w:pPr>
      <w:r>
        <w:tab/>
      </w:r>
      <w:smartTag w:uri="urn:schemas-microsoft-com:office:smarttags" w:element="place">
        <w:smartTag w:uri="urn:schemas-microsoft-com:office:smarttags" w:element="City">
          <w:r>
            <w:t>Grandview</w:t>
          </w:r>
        </w:smartTag>
        <w:r>
          <w:t xml:space="preserve">, </w:t>
        </w:r>
        <w:smartTag w:uri="urn:schemas-microsoft-com:office:smarttags" w:element="State">
          <w:r>
            <w:t>MO</w:t>
          </w:r>
        </w:smartTag>
        <w:r>
          <w:t xml:space="preserve"> </w:t>
        </w:r>
        <w:smartTag w:uri="urn:schemas-microsoft-com:office:smarttags" w:element="PostalCode">
          <w:r>
            <w:t>64030</w:t>
          </w:r>
        </w:smartTag>
      </w:smartTag>
    </w:p>
    <w:p w:rsidR="00B35F5D" w:rsidRDefault="00B35F5D" w:rsidP="00F96CD0">
      <w:pPr>
        <w:pStyle w:val="RUSKINNote"/>
        <w:spacing w:before="0"/>
      </w:pPr>
      <w:r>
        <w:tab/>
        <w:t xml:space="preserve">Tel: </w:t>
      </w:r>
      <w:smartTag w:uri="urn:schemas-microsoft-com:office:smarttags" w:element="phone">
        <w:smartTagPr>
          <w:attr w:name="phonenumber" w:val="8167617476"/>
        </w:smartTagPr>
        <w:r>
          <w:t>(816) 761-7476</w:t>
        </w:r>
      </w:smartTag>
      <w:r>
        <w:t xml:space="preserve"> </w:t>
      </w:r>
    </w:p>
    <w:p w:rsidR="00B35F5D" w:rsidRDefault="00B35F5D" w:rsidP="00F96CD0">
      <w:pPr>
        <w:pStyle w:val="RUSKINNote"/>
        <w:spacing w:before="0"/>
      </w:pPr>
      <w:r>
        <w:tab/>
        <w:t xml:space="preserve">Fax: </w:t>
      </w:r>
      <w:smartTag w:uri="urn:schemas-microsoft-com:office:smarttags" w:element="phone">
        <w:smartTagPr>
          <w:attr w:name="phonenumber" w:val="8167658955"/>
        </w:smartTagPr>
        <w:r>
          <w:t>(816) 765-8955</w:t>
        </w:r>
      </w:smartTag>
    </w:p>
    <w:p w:rsidR="00DC7152" w:rsidRDefault="00B35F5D" w:rsidP="00F96CD0">
      <w:pPr>
        <w:pStyle w:val="RUSKINNote"/>
        <w:spacing w:before="0"/>
      </w:pPr>
      <w:r>
        <w:tab/>
      </w:r>
      <w:smartTag w:uri="urn:schemas-microsoft-com:office:smarttags" w:element="PersonName">
        <w:r>
          <w:t>E</w:t>
        </w:r>
        <w:smartTag w:uri="urn:schemas-microsoft-com:office:smarttags" w:element="PersonName">
          <w:r>
            <w:t>m</w:t>
          </w:r>
        </w:smartTag>
        <w:r>
          <w:t>ail:</w:t>
        </w:r>
      </w:smartTag>
      <w:r>
        <w:t xml:space="preserve"> </w:t>
      </w:r>
      <w:hyperlink r:id="rId8" w:history="1">
        <w:r w:rsidR="00DC7152" w:rsidRPr="0052099B">
          <w:rPr>
            <w:rStyle w:val="Hyperlink"/>
          </w:rPr>
          <w:t>ruskin@ruskin.com</w:t>
        </w:r>
      </w:hyperlink>
      <w:r w:rsidR="00DC7152">
        <w:t>.</w:t>
      </w:r>
    </w:p>
    <w:p w:rsidR="00B35F5D" w:rsidRDefault="00B35F5D" w:rsidP="00F96CD0">
      <w:pPr>
        <w:pStyle w:val="RUSKINNote"/>
        <w:spacing w:before="0"/>
      </w:pPr>
      <w:r>
        <w:tab/>
        <w:t xml:space="preserve">Web: </w:t>
      </w:r>
      <w:hyperlink r:id="rId9" w:history="1">
        <w:r w:rsidR="00DC7152" w:rsidRPr="0052099B">
          <w:rPr>
            <w:rStyle w:val="Hyperlink"/>
          </w:rPr>
          <w:t>http://www.ruskin.com</w:t>
        </w:r>
      </w:hyperlink>
      <w:r w:rsidR="00DC7152">
        <w:t>.</w:t>
      </w:r>
    </w:p>
    <w:p w:rsidR="00B35F5D" w:rsidRDefault="00B35F5D" w:rsidP="004F3D46">
      <w:pPr>
        <w:pStyle w:val="RUSKINNote"/>
      </w:pPr>
    </w:p>
    <w:p w:rsidR="00B35F5D" w:rsidRDefault="00B35F5D" w:rsidP="0083423F">
      <w:pPr>
        <w:pStyle w:val="RUSKINNote"/>
      </w:pPr>
      <w:r>
        <w:t>Ruskin Sunshades offer energy savings by reducing solar heat gain through glazing. With a wide variety of available blade styles and configurations, they also provide aesthetic appeal to the building exterior. Ruskin Sunshades are constructed of alu</w:t>
      </w:r>
      <w:smartTag w:uri="urn:schemas-microsoft-com:office:smarttags" w:element="PersonName">
        <w:r>
          <w:t>m</w:t>
        </w:r>
      </w:smartTag>
      <w:r>
        <w:t>inu</w:t>
      </w:r>
      <w:smartTag w:uri="urn:schemas-microsoft-com:office:smarttags" w:element="PersonName">
        <w:r>
          <w:t>m</w:t>
        </w:r>
      </w:smartTag>
      <w:r>
        <w:t xml:space="preserve"> co</w:t>
      </w:r>
      <w:smartTag w:uri="urn:schemas-microsoft-com:office:smarttags" w:element="PersonName">
        <w:r>
          <w:t>m</w:t>
        </w:r>
      </w:smartTag>
      <w:r>
        <w:t xml:space="preserve">ponents for reduced weight and excellent corrosion resistance. All </w:t>
      </w:r>
      <w:smartTag w:uri="urn:schemas-microsoft-com:office:smarttags" w:element="PersonName">
        <w:r>
          <w:t>m</w:t>
        </w:r>
      </w:smartTag>
      <w:r>
        <w:t xml:space="preserve">odels are available with a variety of Kynar or Anodize finishes. </w:t>
      </w:r>
      <w:r w:rsidR="0083423F">
        <w:t>Refer to Ruskin’s “The Architect’s Guide to Sun Control Products”.</w:t>
      </w:r>
    </w:p>
    <w:p w:rsidR="00B35F5D" w:rsidRDefault="00B35F5D" w:rsidP="004F3D46">
      <w:pPr>
        <w:pStyle w:val="RUSKINNote"/>
      </w:pPr>
      <w:r>
        <w:t>.</w:t>
      </w:r>
    </w:p>
    <w:p w:rsidR="00B35F5D" w:rsidRDefault="00B35F5D" w:rsidP="004F3D46">
      <w:pPr>
        <w:pStyle w:val="RUSKINNote"/>
      </w:pPr>
      <w:r>
        <w:t xml:space="preserve">SECTION </w:t>
      </w:r>
      <w:r w:rsidR="00292966">
        <w:t>10 71 13</w:t>
      </w:r>
      <w:r>
        <w:t xml:space="preserve"> – EXTERIOR SUN CONTROL DEVICES, Copyright 20</w:t>
      </w:r>
      <w:r w:rsidR="00205221">
        <w:t>1</w:t>
      </w:r>
      <w:r w:rsidR="00F96CD0">
        <w:t>5</w:t>
      </w:r>
      <w:r>
        <w:t xml:space="preserve">, </w:t>
      </w:r>
      <w:r w:rsidR="00656AA7">
        <w:t>Ruskin Com</w:t>
      </w:r>
      <w:r w:rsidR="00DC7152">
        <w:t>pa</w:t>
      </w:r>
      <w:r w:rsidR="00656AA7">
        <w:t>ny</w:t>
      </w:r>
      <w:r>
        <w:t>.</w:t>
      </w:r>
    </w:p>
    <w:p w:rsidR="00B35F5D" w:rsidRDefault="00B35F5D" w:rsidP="00AB7BC3">
      <w:pPr>
        <w:pStyle w:val="RUSKINPart"/>
      </w:pPr>
      <w:r>
        <w:t>GENERAL</w:t>
      </w:r>
    </w:p>
    <w:p w:rsidR="00B35F5D" w:rsidRPr="008D310F" w:rsidRDefault="00B35F5D" w:rsidP="008D310F">
      <w:pPr>
        <w:pStyle w:val="RUSKINArticle"/>
      </w:pPr>
      <w:r w:rsidRPr="008D310F">
        <w:t>SECTION INCLUDES</w:t>
      </w:r>
    </w:p>
    <w:p w:rsidR="00B35F5D" w:rsidRPr="008D310F" w:rsidRDefault="00B35F5D" w:rsidP="008D310F">
      <w:pPr>
        <w:pStyle w:val="RUSKINParagraph"/>
      </w:pPr>
      <w:r w:rsidRPr="008D310F">
        <w:t xml:space="preserve">Exterior sun control </w:t>
      </w:r>
      <w:r w:rsidR="00292966" w:rsidRPr="008D310F">
        <w:t>devices</w:t>
      </w:r>
      <w:r w:rsidRPr="008D310F">
        <w:t>.</w:t>
      </w:r>
    </w:p>
    <w:p w:rsidR="00B35F5D" w:rsidRDefault="00B35F5D" w:rsidP="008D310F">
      <w:pPr>
        <w:pStyle w:val="RUSKINArticle"/>
      </w:pPr>
      <w:r>
        <w:t>RELATED SECTIONS</w:t>
      </w:r>
    </w:p>
    <w:p w:rsidR="00B35F5D" w:rsidRDefault="00B35F5D" w:rsidP="004F3D46">
      <w:pPr>
        <w:pStyle w:val="RUSKINNote"/>
      </w:pPr>
      <w:r>
        <w:t>** NOTE TO SPECIFIER **  Delete any sections below not relevant to this project; add others as required.</w:t>
      </w:r>
    </w:p>
    <w:p w:rsidR="00292966" w:rsidRPr="0088392A" w:rsidRDefault="00292966" w:rsidP="008D310F">
      <w:pPr>
        <w:pStyle w:val="RUSKINParagraph"/>
      </w:pPr>
      <w:r w:rsidRPr="0088392A">
        <w:t>Section 01 81 13 – LEED Requirements.</w:t>
      </w:r>
    </w:p>
    <w:p w:rsidR="00292966" w:rsidRPr="0088392A" w:rsidRDefault="00292966" w:rsidP="008D310F">
      <w:pPr>
        <w:pStyle w:val="RUSKINParagraph"/>
      </w:pPr>
      <w:r w:rsidRPr="0088392A">
        <w:t>Section 03 30 00 - Cast-In-Place Concrete.</w:t>
      </w:r>
    </w:p>
    <w:p w:rsidR="00292966" w:rsidRPr="0088392A" w:rsidRDefault="00292966" w:rsidP="008D310F">
      <w:pPr>
        <w:pStyle w:val="RUSKINParagraph"/>
      </w:pPr>
      <w:r w:rsidRPr="0088392A">
        <w:t>Section 04 20 00 - Masonry Units.</w:t>
      </w:r>
    </w:p>
    <w:p w:rsidR="00292966" w:rsidRPr="0088392A" w:rsidRDefault="00292966" w:rsidP="008D310F">
      <w:pPr>
        <w:pStyle w:val="RUSKINParagraph"/>
      </w:pPr>
      <w:r w:rsidRPr="0088392A">
        <w:t>Section 05 10 00 - Structural Metal Framing.</w:t>
      </w:r>
    </w:p>
    <w:p w:rsidR="00292966" w:rsidRPr="0088392A" w:rsidRDefault="00292966" w:rsidP="008D310F">
      <w:pPr>
        <w:pStyle w:val="RUSKINParagraph"/>
      </w:pPr>
      <w:r w:rsidRPr="0088392A">
        <w:t>Section 06 10 00 - Rough Carpentry.</w:t>
      </w:r>
    </w:p>
    <w:p w:rsidR="00292966" w:rsidRPr="0088392A" w:rsidRDefault="00292966" w:rsidP="008D310F">
      <w:pPr>
        <w:pStyle w:val="RUSKINParagraph"/>
      </w:pPr>
      <w:r w:rsidRPr="0088392A">
        <w:t>Section 07 42 0 - Metal Wall Panels.</w:t>
      </w:r>
    </w:p>
    <w:p w:rsidR="00292966" w:rsidRPr="0088392A" w:rsidRDefault="00292966" w:rsidP="008D310F">
      <w:pPr>
        <w:pStyle w:val="RUSKINParagraph"/>
      </w:pPr>
      <w:r w:rsidRPr="0088392A">
        <w:t>Section 07 60 00 - Flashing and Sheet Metal.</w:t>
      </w:r>
    </w:p>
    <w:p w:rsidR="00292966" w:rsidRPr="0088392A" w:rsidRDefault="00292966" w:rsidP="008D310F">
      <w:pPr>
        <w:pStyle w:val="RUSKINParagraph"/>
      </w:pPr>
      <w:r w:rsidRPr="0088392A">
        <w:t>Section 07 92 00 - Joint Sealants.</w:t>
      </w:r>
    </w:p>
    <w:p w:rsidR="00292966" w:rsidRPr="0088392A" w:rsidRDefault="00292966" w:rsidP="008D310F">
      <w:pPr>
        <w:pStyle w:val="RUSKINParagraph"/>
      </w:pPr>
      <w:r w:rsidRPr="0088392A">
        <w:t>Section 09 91 00 - Paints.</w:t>
      </w:r>
    </w:p>
    <w:p w:rsidR="00B35F5D" w:rsidRDefault="00B35F5D" w:rsidP="008D310F">
      <w:pPr>
        <w:pStyle w:val="RUSKINArticle"/>
      </w:pPr>
      <w:r>
        <w:t>REFERENCES</w:t>
      </w:r>
    </w:p>
    <w:p w:rsidR="00B35F5D" w:rsidRDefault="00B35F5D" w:rsidP="004F3D46">
      <w:pPr>
        <w:pStyle w:val="RUSKINNote"/>
      </w:pPr>
      <w:r>
        <w:t>** NOTE TO SPECIFIER **  Delete references fro</w:t>
      </w:r>
      <w:smartTag w:uri="urn:schemas-microsoft-com:office:smarttags" w:element="PersonName">
        <w:r>
          <w:t>m</w:t>
        </w:r>
      </w:smartTag>
      <w:r>
        <w:t xml:space="preserve"> the list below that are not actually required by the text of the edited section.</w:t>
      </w:r>
    </w:p>
    <w:p w:rsidR="00292966" w:rsidRPr="0088392A" w:rsidRDefault="00292966" w:rsidP="008D310F">
      <w:pPr>
        <w:pStyle w:val="RUSKINParagraph"/>
      </w:pPr>
      <w:r w:rsidRPr="0088392A">
        <w:t>AAMA 2604 – High Performance Organic Coatings on Architectural Extrusions and Panels.</w:t>
      </w:r>
    </w:p>
    <w:p w:rsidR="00292966" w:rsidRDefault="00292966" w:rsidP="008D310F">
      <w:pPr>
        <w:pStyle w:val="RUSKINParagraph"/>
      </w:pPr>
      <w:r w:rsidRPr="0088392A">
        <w:t>AAMA 260</w:t>
      </w:r>
      <w:r>
        <w:t>5</w:t>
      </w:r>
      <w:r w:rsidRPr="0088392A">
        <w:t xml:space="preserve"> – High Performance Organic Coatings on Architectural Extrusions and Panels.</w:t>
      </w:r>
    </w:p>
    <w:p w:rsidR="00E73F81" w:rsidRPr="00E73F81" w:rsidRDefault="00E73F81" w:rsidP="00E73F81">
      <w:pPr>
        <w:pStyle w:val="RUSKINParagraph"/>
      </w:pPr>
      <w:r>
        <w:t>AAMA 611 – Voluntary Specification for Anodized Architectural Aluminum.</w:t>
      </w:r>
    </w:p>
    <w:p w:rsidR="00B35F5D" w:rsidRDefault="00B35F5D" w:rsidP="008D310F">
      <w:pPr>
        <w:pStyle w:val="RUSKINParagraph"/>
      </w:pPr>
      <w:r>
        <w:t>ASCE 7 - Mini</w:t>
      </w:r>
      <w:smartTag w:uri="urn:schemas-microsoft-com:office:smarttags" w:element="PersonName">
        <w:r>
          <w:t>m</w:t>
        </w:r>
      </w:smartTag>
      <w:r>
        <w:t>u</w:t>
      </w:r>
      <w:smartTag w:uri="urn:schemas-microsoft-com:office:smarttags" w:element="PersonName">
        <w:r>
          <w:t>m</w:t>
        </w:r>
      </w:smartTag>
      <w:r>
        <w:t xml:space="preserve"> Design Loads for Buildings and Other Structures.</w:t>
      </w:r>
    </w:p>
    <w:p w:rsidR="00B35F5D" w:rsidRDefault="00B35F5D" w:rsidP="008D310F">
      <w:pPr>
        <w:pStyle w:val="RUSKINParagraph"/>
      </w:pPr>
      <w:r>
        <w:t>ASTM B209 - Standard Specification for Alu</w:t>
      </w:r>
      <w:smartTag w:uri="urn:schemas-microsoft-com:office:smarttags" w:element="PersonName">
        <w:r>
          <w:t>m</w:t>
        </w:r>
      </w:smartTag>
      <w:r>
        <w:t>inu</w:t>
      </w:r>
      <w:smartTag w:uri="urn:schemas-microsoft-com:office:smarttags" w:element="PersonName">
        <w:r>
          <w:t>m</w:t>
        </w:r>
      </w:smartTag>
      <w:r>
        <w:t xml:space="preserve"> and Alu</w:t>
      </w:r>
      <w:smartTag w:uri="urn:schemas-microsoft-com:office:smarttags" w:element="PersonName">
        <w:r>
          <w:t>m</w:t>
        </w:r>
      </w:smartTag>
      <w:r>
        <w:t>inu</w:t>
      </w:r>
      <w:smartTag w:uri="urn:schemas-microsoft-com:office:smarttags" w:element="PersonName">
        <w:r>
          <w:t>m</w:t>
        </w:r>
      </w:smartTag>
      <w:r>
        <w:t>-Alloy Sheet and Plate.</w:t>
      </w:r>
    </w:p>
    <w:p w:rsidR="00B35F5D" w:rsidRDefault="00B35F5D" w:rsidP="008D310F">
      <w:pPr>
        <w:pStyle w:val="RUSKINParagraph"/>
      </w:pPr>
      <w:r>
        <w:t>ASTM B221 - Standard Specification for Alu</w:t>
      </w:r>
      <w:smartTag w:uri="urn:schemas-microsoft-com:office:smarttags" w:element="PersonName">
        <w:r>
          <w:t>m</w:t>
        </w:r>
      </w:smartTag>
      <w:r>
        <w:t>inu</w:t>
      </w:r>
      <w:smartTag w:uri="urn:schemas-microsoft-com:office:smarttags" w:element="PersonName">
        <w:r>
          <w:t>m</w:t>
        </w:r>
      </w:smartTag>
      <w:r>
        <w:t xml:space="preserve"> and Alu</w:t>
      </w:r>
      <w:smartTag w:uri="urn:schemas-microsoft-com:office:smarttags" w:element="PersonName">
        <w:r>
          <w:t>m</w:t>
        </w:r>
      </w:smartTag>
      <w:r>
        <w:t>inu</w:t>
      </w:r>
      <w:smartTag w:uri="urn:schemas-microsoft-com:office:smarttags" w:element="PersonName">
        <w:r>
          <w:t>m</w:t>
        </w:r>
      </w:smartTag>
      <w:r>
        <w:t>-Alloy Extruded Bars, Rods, Wire, Profiles, and Tubes.</w:t>
      </w:r>
    </w:p>
    <w:p w:rsidR="00BF268C" w:rsidRDefault="00BF268C" w:rsidP="008D310F">
      <w:pPr>
        <w:pStyle w:val="RUSKINParagraph"/>
      </w:pPr>
      <w:r>
        <w:t xml:space="preserve">ASTM </w:t>
      </w:r>
      <w:r w:rsidRPr="00BF268C">
        <w:t>D822</w:t>
      </w:r>
      <w:r>
        <w:t xml:space="preserve"> - </w:t>
      </w:r>
      <w:r w:rsidRPr="00BF268C">
        <w:t>Standard Practice for Filtered Open-Flame Carbon-Arc Exposures of Paint and Related Coatings</w:t>
      </w:r>
    </w:p>
    <w:p w:rsidR="00B35F5D" w:rsidRDefault="00B35F5D" w:rsidP="008D310F">
      <w:pPr>
        <w:pStyle w:val="RUSKINParagraph"/>
      </w:pPr>
      <w:r>
        <w:t>ASTM D4214 - Standard Test Methods for Evaluating the Degree of Chalking of Exterior Paint Fil</w:t>
      </w:r>
      <w:smartTag w:uri="urn:schemas-microsoft-com:office:smarttags" w:element="PersonName">
        <w:r>
          <w:t>m</w:t>
        </w:r>
      </w:smartTag>
      <w:r>
        <w:t>s.</w:t>
      </w:r>
    </w:p>
    <w:p w:rsidR="00B35F5D" w:rsidRDefault="00B35F5D" w:rsidP="008D310F">
      <w:pPr>
        <w:pStyle w:val="RUSKINParagraph"/>
      </w:pPr>
      <w:r>
        <w:lastRenderedPageBreak/>
        <w:t>ASTM D2244 - Standard Test Method for Calculation of Color Differences Fro</w:t>
      </w:r>
      <w:smartTag w:uri="urn:schemas-microsoft-com:office:smarttags" w:element="PersonName">
        <w:r>
          <w:t>m</w:t>
        </w:r>
      </w:smartTag>
      <w:r>
        <w:t xml:space="preserve"> Instru</w:t>
      </w:r>
      <w:smartTag w:uri="urn:schemas-microsoft-com:office:smarttags" w:element="PersonName">
        <w:r>
          <w:t>m</w:t>
        </w:r>
      </w:smartTag>
      <w:r>
        <w:t>entally Measured Color Coordinates.</w:t>
      </w:r>
    </w:p>
    <w:p w:rsidR="00E64BFD" w:rsidRPr="00E64BFD" w:rsidRDefault="00E64BFD" w:rsidP="00E64BFD">
      <w:pPr>
        <w:pStyle w:val="RUSKINNote"/>
      </w:pPr>
      <w:r>
        <w:t>** NOTE TO SPECIFIER **  Delete if not required.</w:t>
      </w:r>
    </w:p>
    <w:p w:rsidR="00B35F5D" w:rsidRDefault="00E64BFD" w:rsidP="008D310F">
      <w:pPr>
        <w:pStyle w:val="RUSKINParagraph"/>
      </w:pPr>
      <w:r>
        <w:t>USGBC: U.S. Green Building Council LEED Rating System.</w:t>
      </w:r>
    </w:p>
    <w:p w:rsidR="00B35F5D" w:rsidRDefault="00AB7BC3" w:rsidP="008D310F">
      <w:pPr>
        <w:pStyle w:val="RUSKINArticle"/>
      </w:pPr>
      <w:r>
        <w:t xml:space="preserve">ACTION </w:t>
      </w:r>
      <w:r w:rsidR="00B35F5D">
        <w:t>SUBMITTALS</w:t>
      </w:r>
    </w:p>
    <w:p w:rsidR="00B35F5D" w:rsidRDefault="00B35F5D" w:rsidP="008D310F">
      <w:pPr>
        <w:pStyle w:val="RUSKINParagraph"/>
      </w:pPr>
      <w:r>
        <w:t>Sub</w:t>
      </w:r>
      <w:smartTag w:uri="urn:schemas-microsoft-com:office:smarttags" w:element="PersonName">
        <w:r>
          <w:t>m</w:t>
        </w:r>
      </w:smartTag>
      <w:r>
        <w:t>it under provisions of Section 01</w:t>
      </w:r>
      <w:r w:rsidR="00FE4247">
        <w:t xml:space="preserve"> </w:t>
      </w:r>
      <w:r>
        <w:t>30</w:t>
      </w:r>
      <w:r w:rsidR="00FE4247">
        <w:t xml:space="preserve"> </w:t>
      </w:r>
      <w:r>
        <w:t>0</w:t>
      </w:r>
      <w:r w:rsidR="00FE4247">
        <w:t>0</w:t>
      </w:r>
      <w:r>
        <w:t>.</w:t>
      </w:r>
    </w:p>
    <w:p w:rsidR="00B35F5D" w:rsidRDefault="00B35F5D" w:rsidP="008D310F">
      <w:pPr>
        <w:pStyle w:val="RUSKINParagraph"/>
      </w:pPr>
      <w:r>
        <w:t>Product Data:  Manufacturer's data sheets on each product to be used, including:</w:t>
      </w:r>
    </w:p>
    <w:p w:rsidR="00B35F5D" w:rsidRPr="008D310F" w:rsidRDefault="00B35F5D" w:rsidP="005163BC">
      <w:pPr>
        <w:pStyle w:val="RUSKINSubPara"/>
      </w:pPr>
      <w:r w:rsidRPr="008D310F">
        <w:t>Preparation instructions and reco</w:t>
      </w:r>
      <w:smartTag w:uri="urn:schemas-microsoft-com:office:smarttags" w:element="PersonName">
        <w:r w:rsidRPr="008D310F">
          <w:t>m</w:t>
        </w:r>
      </w:smartTag>
      <w:smartTag w:uri="urn:schemas-microsoft-com:office:smarttags" w:element="PersonName">
        <w:r w:rsidRPr="008D310F">
          <w:t>m</w:t>
        </w:r>
      </w:smartTag>
      <w:r w:rsidRPr="008D310F">
        <w:t>endations.</w:t>
      </w:r>
    </w:p>
    <w:p w:rsidR="00B35F5D" w:rsidRDefault="00B35F5D" w:rsidP="005163BC">
      <w:pPr>
        <w:pStyle w:val="RUSKINSubPara"/>
      </w:pPr>
      <w:r>
        <w:t>Storage and handling require</w:t>
      </w:r>
      <w:smartTag w:uri="urn:schemas-microsoft-com:office:smarttags" w:element="PersonName">
        <w:r>
          <w:t>m</w:t>
        </w:r>
      </w:smartTag>
      <w:r>
        <w:t>ents and reco</w:t>
      </w:r>
      <w:smartTag w:uri="urn:schemas-microsoft-com:office:smarttags" w:element="PersonName">
        <w:r>
          <w:t>m</w:t>
        </w:r>
      </w:smartTag>
      <w:smartTag w:uri="urn:schemas-microsoft-com:office:smarttags" w:element="PersonName">
        <w:r>
          <w:t>m</w:t>
        </w:r>
      </w:smartTag>
      <w:r>
        <w:t>endations.</w:t>
      </w:r>
    </w:p>
    <w:p w:rsidR="00B35F5D" w:rsidRDefault="00B35F5D" w:rsidP="005163BC">
      <w:pPr>
        <w:pStyle w:val="RUSKINSubPara"/>
      </w:pPr>
      <w:r>
        <w:t xml:space="preserve">Installation </w:t>
      </w:r>
      <w:smartTag w:uri="urn:schemas-microsoft-com:office:smarttags" w:element="PersonName">
        <w:r>
          <w:t>m</w:t>
        </w:r>
      </w:smartTag>
      <w:r>
        <w:t>ethods.</w:t>
      </w:r>
    </w:p>
    <w:p w:rsidR="00F41684" w:rsidRDefault="00F41684" w:rsidP="00F41684">
      <w:pPr>
        <w:pStyle w:val="RUSKINNote"/>
      </w:pPr>
      <w:r>
        <w:t xml:space="preserve">** NOTE TO SPECIFIER **  </w:t>
      </w:r>
      <w:r w:rsidR="007858DE">
        <w:t xml:space="preserve">Delete if LEED not required. </w:t>
      </w:r>
    </w:p>
    <w:p w:rsidR="00F41684" w:rsidRPr="008D6FF6" w:rsidRDefault="00F41684" w:rsidP="008D310F">
      <w:pPr>
        <w:pStyle w:val="RUSKINParagraph"/>
      </w:pPr>
      <w:r w:rsidRPr="008D6FF6">
        <w:t>LEED Submittals:</w:t>
      </w:r>
    </w:p>
    <w:p w:rsidR="007858DE" w:rsidRDefault="007858DE" w:rsidP="007858DE">
      <w:pPr>
        <w:pStyle w:val="RUSKINNote"/>
      </w:pPr>
      <w:r>
        <w:t>** NOTE TO SPECIFIER **  Design data for EA 1 and EQ 8 are submitted during the design submittal</w:t>
      </w:r>
      <w:r w:rsidR="004501CD">
        <w:t xml:space="preserve"> phase</w:t>
      </w:r>
      <w:r>
        <w:t xml:space="preserve">. Delete if </w:t>
      </w:r>
      <w:r w:rsidR="004501CD">
        <w:t xml:space="preserve">this section is </w:t>
      </w:r>
      <w:r>
        <w:t xml:space="preserve">not part of the design submittal. </w:t>
      </w:r>
    </w:p>
    <w:p w:rsidR="00F41684" w:rsidRPr="008D6FF6" w:rsidRDefault="00F41684" w:rsidP="005163BC">
      <w:pPr>
        <w:pStyle w:val="RUSKINSubPara"/>
      </w:pPr>
      <w:r w:rsidRPr="008D6FF6">
        <w:t>Design Data for Credit EA 1: Documentation indicating increasing levels of energy performance contribution to reduce environmental and economic impacts associated with excessive energy use.</w:t>
      </w:r>
    </w:p>
    <w:p w:rsidR="00F41684" w:rsidRDefault="00F41684" w:rsidP="005163BC">
      <w:pPr>
        <w:pStyle w:val="RUSKINSubPara"/>
      </w:pPr>
      <w:r w:rsidRPr="008D6FF6">
        <w:t>Design Data for Credit E</w:t>
      </w:r>
      <w:r>
        <w:t>Q</w:t>
      </w:r>
      <w:r w:rsidRPr="008D6FF6">
        <w:t> </w:t>
      </w:r>
      <w:r>
        <w:t>8.1/8.2</w:t>
      </w:r>
      <w:r w:rsidRPr="008D6FF6">
        <w:t xml:space="preserve">: Documentation indicating increasing levels of </w:t>
      </w:r>
      <w:r w:rsidR="007858DE">
        <w:t xml:space="preserve">daylighting and views by </w:t>
      </w:r>
      <w:r w:rsidRPr="008D6FF6">
        <w:t xml:space="preserve">performance contribution to </w:t>
      </w:r>
      <w:r w:rsidR="007858DE">
        <w:t>daylight redirection and glare control to avoid high contrast situations that could impeded visual tasks</w:t>
      </w:r>
      <w:r w:rsidRPr="008D6FF6">
        <w:t>.</w:t>
      </w:r>
    </w:p>
    <w:p w:rsidR="00F41684" w:rsidRPr="008D6FF6" w:rsidRDefault="00F41684" w:rsidP="005163BC">
      <w:pPr>
        <w:pStyle w:val="RUSKINSubPara"/>
      </w:pPr>
      <w:r w:rsidRPr="008D6FF6">
        <w:t>Product Data for Credit MR 4.2: For products having recycled content, documentation indicating percentages by weight of postconsumer and preconsumer recycled content. Include statement indicating cost for each product having recycled content.</w:t>
      </w:r>
    </w:p>
    <w:p w:rsidR="00F41684" w:rsidRDefault="00F41684" w:rsidP="005163BC">
      <w:pPr>
        <w:pStyle w:val="RUSKINSubPara"/>
      </w:pPr>
      <w:r w:rsidRPr="008D6FF6">
        <w:t>Product Certificates for Credit MR 5.2</w:t>
      </w:r>
      <w:r w:rsidR="004501CD">
        <w:t>:</w:t>
      </w:r>
      <w:r w:rsidRPr="008D6FF6">
        <w:t xml:space="preserve"> For products and materials required to comply with requirements for regional materials, certificates indicating location of material manufacturer and point of extraction, harvest, or recovery for each raw material. Include statement indicating distance to Project, cost for each regional material, and fraction by weight that is considered regional.</w:t>
      </w:r>
    </w:p>
    <w:p w:rsidR="00B35F5D" w:rsidRDefault="00B35F5D" w:rsidP="008D310F">
      <w:pPr>
        <w:pStyle w:val="RUSKINParagraph"/>
      </w:pPr>
      <w:r>
        <w:t xml:space="preserve">Shop Drawings: Indicate adaptation of </w:t>
      </w:r>
      <w:smartTag w:uri="urn:schemas-microsoft-com:office:smarttags" w:element="PersonName">
        <w:r>
          <w:t>m</w:t>
        </w:r>
      </w:smartTag>
      <w:r>
        <w:t>anufacturer's standard sun shade syste</w:t>
      </w:r>
      <w:smartTag w:uri="urn:schemas-microsoft-com:office:smarttags" w:element="PersonName">
        <w:r>
          <w:t>m</w:t>
        </w:r>
      </w:smartTag>
      <w:r>
        <w:t xml:space="preserve"> to Project; syste</w:t>
      </w:r>
      <w:smartTag w:uri="urn:schemas-microsoft-com:office:smarttags" w:element="PersonName">
        <w:r>
          <w:t>m</w:t>
        </w:r>
      </w:smartTag>
      <w:r>
        <w:t xml:space="preserve"> elevations, and di</w:t>
      </w:r>
      <w:smartTag w:uri="urn:schemas-microsoft-com:office:smarttags" w:element="PersonName">
        <w:r>
          <w:t>m</w:t>
        </w:r>
      </w:smartTag>
      <w:r>
        <w:t>ensions, structural support require</w:t>
      </w:r>
      <w:smartTag w:uri="urn:schemas-microsoft-com:office:smarttags" w:element="PersonName">
        <w:r>
          <w:t>m</w:t>
        </w:r>
      </w:smartTag>
      <w:r>
        <w:t xml:space="preserve">ents and tolerances, profiles of </w:t>
      </w:r>
      <w:smartTag w:uri="urn:schemas-microsoft-com:office:smarttags" w:element="PersonName">
        <w:r>
          <w:t>m</w:t>
        </w:r>
      </w:smartTag>
      <w:r>
        <w:t>e</w:t>
      </w:r>
      <w:smartTag w:uri="urn:schemas-microsoft-com:office:smarttags" w:element="PersonName">
        <w:r>
          <w:t>m</w:t>
        </w:r>
      </w:smartTag>
      <w:r>
        <w:t>bers, anticipated deflection under load and details.</w:t>
      </w:r>
    </w:p>
    <w:p w:rsidR="00F01727" w:rsidRPr="00F01727" w:rsidRDefault="00F01727" w:rsidP="00F01727">
      <w:pPr>
        <w:pStyle w:val="RUSKINNote"/>
      </w:pPr>
      <w:r w:rsidRPr="00F01727">
        <w:t>Retain "Delegated-Design Submittal" Paragraph below if design services have been delegated to Contractor.</w:t>
      </w:r>
    </w:p>
    <w:p w:rsidR="00F01727" w:rsidRDefault="00F01727" w:rsidP="008D310F">
      <w:pPr>
        <w:pStyle w:val="RUSKINParagraph"/>
      </w:pPr>
      <w:r w:rsidRPr="00F01727">
        <w:t xml:space="preserve">Delegated-Design Submittal: For </w:t>
      </w:r>
      <w:r w:rsidR="004501CD">
        <w:t xml:space="preserve">exterior sun control </w:t>
      </w:r>
      <w:r w:rsidR="003A6205">
        <w:t>devices</w:t>
      </w:r>
      <w:r w:rsidRPr="00F01727">
        <w:t>.</w:t>
      </w:r>
    </w:p>
    <w:p w:rsidR="003A6205" w:rsidRPr="003A6205" w:rsidRDefault="003A6205" w:rsidP="005163BC">
      <w:pPr>
        <w:pStyle w:val="RUSKINSubPara"/>
      </w:pPr>
      <w:r>
        <w:t xml:space="preserve">Contractor shall provide </w:t>
      </w:r>
      <w:r w:rsidR="00FE4247">
        <w:t xml:space="preserve">structural calculations with </w:t>
      </w:r>
      <w:r>
        <w:t xml:space="preserve">professional engineer certification and approval by the AHJ. </w:t>
      </w:r>
    </w:p>
    <w:p w:rsidR="00B35F5D" w:rsidRDefault="00B35F5D" w:rsidP="004F3D46">
      <w:pPr>
        <w:pStyle w:val="RUSKINNote"/>
      </w:pPr>
      <w:r>
        <w:t>** NOTE TO SPECIFIER **  Delete selection sa</w:t>
      </w:r>
      <w:smartTag w:uri="urn:schemas-microsoft-com:office:smarttags" w:element="PersonName">
        <w:r>
          <w:t>m</w:t>
        </w:r>
      </w:smartTag>
      <w:r>
        <w:t xml:space="preserve">ples if </w:t>
      </w:r>
      <w:r w:rsidR="00DC7152">
        <w:t>not required</w:t>
      </w:r>
      <w:r>
        <w:t>.</w:t>
      </w:r>
    </w:p>
    <w:p w:rsidR="00B35F5D" w:rsidRDefault="00B35F5D" w:rsidP="008D310F">
      <w:pPr>
        <w:pStyle w:val="RUSKINParagraph"/>
      </w:pPr>
      <w:r>
        <w:t>Samples:  For each finish product specified</w:t>
      </w:r>
      <w:r w:rsidR="00533023">
        <w:t>,</w:t>
      </w:r>
      <w:r w:rsidR="00533023" w:rsidRPr="00533023">
        <w:t xml:space="preserve"> </w:t>
      </w:r>
      <w:r w:rsidR="00533023">
        <w:t>submit sample</w:t>
      </w:r>
      <w:r w:rsidR="00FE4247">
        <w:t>s</w:t>
      </w:r>
      <w:r w:rsidR="00533023">
        <w:t xml:space="preserve"> </w:t>
      </w:r>
      <w:r w:rsidR="00FE4247">
        <w:t>to</w:t>
      </w:r>
      <w:r w:rsidR="00533023">
        <w:t xml:space="preserve"> show </w:t>
      </w:r>
      <w:r w:rsidR="00FE4247">
        <w:t>sun shade components</w:t>
      </w:r>
      <w:r w:rsidR="00533023">
        <w:t>, fasteners, accessories, finish, and color.</w:t>
      </w:r>
    </w:p>
    <w:p w:rsidR="00AB7BC3" w:rsidRDefault="00AB7BC3" w:rsidP="008D310F">
      <w:pPr>
        <w:pStyle w:val="RUSKINArticle"/>
      </w:pPr>
      <w:r>
        <w:t>INFORMATIONAL SUBMITTALS</w:t>
      </w:r>
    </w:p>
    <w:p w:rsidR="00AB7BC3" w:rsidRDefault="00AB7BC3" w:rsidP="008D310F">
      <w:pPr>
        <w:pStyle w:val="RUSKINParagraph"/>
      </w:pPr>
      <w:r>
        <w:t>Welding certificates.</w:t>
      </w:r>
    </w:p>
    <w:p w:rsidR="00AB7BC3" w:rsidRDefault="00AB7BC3" w:rsidP="008D310F">
      <w:pPr>
        <w:pStyle w:val="RUSKINParagraph"/>
      </w:pPr>
      <w:r>
        <w:t>Sample Warranty: For special warrant</w:t>
      </w:r>
      <w:r w:rsidR="00E64BFD">
        <w:t>ies</w:t>
      </w:r>
      <w:r>
        <w:t>.</w:t>
      </w:r>
    </w:p>
    <w:p w:rsidR="00AB7BC3" w:rsidRDefault="00AB7BC3" w:rsidP="008D310F">
      <w:pPr>
        <w:pStyle w:val="RUSKINArticle"/>
      </w:pPr>
      <w:r>
        <w:t>CLOSEOUT SUBMITTALS</w:t>
      </w:r>
    </w:p>
    <w:p w:rsidR="00AB7BC3" w:rsidRDefault="00AB7BC3" w:rsidP="008D310F">
      <w:pPr>
        <w:pStyle w:val="RUSKINParagraph"/>
      </w:pPr>
      <w:r w:rsidRPr="00AB7BC3">
        <w:t xml:space="preserve">Maintenance Data: For </w:t>
      </w:r>
      <w:r>
        <w:t>exterior sun control devices</w:t>
      </w:r>
      <w:r w:rsidRPr="00AB7BC3">
        <w:t xml:space="preserve"> to include maintenance manuals.</w:t>
      </w:r>
    </w:p>
    <w:p w:rsidR="00B35F5D" w:rsidRDefault="00B35F5D" w:rsidP="008D310F">
      <w:pPr>
        <w:pStyle w:val="RUSKINArticle"/>
      </w:pPr>
      <w:r>
        <w:t>QUALITY ASSURANCE</w:t>
      </w:r>
    </w:p>
    <w:p w:rsidR="00B35F5D" w:rsidRPr="005106B4" w:rsidRDefault="00B35F5D" w:rsidP="008D310F">
      <w:pPr>
        <w:pStyle w:val="RUSKINParagraph"/>
      </w:pPr>
      <w:r w:rsidRPr="005106B4">
        <w:t>Obtain sunshade syste</w:t>
      </w:r>
      <w:smartTag w:uri="urn:schemas-microsoft-com:office:smarttags" w:element="PersonName">
        <w:r w:rsidRPr="005106B4">
          <w:t>m</w:t>
        </w:r>
      </w:smartTag>
      <w:r w:rsidRPr="005106B4">
        <w:t>s fro</w:t>
      </w:r>
      <w:smartTag w:uri="urn:schemas-microsoft-com:office:smarttags" w:element="PersonName">
        <w:r w:rsidRPr="005106B4">
          <w:t>m</w:t>
        </w:r>
      </w:smartTag>
      <w:r w:rsidRPr="005106B4">
        <w:t xml:space="preserve"> on</w:t>
      </w:r>
      <w:r w:rsidR="005106B4">
        <w:t>e</w:t>
      </w:r>
      <w:r w:rsidRPr="005106B4">
        <w:t xml:space="preserve"> source, fro</w:t>
      </w:r>
      <w:smartTag w:uri="urn:schemas-microsoft-com:office:smarttags" w:element="PersonName">
        <w:r w:rsidRPr="005106B4">
          <w:t>m</w:t>
        </w:r>
      </w:smartTag>
      <w:r w:rsidRPr="005106B4">
        <w:t xml:space="preserve"> a single </w:t>
      </w:r>
      <w:smartTag w:uri="urn:schemas-microsoft-com:office:smarttags" w:element="PersonName">
        <w:r w:rsidRPr="005106B4">
          <w:t>m</w:t>
        </w:r>
      </w:smartTag>
      <w:r w:rsidRPr="005106B4">
        <w:t>anufacturer.</w:t>
      </w:r>
    </w:p>
    <w:p w:rsidR="00B35F5D" w:rsidRDefault="00B35F5D" w:rsidP="008D310F">
      <w:pPr>
        <w:pStyle w:val="RUSKINParagraph"/>
      </w:pPr>
      <w:r w:rsidRPr="005106B4">
        <w:lastRenderedPageBreak/>
        <w:t>Sunshade syste</w:t>
      </w:r>
      <w:smartTag w:uri="urn:schemas-microsoft-com:office:smarttags" w:element="PersonName">
        <w:r w:rsidRPr="005106B4">
          <w:t>m</w:t>
        </w:r>
      </w:smartTag>
      <w:r w:rsidRPr="005106B4">
        <w:t xml:space="preserve">s shall be </w:t>
      </w:r>
      <w:smartTag w:uri="urn:schemas-microsoft-com:office:smarttags" w:element="PersonName">
        <w:r w:rsidRPr="005106B4">
          <w:t>m</w:t>
        </w:r>
      </w:smartTag>
      <w:r w:rsidRPr="005106B4">
        <w:t>anufactured by a fir</w:t>
      </w:r>
      <w:smartTag w:uri="urn:schemas-microsoft-com:office:smarttags" w:element="PersonName">
        <w:r w:rsidRPr="005106B4">
          <w:t>m</w:t>
        </w:r>
      </w:smartTag>
      <w:r w:rsidRPr="005106B4">
        <w:t xml:space="preserve"> with a </w:t>
      </w:r>
      <w:smartTag w:uri="urn:schemas-microsoft-com:office:smarttags" w:element="PersonName">
        <w:r w:rsidRPr="005106B4">
          <w:t>m</w:t>
        </w:r>
      </w:smartTag>
      <w:r w:rsidRPr="005106B4">
        <w:t>ini</w:t>
      </w:r>
      <w:smartTag w:uri="urn:schemas-microsoft-com:office:smarttags" w:element="PersonName">
        <w:r w:rsidRPr="005106B4">
          <w:t>m</w:t>
        </w:r>
      </w:smartTag>
      <w:r w:rsidRPr="005106B4">
        <w:t>u</w:t>
      </w:r>
      <w:smartTag w:uri="urn:schemas-microsoft-com:office:smarttags" w:element="PersonName">
        <w:r w:rsidRPr="005106B4">
          <w:t>m</w:t>
        </w:r>
      </w:smartTag>
      <w:r w:rsidRPr="005106B4">
        <w:t xml:space="preserve"> of 5 years of experience in the design, engineering and fabrication of si</w:t>
      </w:r>
      <w:smartTag w:uri="urn:schemas-microsoft-com:office:smarttags" w:element="PersonName">
        <w:r w:rsidRPr="005106B4">
          <w:t>m</w:t>
        </w:r>
      </w:smartTag>
      <w:r w:rsidRPr="005106B4">
        <w:t>ilar syste</w:t>
      </w:r>
      <w:smartTag w:uri="urn:schemas-microsoft-com:office:smarttags" w:element="PersonName">
        <w:r w:rsidRPr="005106B4">
          <w:t>m</w:t>
        </w:r>
      </w:smartTag>
      <w:r w:rsidRPr="005106B4">
        <w:t xml:space="preserve">s.  Alternate </w:t>
      </w:r>
      <w:smartTag w:uri="urn:schemas-microsoft-com:office:smarttags" w:element="PersonName">
        <w:r w:rsidRPr="005106B4">
          <w:t>m</w:t>
        </w:r>
      </w:smartTag>
      <w:r w:rsidRPr="005106B4">
        <w:t>anufacturers shall sub</w:t>
      </w:r>
      <w:smartTag w:uri="urn:schemas-microsoft-com:office:smarttags" w:element="PersonName">
        <w:r w:rsidRPr="005106B4">
          <w:t>m</w:t>
        </w:r>
      </w:smartTag>
      <w:r w:rsidRPr="005106B4">
        <w:t xml:space="preserve">it evidence of sufficient expertise and experience no less than 10 days prior to bid date.  If such </w:t>
      </w:r>
      <w:smartTag w:uri="urn:schemas-microsoft-com:office:smarttags" w:element="PersonName">
        <w:r w:rsidRPr="005106B4">
          <w:t>m</w:t>
        </w:r>
      </w:smartTag>
      <w:r w:rsidRPr="005106B4">
        <w:t>anufacturers are judged acceptable, they will be identified by addendu</w:t>
      </w:r>
      <w:smartTag w:uri="urn:schemas-microsoft-com:office:smarttags" w:element="PersonName">
        <w:r w:rsidRPr="005106B4">
          <w:t>m</w:t>
        </w:r>
      </w:smartTag>
      <w:r w:rsidRPr="005106B4">
        <w:t xml:space="preserve"> prior to bid date.  No other for</w:t>
      </w:r>
      <w:smartTag w:uri="urn:schemas-microsoft-com:office:smarttags" w:element="PersonName">
        <w:r w:rsidRPr="005106B4">
          <w:t>m</w:t>
        </w:r>
      </w:smartTag>
      <w:r w:rsidRPr="005106B4">
        <w:t xml:space="preserve"> of approval shall be acceptable.</w:t>
      </w:r>
    </w:p>
    <w:p w:rsidR="00E64BFD" w:rsidRPr="00BA4418" w:rsidRDefault="00E64BFD" w:rsidP="00E64BFD">
      <w:pPr>
        <w:pStyle w:val="RUSKINNote"/>
      </w:pPr>
      <w:r w:rsidRPr="00BA4418">
        <w:t>** NOTE TO SPECIFIER **  Insert installer qualifications. Delete if not required.</w:t>
      </w:r>
    </w:p>
    <w:p w:rsidR="00E64BFD" w:rsidRDefault="00E64BFD" w:rsidP="008D310F">
      <w:pPr>
        <w:pStyle w:val="RUSKINParagraph"/>
      </w:pPr>
      <w:r w:rsidRPr="0088392A">
        <w:t>Installer Qualifications:</w:t>
      </w:r>
    </w:p>
    <w:p w:rsidR="00E64BFD" w:rsidRPr="005163BC" w:rsidRDefault="00E64BFD" w:rsidP="005163BC">
      <w:pPr>
        <w:pStyle w:val="RUSKINSubPara"/>
      </w:pPr>
      <w:r w:rsidRPr="005163BC">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A6205" w:rsidRPr="00F01727" w:rsidRDefault="007761A8" w:rsidP="003A6205">
      <w:pPr>
        <w:pStyle w:val="RUSKINNote"/>
      </w:pPr>
      <w:r w:rsidRPr="00BA4418">
        <w:t xml:space="preserve">** NOTE TO SPECIFIER **  </w:t>
      </w:r>
      <w:r w:rsidR="003A6205" w:rsidRPr="00F01727">
        <w:t>Retain "Delegated-Design" Paragraph below if design services have been delegated to Contractor.</w:t>
      </w:r>
    </w:p>
    <w:p w:rsidR="003A6205" w:rsidRDefault="003A6205" w:rsidP="008D310F">
      <w:pPr>
        <w:pStyle w:val="RUSKINParagraph"/>
      </w:pPr>
      <w:r w:rsidRPr="00F01727">
        <w:t xml:space="preserve">Delegated-Design Submittal: For </w:t>
      </w:r>
      <w:r>
        <w:t>exterior sun control devices</w:t>
      </w:r>
      <w:r w:rsidRPr="00F01727">
        <w:t>.</w:t>
      </w:r>
    </w:p>
    <w:p w:rsidR="003A6205" w:rsidRDefault="003A6205" w:rsidP="005163BC">
      <w:pPr>
        <w:pStyle w:val="RUSKINSubPara"/>
      </w:pPr>
      <w:r>
        <w:t xml:space="preserve">Contractor shall provide design, engineering and permitting services </w:t>
      </w:r>
      <w:r w:rsidR="00FE4247">
        <w:t xml:space="preserve">to satisfy requirements of </w:t>
      </w:r>
      <w:r>
        <w:t xml:space="preserve">the AHJ. </w:t>
      </w:r>
    </w:p>
    <w:p w:rsidR="00AB7BC3" w:rsidRDefault="00AB7BC3" w:rsidP="008D310F">
      <w:pPr>
        <w:pStyle w:val="RUSKINParagraph"/>
      </w:pPr>
      <w:r>
        <w:t>Welding Qualifications: Qualify procedures and personnel according to the following:</w:t>
      </w:r>
    </w:p>
    <w:p w:rsidR="00AB7BC3" w:rsidRDefault="00AB7BC3" w:rsidP="005163BC">
      <w:pPr>
        <w:pStyle w:val="RUSKINSubPara"/>
      </w:pPr>
      <w:r>
        <w:t>AWS D1.2/D1.2M, "Structural Welding Code - Aluminum."</w:t>
      </w:r>
    </w:p>
    <w:p w:rsidR="00B35F5D" w:rsidRDefault="00B35F5D" w:rsidP="008D310F">
      <w:pPr>
        <w:pStyle w:val="RUSKINArticle"/>
      </w:pPr>
      <w:r>
        <w:t>DELIVERY, STORAGE, AND HANDLING</w:t>
      </w:r>
    </w:p>
    <w:p w:rsidR="00B35F5D" w:rsidRDefault="00B35F5D" w:rsidP="008D310F">
      <w:pPr>
        <w:pStyle w:val="RUSKINParagraph"/>
      </w:pPr>
      <w:r>
        <w:t xml:space="preserve">Store products in </w:t>
      </w:r>
      <w:smartTag w:uri="urn:schemas-microsoft-com:office:smarttags" w:element="PersonName">
        <w:r>
          <w:t>m</w:t>
        </w:r>
      </w:smartTag>
      <w:r>
        <w:t>anufacturer's unopened packaging until ready for installation.</w:t>
      </w:r>
    </w:p>
    <w:p w:rsidR="007761A8" w:rsidRDefault="007761A8" w:rsidP="008D310F">
      <w:pPr>
        <w:pStyle w:val="RUSKINParagraph"/>
      </w:pPr>
      <w:r w:rsidRPr="0088392A">
        <w:t>Store materials in a dry area indoors, protected from damage and in accordance with manufacturer's instructions.</w:t>
      </w:r>
    </w:p>
    <w:p w:rsidR="00533023" w:rsidRDefault="00533023" w:rsidP="008D310F">
      <w:pPr>
        <w:pStyle w:val="RUSKINParagraph"/>
      </w:pPr>
      <w:r>
        <w:t>Handling:  Protect materials and finishes during handling and installation to prevent damage.</w:t>
      </w:r>
    </w:p>
    <w:p w:rsidR="007761A8" w:rsidRPr="007761A8" w:rsidRDefault="007761A8" w:rsidP="008D310F">
      <w:pPr>
        <w:pStyle w:val="RUSKINParagraph"/>
      </w:pPr>
      <w:r w:rsidRPr="0088392A">
        <w:t>Store and dispose of solvent-based materials, and materials used with solvent-based materials, in accordance with requirements of local authorities having jurisdiction.</w:t>
      </w:r>
    </w:p>
    <w:p w:rsidR="00B35F5D" w:rsidRDefault="00B35F5D" w:rsidP="008D310F">
      <w:pPr>
        <w:pStyle w:val="RUSKINArticle"/>
      </w:pPr>
      <w:r>
        <w:t>PROJECT CONDITIONS</w:t>
      </w:r>
    </w:p>
    <w:p w:rsidR="00B35F5D" w:rsidRDefault="00B35F5D" w:rsidP="008D310F">
      <w:pPr>
        <w:pStyle w:val="RUSKINParagraph"/>
      </w:pPr>
      <w:r>
        <w:t>Do not install products under environ</w:t>
      </w:r>
      <w:smartTag w:uri="urn:schemas-microsoft-com:office:smarttags" w:element="PersonName">
        <w:r>
          <w:t>m</w:t>
        </w:r>
      </w:smartTag>
      <w:r>
        <w:t xml:space="preserve">ental conditions outside </w:t>
      </w:r>
      <w:smartTag w:uri="urn:schemas-microsoft-com:office:smarttags" w:element="PersonName">
        <w:r>
          <w:t>m</w:t>
        </w:r>
      </w:smartTag>
      <w:r>
        <w:t>anufacturer's absolute li</w:t>
      </w:r>
      <w:smartTag w:uri="urn:schemas-microsoft-com:office:smarttags" w:element="PersonName">
        <w:r>
          <w:t>m</w:t>
        </w:r>
      </w:smartTag>
      <w:r>
        <w:t>its.</w:t>
      </w:r>
    </w:p>
    <w:p w:rsidR="00B35F5D" w:rsidRDefault="00B35F5D" w:rsidP="008D310F">
      <w:pPr>
        <w:pStyle w:val="RUSKINParagraph"/>
      </w:pPr>
      <w:r>
        <w:t xml:space="preserve">Installer shall verify actual </w:t>
      </w:r>
      <w:smartTag w:uri="urn:schemas-microsoft-com:office:smarttags" w:element="PersonName">
        <w:r>
          <w:t>m</w:t>
        </w:r>
      </w:smartTag>
      <w:r>
        <w:t>easure</w:t>
      </w:r>
      <w:smartTag w:uri="urn:schemas-microsoft-com:office:smarttags" w:element="PersonName">
        <w:r>
          <w:t>m</w:t>
        </w:r>
      </w:smartTag>
      <w:r>
        <w:t xml:space="preserve">ents/connections by field </w:t>
      </w:r>
      <w:smartTag w:uri="urn:schemas-microsoft-com:office:smarttags" w:element="PersonName">
        <w:r>
          <w:t>m</w:t>
        </w:r>
      </w:smartTag>
      <w:r>
        <w:t>easure</w:t>
      </w:r>
      <w:smartTag w:uri="urn:schemas-microsoft-com:office:smarttags" w:element="PersonName">
        <w:r>
          <w:t>m</w:t>
        </w:r>
      </w:smartTag>
      <w:r>
        <w:t xml:space="preserve">ents before fabrication; show recorded </w:t>
      </w:r>
      <w:smartTag w:uri="urn:schemas-microsoft-com:office:smarttags" w:element="PersonName">
        <w:r>
          <w:t>m</w:t>
        </w:r>
      </w:smartTag>
      <w:r>
        <w:t>easure</w:t>
      </w:r>
      <w:smartTag w:uri="urn:schemas-microsoft-com:office:smarttags" w:element="PersonName">
        <w:r>
          <w:t>m</w:t>
        </w:r>
      </w:smartTag>
      <w:r>
        <w:t xml:space="preserve">ents on shop drawings.  Coordinate field </w:t>
      </w:r>
      <w:smartTag w:uri="urn:schemas-microsoft-com:office:smarttags" w:element="PersonName">
        <w:r>
          <w:t>m</w:t>
        </w:r>
      </w:smartTag>
      <w:r>
        <w:t>easure</w:t>
      </w:r>
      <w:smartTag w:uri="urn:schemas-microsoft-com:office:smarttags" w:element="PersonName">
        <w:r>
          <w:t>m</w:t>
        </w:r>
      </w:smartTag>
      <w:r>
        <w:t>ents and fabrication schedule with construction progress to avoid construction delays.</w:t>
      </w:r>
    </w:p>
    <w:p w:rsidR="00B35F5D" w:rsidRDefault="00B35F5D" w:rsidP="008D310F">
      <w:pPr>
        <w:pStyle w:val="RUSKINArticle"/>
      </w:pPr>
      <w:r>
        <w:t>WARRANTY</w:t>
      </w:r>
    </w:p>
    <w:p w:rsidR="00B35F5D" w:rsidRPr="005106B4" w:rsidRDefault="00B35F5D" w:rsidP="008D310F">
      <w:pPr>
        <w:pStyle w:val="RUSKINParagraph"/>
      </w:pPr>
      <w:r w:rsidRPr="005106B4">
        <w:t>Manufacturer shall provide standard li</w:t>
      </w:r>
      <w:smartTag w:uri="urn:schemas-microsoft-com:office:smarttags" w:element="PersonName">
        <w:r w:rsidRPr="005106B4">
          <w:t>m</w:t>
        </w:r>
      </w:smartTag>
      <w:r w:rsidRPr="005106B4">
        <w:t>ited warranty for sunshade syste</w:t>
      </w:r>
      <w:smartTag w:uri="urn:schemas-microsoft-com:office:smarttags" w:element="PersonName">
        <w:r w:rsidRPr="005106B4">
          <w:t>m</w:t>
        </w:r>
      </w:smartTag>
      <w:r w:rsidRPr="005106B4">
        <w:t xml:space="preserve">s for a period of </w:t>
      </w:r>
      <w:r w:rsidR="003F086F">
        <w:t>five years (60 months) from date of installation, no more than 60 months</w:t>
      </w:r>
      <w:r w:rsidRPr="005106B4">
        <w:t xml:space="preserve"> after ship</w:t>
      </w:r>
      <w:smartTag w:uri="urn:schemas-microsoft-com:office:smarttags" w:element="PersonName">
        <w:r w:rsidRPr="005106B4">
          <w:t>m</w:t>
        </w:r>
      </w:smartTag>
      <w:r w:rsidRPr="005106B4">
        <w:t>ent fro</w:t>
      </w:r>
      <w:smartTag w:uri="urn:schemas-microsoft-com:office:smarttags" w:element="PersonName">
        <w:r w:rsidRPr="005106B4">
          <w:t>m</w:t>
        </w:r>
      </w:smartTag>
      <w:r w:rsidRPr="005106B4">
        <w:t xml:space="preserve"> </w:t>
      </w:r>
      <w:smartTag w:uri="urn:schemas-microsoft-com:office:smarttags" w:element="PersonName">
        <w:r w:rsidRPr="005106B4">
          <w:t>m</w:t>
        </w:r>
      </w:smartTag>
      <w:r w:rsidRPr="005106B4">
        <w:t>anufacturing plant. When notified in writing fro</w:t>
      </w:r>
      <w:smartTag w:uri="urn:schemas-microsoft-com:office:smarttags" w:element="PersonName">
        <w:r w:rsidRPr="005106B4">
          <w:t>m</w:t>
        </w:r>
      </w:smartTag>
      <w:r w:rsidRPr="005106B4">
        <w:t xml:space="preserve"> the Owner of a </w:t>
      </w:r>
      <w:smartTag w:uri="urn:schemas-microsoft-com:office:smarttags" w:element="PersonName">
        <w:r w:rsidRPr="005106B4">
          <w:t>m</w:t>
        </w:r>
      </w:smartTag>
      <w:r w:rsidRPr="005106B4">
        <w:t xml:space="preserve">anufacturing defect, </w:t>
      </w:r>
      <w:smartTag w:uri="urn:schemas-microsoft-com:office:smarttags" w:element="PersonName">
        <w:r w:rsidRPr="005106B4">
          <w:t>m</w:t>
        </w:r>
      </w:smartTag>
      <w:r w:rsidRPr="005106B4">
        <w:t>anufacturer shall pro</w:t>
      </w:r>
      <w:smartTag w:uri="urn:schemas-microsoft-com:office:smarttags" w:element="PersonName">
        <w:r w:rsidRPr="005106B4">
          <w:t>m</w:t>
        </w:r>
      </w:smartTag>
      <w:r w:rsidRPr="005106B4">
        <w:t xml:space="preserve">ptly correct deficiencies without cost to the Owner.  </w:t>
      </w:r>
    </w:p>
    <w:p w:rsidR="005D239D" w:rsidRDefault="005D239D" w:rsidP="005D239D">
      <w:pPr>
        <w:pStyle w:val="RUSKINNote"/>
      </w:pPr>
      <w:r w:rsidRPr="00C42E58">
        <w:rPr>
          <w:szCs w:val="22"/>
        </w:rPr>
        <w:t>** NOTE TO SPECIFIER</w:t>
      </w:r>
      <w:r>
        <w:rPr>
          <w:szCs w:val="22"/>
        </w:rPr>
        <w:t xml:space="preserve"> Warranty is not available for locales within 100 miles of coastal waters. Warranty is not available for some exotic colors. Verify finish warranty with manufacturer.  Delete if not required.</w:t>
      </w:r>
    </w:p>
    <w:p w:rsidR="00386189" w:rsidRDefault="00386189" w:rsidP="008D310F">
      <w:pPr>
        <w:pStyle w:val="RUSKINParagraph"/>
      </w:pPr>
      <w:r w:rsidRPr="00661653">
        <w:t>Manufacturer shall provide 20 year li</w:t>
      </w:r>
      <w:smartTag w:uri="urn:schemas-microsoft-com:office:smarttags" w:element="PersonName">
        <w:r w:rsidRPr="00661653">
          <w:t>m</w:t>
        </w:r>
      </w:smartTag>
      <w:r w:rsidRPr="00661653">
        <w:t xml:space="preserve">ited warranty for </w:t>
      </w:r>
      <w:r>
        <w:t>floropolymer</w:t>
      </w:r>
      <w:r w:rsidRPr="00661653">
        <w:t>-based finish</w:t>
      </w:r>
      <w:r>
        <w:t xml:space="preserve"> on extruded aluminum substrates</w:t>
      </w:r>
      <w:r w:rsidRPr="00661653">
        <w:t xml:space="preserve">. </w:t>
      </w:r>
    </w:p>
    <w:p w:rsidR="00386189" w:rsidRDefault="00386189" w:rsidP="005163BC">
      <w:pPr>
        <w:pStyle w:val="RUSKINSubPara"/>
      </w:pPr>
      <w:r>
        <w:t xml:space="preserve">Finish coating shall not peel, blister, chip, crack or check. </w:t>
      </w:r>
    </w:p>
    <w:p w:rsidR="00386189" w:rsidRDefault="00386189" w:rsidP="005163BC">
      <w:pPr>
        <w:pStyle w:val="RUSKINSubPara"/>
      </w:pPr>
      <w:r>
        <w:t>Chalking, fading or erosion of finish when measured by the following tests:</w:t>
      </w:r>
    </w:p>
    <w:p w:rsidR="00386189" w:rsidRPr="005163BC" w:rsidRDefault="00386189" w:rsidP="005163BC">
      <w:pPr>
        <w:pStyle w:val="RUSKINSubSub1"/>
      </w:pPr>
      <w:r w:rsidRPr="005163BC">
        <w:t>Finish coating shall not chalk in excess of 8 numerical ratings when measured in accordance with ASTM D</w:t>
      </w:r>
      <w:r w:rsidR="00BF268C" w:rsidRPr="005163BC">
        <w:t>4214</w:t>
      </w:r>
      <w:r w:rsidRPr="005163BC">
        <w:t xml:space="preserve">. </w:t>
      </w:r>
    </w:p>
    <w:p w:rsidR="00386189" w:rsidRDefault="00386189" w:rsidP="005163BC">
      <w:pPr>
        <w:pStyle w:val="RUSKINSubSub1"/>
      </w:pPr>
      <w:r>
        <w:lastRenderedPageBreak/>
        <w:t>Finish coating shall not change color or fade in excess of 5 NBS units as determined by ASTM D2244 and ASTM D822.</w:t>
      </w:r>
      <w:r w:rsidRPr="002A015A">
        <w:t xml:space="preserve"> </w:t>
      </w:r>
    </w:p>
    <w:p w:rsidR="00386189" w:rsidRPr="002A015A" w:rsidRDefault="00386189" w:rsidP="005163BC">
      <w:pPr>
        <w:pStyle w:val="RUSKINSubSub1"/>
      </w:pPr>
      <w:r>
        <w:t xml:space="preserve">Finish coating shall not erode at a rate in excess of .01 mils/year as determined by </w:t>
      </w:r>
      <w:smartTag w:uri="urn:schemas-microsoft-com:office:smarttags" w:element="place">
        <w:smartTag w:uri="urn:schemas-microsoft-com:office:smarttags" w:element="State">
          <w:r>
            <w:t>Florida</w:t>
          </w:r>
        </w:smartTag>
      </w:smartTag>
      <w:r>
        <w:t xml:space="preserve"> test sample.</w:t>
      </w:r>
    </w:p>
    <w:p w:rsidR="002102E3" w:rsidRDefault="002102E3" w:rsidP="002102E3">
      <w:pPr>
        <w:pStyle w:val="RUSKINNote"/>
      </w:pPr>
      <w:r w:rsidRPr="00C42E58">
        <w:rPr>
          <w:szCs w:val="22"/>
        </w:rPr>
        <w:t>** NOTE TO SPECIFIER</w:t>
      </w:r>
      <w:r>
        <w:rPr>
          <w:szCs w:val="22"/>
        </w:rPr>
        <w:t xml:space="preserve"> Warranty is not available for locales within 100 miles of coastal waters. Verify finish warranty with manufacturer.  Delete if not required.</w:t>
      </w:r>
    </w:p>
    <w:p w:rsidR="00471414" w:rsidRPr="005E7666" w:rsidRDefault="00471414" w:rsidP="00471414">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471414" w:rsidRPr="005E7666" w:rsidRDefault="00471414" w:rsidP="00471414">
      <w:pPr>
        <w:pStyle w:val="RUSKINSubPara"/>
      </w:pPr>
      <w:r w:rsidRPr="005E7666">
        <w:t>Seller warrants the Finish under normal atmospheric conditions.</w:t>
      </w:r>
    </w:p>
    <w:p w:rsidR="00471414" w:rsidRPr="005E7666" w:rsidRDefault="00471414" w:rsidP="00471414">
      <w:pPr>
        <w:pStyle w:val="RUSKINSubSub1"/>
      </w:pPr>
      <w:r w:rsidRPr="005E7666">
        <w:t>Will not crack, craze, flake or blister</w:t>
      </w:r>
    </w:p>
    <w:p w:rsidR="00471414" w:rsidRPr="005E7666" w:rsidRDefault="00471414" w:rsidP="00471414">
      <w:pPr>
        <w:pStyle w:val="RUSKINSubSub1"/>
      </w:pPr>
      <w:r w:rsidRPr="005E7666">
        <w:t>Will not change or fade more than (5) Delta-E Hunter units as determined by ASTM method D-2244</w:t>
      </w:r>
    </w:p>
    <w:p w:rsidR="00471414" w:rsidRPr="005E7666" w:rsidRDefault="00471414" w:rsidP="00471414">
      <w:pPr>
        <w:pStyle w:val="RUSKINSubSub1"/>
      </w:pPr>
      <w:r w:rsidRPr="005E7666">
        <w:t>Will not chalk in excess of ASTM D-4214-07 number (8) rating, determined by the procedure outlined in ASTMD-4214-07 specification test.</w:t>
      </w:r>
    </w:p>
    <w:p w:rsidR="00471414" w:rsidRPr="005E7666" w:rsidRDefault="00471414" w:rsidP="00471414">
      <w:pPr>
        <w:pStyle w:val="RUSKINSubPara"/>
      </w:pPr>
      <w:r w:rsidRPr="005E7666">
        <w:t>Any forming or welding must be done prior to finishing.  Post forming or welding will void the warranty.</w:t>
      </w:r>
    </w:p>
    <w:p w:rsidR="00471414" w:rsidRPr="005E7666" w:rsidRDefault="00471414" w:rsidP="00471414">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B35F5D" w:rsidRDefault="00B35F5D" w:rsidP="00AB7BC3">
      <w:pPr>
        <w:pStyle w:val="RUSKINPart"/>
      </w:pPr>
      <w:r>
        <w:t>PRODUCTS</w:t>
      </w:r>
    </w:p>
    <w:p w:rsidR="00B35F5D" w:rsidRDefault="00B35F5D" w:rsidP="008D310F">
      <w:pPr>
        <w:pStyle w:val="RUSKINArticle"/>
      </w:pPr>
      <w:r>
        <w:t>MANUFACTURERS</w:t>
      </w:r>
    </w:p>
    <w:p w:rsidR="00B35F5D" w:rsidRDefault="00B35F5D" w:rsidP="008D310F">
      <w:pPr>
        <w:pStyle w:val="RUSKINParagraph"/>
      </w:pPr>
      <w:r>
        <w:t>Acceptable Manufacturer:  Ruskin Co</w:t>
      </w:r>
      <w:smartTag w:uri="urn:schemas-microsoft-com:office:smarttags" w:element="PersonName">
        <w:r>
          <w:t>m</w:t>
        </w:r>
      </w:smartTag>
      <w:r>
        <w:t xml:space="preserve">pany; </w:t>
      </w:r>
      <w:smartTag w:uri="urn:schemas-microsoft-com:office:smarttags" w:element="address">
        <w:smartTag w:uri="urn:schemas-microsoft-com:office:smarttags" w:element="Street">
          <w:r>
            <w:t>3900 Dr. Greaves Rd.</w:t>
          </w:r>
        </w:smartTag>
        <w:r>
          <w:t xml:space="preserve">, </w:t>
        </w:r>
        <w:smartTag w:uri="urn:schemas-microsoft-com:office:smarttags" w:element="City">
          <w:r>
            <w:t>Grandview</w:t>
          </w:r>
        </w:smartTag>
        <w:r>
          <w:t xml:space="preserve">, </w:t>
        </w:r>
        <w:smartTag w:uri="urn:schemas-microsoft-com:office:smarttags" w:element="State">
          <w:r>
            <w:t>MO</w:t>
          </w:r>
        </w:smartTag>
        <w:r>
          <w:t xml:space="preserve"> </w:t>
        </w:r>
        <w:smartTag w:uri="urn:schemas-microsoft-com:office:smarttags" w:element="PostalCode">
          <w:r>
            <w:t>64030</w:t>
          </w:r>
        </w:smartTag>
      </w:smartTag>
      <w:r>
        <w:t xml:space="preserve">. Tel: (816) 761-7476.  </w:t>
      </w:r>
    </w:p>
    <w:p w:rsidR="00B35F5D" w:rsidRDefault="00B35F5D" w:rsidP="004F3D46">
      <w:pPr>
        <w:pStyle w:val="RUSKINNote"/>
      </w:pPr>
      <w:r>
        <w:t>** NOTE TO SPECIFIER **  Delete one of the following two paragraphs; coordinate with require</w:t>
      </w:r>
      <w:smartTag w:uri="urn:schemas-microsoft-com:office:smarttags" w:element="PersonName">
        <w:r>
          <w:t>m</w:t>
        </w:r>
      </w:smartTag>
      <w:r>
        <w:t>ents of Division 1 section on product options and substitutions.</w:t>
      </w:r>
    </w:p>
    <w:p w:rsidR="00B35F5D" w:rsidRDefault="00B35F5D" w:rsidP="008D310F">
      <w:pPr>
        <w:pStyle w:val="RUSKINParagraph"/>
      </w:pPr>
      <w:r>
        <w:t>Substitutions:  Not per</w:t>
      </w:r>
      <w:smartTag w:uri="urn:schemas-microsoft-com:office:smarttags" w:element="PersonName">
        <w:r>
          <w:t>m</w:t>
        </w:r>
      </w:smartTag>
      <w:r>
        <w:t>itted.</w:t>
      </w:r>
    </w:p>
    <w:p w:rsidR="00B35F5D" w:rsidRDefault="00B35F5D" w:rsidP="008D310F">
      <w:pPr>
        <w:pStyle w:val="RUSKINParagraph"/>
      </w:pPr>
      <w:r>
        <w:t>Requests for substitutions will be considered in accordance with provisions of Section 01</w:t>
      </w:r>
      <w:r w:rsidR="007761A8">
        <w:t xml:space="preserve"> </w:t>
      </w:r>
      <w:r>
        <w:t>60</w:t>
      </w:r>
      <w:r w:rsidR="007761A8">
        <w:t xml:space="preserve"> </w:t>
      </w:r>
      <w:r>
        <w:t>0</w:t>
      </w:r>
      <w:r w:rsidR="007761A8">
        <w:t>0</w:t>
      </w:r>
      <w:r>
        <w:t>.</w:t>
      </w:r>
    </w:p>
    <w:p w:rsidR="00AB7BC3" w:rsidRDefault="00AB7BC3" w:rsidP="008D310F">
      <w:pPr>
        <w:pStyle w:val="RUSKINArticle"/>
      </w:pPr>
      <w:r>
        <w:t>PERFORMANCE REQUIREMENTS</w:t>
      </w:r>
    </w:p>
    <w:p w:rsidR="00F01727" w:rsidRPr="001F3BA7" w:rsidRDefault="00F01727" w:rsidP="00F01727">
      <w:pPr>
        <w:pStyle w:val="RUSKINNote"/>
      </w:pPr>
      <w:r w:rsidRPr="001F3BA7">
        <w:t>Retain below if Contractor is required to assume responsibility for design.</w:t>
      </w:r>
      <w:r>
        <w:t xml:space="preserve"> Delete if not required.</w:t>
      </w:r>
    </w:p>
    <w:p w:rsidR="00F01727" w:rsidRDefault="00F01727" w:rsidP="008D310F">
      <w:pPr>
        <w:pStyle w:val="RUSKINParagraph"/>
      </w:pPr>
      <w:r>
        <w:t xml:space="preserve">Delegated Design: Engage a qualified professional engineer, as defined in Section 014000 "Quality Requirements," to </w:t>
      </w:r>
      <w:r w:rsidR="00601349">
        <w:t>certify and stamp the structural design calculations provided by the manufacturer</w:t>
      </w:r>
      <w:r>
        <w:t>.</w:t>
      </w:r>
    </w:p>
    <w:p w:rsidR="00AB7BC3" w:rsidRDefault="00AB7BC3" w:rsidP="00AB7BC3">
      <w:pPr>
        <w:pStyle w:val="RUSKINNote"/>
      </w:pPr>
      <w:r>
        <w:t>** NOTE TO SPECIFIER **  Confir</w:t>
      </w:r>
      <w:smartTag w:uri="urn:schemas-microsoft-com:office:smarttags" w:element="PersonName">
        <w:r>
          <w:t>m</w:t>
        </w:r>
      </w:smartTag>
      <w:r>
        <w:t xml:space="preserve"> code </w:t>
      </w:r>
      <w:smartTag w:uri="urn:schemas-microsoft-com:office:smarttags" w:element="PersonName">
        <w:r>
          <w:t>m</w:t>
        </w:r>
      </w:smartTag>
      <w:r>
        <w:t>andated require</w:t>
      </w:r>
      <w:smartTag w:uri="urn:schemas-microsoft-com:office:smarttags" w:element="PersonName">
        <w:r>
          <w:t>m</w:t>
        </w:r>
      </w:smartTag>
      <w:r>
        <w:t xml:space="preserve">ents. ASCE values in lieu of code </w:t>
      </w:r>
      <w:smartTag w:uri="urn:schemas-microsoft-com:office:smarttags" w:element="PersonName">
        <w:r>
          <w:t>m</w:t>
        </w:r>
      </w:smartTag>
      <w:r>
        <w:t>andated require</w:t>
      </w:r>
      <w:smartTag w:uri="urn:schemas-microsoft-com:office:smarttags" w:element="PersonName">
        <w:r>
          <w:t>m</w:t>
        </w:r>
      </w:smartTag>
      <w:r>
        <w:t xml:space="preserve">ents </w:t>
      </w:r>
      <w:smartTag w:uri="urn:schemas-microsoft-com:office:smarttags" w:element="PersonName">
        <w:r>
          <w:t>m</w:t>
        </w:r>
      </w:smartTag>
      <w:r>
        <w:t>ay be used. Delete if not required.</w:t>
      </w:r>
    </w:p>
    <w:p w:rsidR="00AB7BC3" w:rsidRDefault="00AB7BC3" w:rsidP="008D310F">
      <w:pPr>
        <w:pStyle w:val="RUSKINParagraph"/>
      </w:pPr>
      <w:r>
        <w:t>Sun shades shall be factory engineered to withstand wind loads, acting inwards and outwards.</w:t>
      </w:r>
    </w:p>
    <w:p w:rsidR="00AB7BC3" w:rsidRDefault="00AB7BC3" w:rsidP="005163BC">
      <w:pPr>
        <w:pStyle w:val="RUSKINSubPara"/>
      </w:pPr>
      <w:r>
        <w:t>Mini</w:t>
      </w:r>
      <w:smartTag w:uri="urn:schemas-microsoft-com:office:smarttags" w:element="PersonName">
        <w:r>
          <w:t>m</w:t>
        </w:r>
      </w:smartTag>
      <w:r>
        <w:t>u</w:t>
      </w:r>
      <w:smartTag w:uri="urn:schemas-microsoft-com:office:smarttags" w:element="PersonName">
        <w:r>
          <w:t>m</w:t>
        </w:r>
      </w:smartTag>
      <w:r>
        <w:t xml:space="preserve"> design loads shall be calculated to co</w:t>
      </w:r>
      <w:smartTag w:uri="urn:schemas-microsoft-com:office:smarttags" w:element="PersonName">
        <w:r>
          <w:t>m</w:t>
        </w:r>
      </w:smartTag>
      <w:r>
        <w:t>ply with ASCE – 7, or local require</w:t>
      </w:r>
      <w:smartTag w:uri="urn:schemas-microsoft-com:office:smarttags" w:element="PersonName">
        <w:r>
          <w:t>m</w:t>
        </w:r>
      </w:smartTag>
      <w:r>
        <w:t>ents of Authority Having Jurisdiction.</w:t>
      </w:r>
    </w:p>
    <w:p w:rsidR="00AB7BC3" w:rsidRDefault="00AB7BC3" w:rsidP="00AB7BC3">
      <w:pPr>
        <w:pStyle w:val="RUSKINNote"/>
      </w:pPr>
      <w:r>
        <w:t>** NOTE TO SPECIFIER **  Confir</w:t>
      </w:r>
      <w:smartTag w:uri="urn:schemas-microsoft-com:office:smarttags" w:element="PersonName">
        <w:r>
          <w:t>m</w:t>
        </w:r>
      </w:smartTag>
      <w:r>
        <w:t xml:space="preserve"> code </w:t>
      </w:r>
      <w:smartTag w:uri="urn:schemas-microsoft-com:office:smarttags" w:element="PersonName">
        <w:r>
          <w:t>m</w:t>
        </w:r>
      </w:smartTag>
      <w:r>
        <w:t>andated require</w:t>
      </w:r>
      <w:smartTag w:uri="urn:schemas-microsoft-com:office:smarttags" w:element="PersonName">
        <w:r>
          <w:t>m</w:t>
        </w:r>
      </w:smartTag>
      <w:r>
        <w:t xml:space="preserve">ents. </w:t>
      </w:r>
      <w:r w:rsidRPr="0029012E">
        <w:t xml:space="preserve">Ruskin </w:t>
      </w:r>
      <w:r>
        <w:t>has</w:t>
      </w:r>
      <w:r w:rsidRPr="0029012E">
        <w:t xml:space="preserve"> engineered systems </w:t>
      </w:r>
      <w:r>
        <w:t>in all</w:t>
      </w:r>
      <w:r w:rsidRPr="0029012E">
        <w:t xml:space="preserve"> designs for 30</w:t>
      </w:r>
      <w:r>
        <w:t xml:space="preserve"> psf (145 kg/square m)</w:t>
      </w:r>
      <w:r w:rsidRPr="0029012E">
        <w:t xml:space="preserve"> minimum vertical load.</w:t>
      </w:r>
      <w:r>
        <w:t xml:space="preserve"> ASCE values in lieu of code </w:t>
      </w:r>
      <w:smartTag w:uri="urn:schemas-microsoft-com:office:smarttags" w:element="PersonName">
        <w:r>
          <w:t>m</w:t>
        </w:r>
      </w:smartTag>
      <w:r>
        <w:t>andated require</w:t>
      </w:r>
      <w:smartTag w:uri="urn:schemas-microsoft-com:office:smarttags" w:element="PersonName">
        <w:r>
          <w:t>m</w:t>
        </w:r>
      </w:smartTag>
      <w:r>
        <w:t xml:space="preserve">ents </w:t>
      </w:r>
      <w:smartTag w:uri="urn:schemas-microsoft-com:office:smarttags" w:element="PersonName">
        <w:r>
          <w:t>m</w:t>
        </w:r>
      </w:smartTag>
      <w:r>
        <w:t>ay be used. Delete if not required.</w:t>
      </w:r>
    </w:p>
    <w:p w:rsidR="00AB7BC3" w:rsidRDefault="00AB7BC3" w:rsidP="008D310F">
      <w:pPr>
        <w:pStyle w:val="RUSKINParagraph"/>
      </w:pPr>
      <w:r>
        <w:t>Sun shades shall be factory engineered to dead and live gravity loads,</w:t>
      </w:r>
    </w:p>
    <w:p w:rsidR="00AB7BC3" w:rsidRDefault="00AB7BC3" w:rsidP="005163BC">
      <w:pPr>
        <w:pStyle w:val="RUSKINSubPara"/>
      </w:pPr>
      <w:r>
        <w:t>Mini</w:t>
      </w:r>
      <w:smartTag w:uri="urn:schemas-microsoft-com:office:smarttags" w:element="PersonName">
        <w:r>
          <w:t>m</w:t>
        </w:r>
      </w:smartTag>
      <w:r>
        <w:t>u</w:t>
      </w:r>
      <w:smartTag w:uri="urn:schemas-microsoft-com:office:smarttags" w:element="PersonName">
        <w:r>
          <w:t>m</w:t>
        </w:r>
      </w:smartTag>
      <w:r>
        <w:t xml:space="preserve"> design loads shall be calculated to co</w:t>
      </w:r>
      <w:smartTag w:uri="urn:schemas-microsoft-com:office:smarttags" w:element="PersonName">
        <w:r>
          <w:t>m</w:t>
        </w:r>
      </w:smartTag>
      <w:r>
        <w:t>ply with ASCE – 7, or local require</w:t>
      </w:r>
      <w:smartTag w:uri="urn:schemas-microsoft-com:office:smarttags" w:element="PersonName">
        <w:r>
          <w:t>m</w:t>
        </w:r>
      </w:smartTag>
      <w:r>
        <w:t>ents of Authority Having Jurisdiction.</w:t>
      </w:r>
    </w:p>
    <w:p w:rsidR="00AB7BC3" w:rsidRDefault="00AB7BC3" w:rsidP="00AB7BC3">
      <w:pPr>
        <w:pStyle w:val="RUSKINNote"/>
      </w:pPr>
      <w:r>
        <w:t>** NOTE TO SPECIFIER **  Confir</w:t>
      </w:r>
      <w:smartTag w:uri="urn:schemas-microsoft-com:office:smarttags" w:element="PersonName">
        <w:r>
          <w:t>m</w:t>
        </w:r>
      </w:smartTag>
      <w:r>
        <w:t xml:space="preserve"> code </w:t>
      </w:r>
      <w:smartTag w:uri="urn:schemas-microsoft-com:office:smarttags" w:element="PersonName">
        <w:r>
          <w:t>m</w:t>
        </w:r>
      </w:smartTag>
      <w:r>
        <w:t>andated require</w:t>
      </w:r>
      <w:smartTag w:uri="urn:schemas-microsoft-com:office:smarttags" w:element="PersonName">
        <w:r>
          <w:t>m</w:t>
        </w:r>
      </w:smartTag>
      <w:r>
        <w:t xml:space="preserve">ents. ASCE values in lieu of code </w:t>
      </w:r>
      <w:smartTag w:uri="urn:schemas-microsoft-com:office:smarttags" w:element="PersonName">
        <w:r>
          <w:t>m</w:t>
        </w:r>
      </w:smartTag>
      <w:r>
        <w:t>andated require</w:t>
      </w:r>
      <w:smartTag w:uri="urn:schemas-microsoft-com:office:smarttags" w:element="PersonName">
        <w:r>
          <w:t>m</w:t>
        </w:r>
      </w:smartTag>
      <w:r>
        <w:t xml:space="preserve">ents </w:t>
      </w:r>
      <w:smartTag w:uri="urn:schemas-microsoft-com:office:smarttags" w:element="PersonName">
        <w:r>
          <w:t>m</w:t>
        </w:r>
      </w:smartTag>
      <w:r>
        <w:t>ay be used. Delete if not required.</w:t>
      </w:r>
    </w:p>
    <w:p w:rsidR="00AB7BC3" w:rsidRDefault="00AB7BC3" w:rsidP="008D310F">
      <w:pPr>
        <w:pStyle w:val="RUSKINParagraph"/>
      </w:pPr>
      <w:r>
        <w:t>Sun shades shall be factory engineered to withstand the specified seis</w:t>
      </w:r>
      <w:smartTag w:uri="urn:schemas-microsoft-com:office:smarttags" w:element="PersonName">
        <w:r>
          <w:t>m</w:t>
        </w:r>
      </w:smartTag>
      <w:r>
        <w:t>ic loads.</w:t>
      </w:r>
    </w:p>
    <w:p w:rsidR="00AB7BC3" w:rsidRDefault="00AB7BC3" w:rsidP="005163BC">
      <w:pPr>
        <w:pStyle w:val="RUSKINSubPara"/>
      </w:pPr>
      <w:r>
        <w:t>Mini</w:t>
      </w:r>
      <w:smartTag w:uri="urn:schemas-microsoft-com:office:smarttags" w:element="PersonName">
        <w:r>
          <w:t>m</w:t>
        </w:r>
      </w:smartTag>
      <w:r>
        <w:t>u</w:t>
      </w:r>
      <w:smartTag w:uri="urn:schemas-microsoft-com:office:smarttags" w:element="PersonName">
        <w:r>
          <w:t>m</w:t>
        </w:r>
      </w:smartTag>
      <w:r>
        <w:t xml:space="preserve"> design loads shall be calculated to co</w:t>
      </w:r>
      <w:smartTag w:uri="urn:schemas-microsoft-com:office:smarttags" w:element="PersonName">
        <w:r>
          <w:t>m</w:t>
        </w:r>
      </w:smartTag>
      <w:r>
        <w:t>ply with ASCE – 7, or local require</w:t>
      </w:r>
      <w:smartTag w:uri="urn:schemas-microsoft-com:office:smarttags" w:element="PersonName">
        <w:r>
          <w:t>m</w:t>
        </w:r>
      </w:smartTag>
      <w:r>
        <w:t>ents of Authority Having Jurisdiction.</w:t>
      </w:r>
    </w:p>
    <w:p w:rsidR="00AB7BC3" w:rsidRDefault="00AB7BC3" w:rsidP="00AB7BC3">
      <w:pPr>
        <w:pStyle w:val="RUSKINNote"/>
      </w:pPr>
      <w:r>
        <w:t>** NOTE TO SPECIFIER **  Confir</w:t>
      </w:r>
      <w:smartTag w:uri="urn:schemas-microsoft-com:office:smarttags" w:element="PersonName">
        <w:r>
          <w:t>m</w:t>
        </w:r>
      </w:smartTag>
      <w:r>
        <w:t xml:space="preserve"> delta–T anticipated. Delete if not required.</w:t>
      </w:r>
    </w:p>
    <w:p w:rsidR="00AB7BC3" w:rsidRDefault="00AB7BC3" w:rsidP="008D310F">
      <w:pPr>
        <w:pStyle w:val="RUSKINParagraph"/>
      </w:pPr>
      <w:r>
        <w:t>Sun shades shall be factory engineered to withstand the ther</w:t>
      </w:r>
      <w:smartTag w:uri="urn:schemas-microsoft-com:office:smarttags" w:element="PersonName">
        <w:r>
          <w:t>m</w:t>
        </w:r>
      </w:smartTag>
      <w:r>
        <w:t>al stress to which the sunshades will be subjected.</w:t>
      </w:r>
    </w:p>
    <w:p w:rsidR="00AB7BC3" w:rsidRDefault="00AB7BC3" w:rsidP="005163BC">
      <w:pPr>
        <w:pStyle w:val="RUSKINSubPara"/>
      </w:pPr>
      <w:r>
        <w:t>Base engineering on a surface design te</w:t>
      </w:r>
      <w:smartTag w:uri="urn:schemas-microsoft-com:office:smarttags" w:element="PersonName">
        <w:r>
          <w:t>m</w:t>
        </w:r>
      </w:smartTag>
      <w:r>
        <w:t>perature change of 180 degrees F (82 degrees C).</w:t>
      </w:r>
    </w:p>
    <w:p w:rsidR="00AB7BC3" w:rsidRDefault="00AB7BC3" w:rsidP="008D310F">
      <w:pPr>
        <w:pStyle w:val="RUSKINParagraph"/>
      </w:pPr>
      <w:r>
        <w:t>Sun shades shall be designed to perfor</w:t>
      </w:r>
      <w:smartTag w:uri="urn:schemas-microsoft-com:office:smarttags" w:element="PersonName">
        <w:r>
          <w:t>m</w:t>
        </w:r>
      </w:smartTag>
      <w:r>
        <w:t xml:space="preserve"> under conditions specified herein or required by site conditions with no per</w:t>
      </w:r>
      <w:smartTag w:uri="urn:schemas-microsoft-com:office:smarttags" w:element="PersonName">
        <w:r>
          <w:t>m</w:t>
        </w:r>
      </w:smartTag>
      <w:r>
        <w:t>anent da</w:t>
      </w:r>
      <w:smartTag w:uri="urn:schemas-microsoft-com:office:smarttags" w:element="PersonName">
        <w:r>
          <w:t>m</w:t>
        </w:r>
      </w:smartTag>
      <w:r>
        <w:t>age to or defor</w:t>
      </w:r>
      <w:smartTag w:uri="urn:schemas-microsoft-com:office:smarttags" w:element="PersonName">
        <w:r>
          <w:t>m</w:t>
        </w:r>
      </w:smartTag>
      <w:r>
        <w:t>ing of the sunshade blades or asse</w:t>
      </w:r>
      <w:smartTag w:uri="urn:schemas-microsoft-com:office:smarttags" w:element="PersonName">
        <w:r>
          <w:t>m</w:t>
        </w:r>
      </w:smartTag>
      <w:r>
        <w:t xml:space="preserve">bly, noise or </w:t>
      </w:r>
      <w:smartTag w:uri="urn:schemas-microsoft-com:office:smarttags" w:element="PersonName">
        <w:r>
          <w:t>m</w:t>
        </w:r>
      </w:smartTag>
      <w:r>
        <w:t>etal fatigue caused by sunshade blade rattle or flutter, or per</w:t>
      </w:r>
      <w:smartTag w:uri="urn:schemas-microsoft-com:office:smarttags" w:element="PersonName">
        <w:r>
          <w:t>m</w:t>
        </w:r>
      </w:smartTag>
      <w:r>
        <w:t>anent da</w:t>
      </w:r>
      <w:smartTag w:uri="urn:schemas-microsoft-com:office:smarttags" w:element="PersonName">
        <w:r>
          <w:t>m</w:t>
        </w:r>
      </w:smartTag>
      <w:r>
        <w:t>age to fasteners and anchors.</w:t>
      </w:r>
    </w:p>
    <w:p w:rsidR="00BE25FF" w:rsidRDefault="00BE25FF" w:rsidP="00BE25FF">
      <w:pPr>
        <w:pStyle w:val="RUSKINNote"/>
      </w:pPr>
      <w:r>
        <w:t>** NOTE TO SPECIFIER **  Delete if not required.</w:t>
      </w:r>
    </w:p>
    <w:p w:rsidR="00FB704A" w:rsidRDefault="00FB704A" w:rsidP="008D310F">
      <w:pPr>
        <w:pStyle w:val="RUSKINParagraph"/>
      </w:pPr>
      <w:r>
        <w:t>Sunshades shall have a minimum of 20 percent recycled content (post-consumer + 1/2 pre-consumer)</w:t>
      </w:r>
      <w:r w:rsidR="00F41684">
        <w:t>.</w:t>
      </w:r>
    </w:p>
    <w:p w:rsidR="00B35F5D" w:rsidRDefault="00B35F5D" w:rsidP="008D310F">
      <w:pPr>
        <w:pStyle w:val="RUSKINArticle"/>
      </w:pPr>
      <w:r>
        <w:t>DESIGN</w:t>
      </w:r>
    </w:p>
    <w:p w:rsidR="00B35F5D" w:rsidRDefault="00B35F5D" w:rsidP="008D310F">
      <w:pPr>
        <w:pStyle w:val="RUSKINParagraph"/>
      </w:pPr>
      <w:r>
        <w:t>Refer to Drawings for application, design and details.</w:t>
      </w:r>
    </w:p>
    <w:p w:rsidR="00071CCB" w:rsidRPr="00071CCB" w:rsidRDefault="00071CCB" w:rsidP="005163BC">
      <w:pPr>
        <w:pStyle w:val="RUSKINSubPara"/>
      </w:pPr>
      <w:r>
        <w:t xml:space="preserve">Design based on </w:t>
      </w:r>
      <w:r w:rsidR="0083423F">
        <w:t>Exterior Sun Control Devices</w:t>
      </w:r>
      <w:r>
        <w:t xml:space="preserve"> as manufactured by Ruskin Company.</w:t>
      </w:r>
    </w:p>
    <w:p w:rsidR="00B35F5D" w:rsidRDefault="00B35F5D" w:rsidP="008D310F">
      <w:pPr>
        <w:pStyle w:val="RUSKINParagraph"/>
      </w:pPr>
      <w:r>
        <w:t>Pre-engineered application:</w:t>
      </w:r>
    </w:p>
    <w:p w:rsidR="00B35F5D" w:rsidRDefault="00B35F5D" w:rsidP="004F3D46">
      <w:pPr>
        <w:pStyle w:val="RUSKINNote"/>
      </w:pPr>
      <w:r>
        <w:t>** NOTE TO SPECIFIER **  Delete design not required.</w:t>
      </w:r>
    </w:p>
    <w:p w:rsidR="00B35F5D" w:rsidRDefault="00B35F5D" w:rsidP="005163BC">
      <w:pPr>
        <w:pStyle w:val="RUSKINSubPara"/>
      </w:pPr>
      <w:r>
        <w:t xml:space="preserve">Horizontal cantilever. </w:t>
      </w:r>
    </w:p>
    <w:p w:rsidR="00B35F5D" w:rsidRDefault="00B35F5D" w:rsidP="005163BC">
      <w:pPr>
        <w:pStyle w:val="RUSKINSubPara"/>
      </w:pPr>
      <w:r>
        <w:t xml:space="preserve">Horizontal supported. </w:t>
      </w:r>
    </w:p>
    <w:p w:rsidR="00B35F5D" w:rsidRDefault="00B35F5D" w:rsidP="005163BC">
      <w:pPr>
        <w:pStyle w:val="RUSKINSubPara"/>
      </w:pPr>
      <w:r>
        <w:t xml:space="preserve">Vertical hung. </w:t>
      </w:r>
    </w:p>
    <w:p w:rsidR="00B35F5D" w:rsidRDefault="00B35F5D" w:rsidP="008D310F">
      <w:pPr>
        <w:pStyle w:val="RUSKINArticle"/>
      </w:pPr>
      <w:r>
        <w:t>COMPONENTS</w:t>
      </w:r>
    </w:p>
    <w:p w:rsidR="00656C48" w:rsidRDefault="00656C48" w:rsidP="00656C48">
      <w:pPr>
        <w:pStyle w:val="RUSKINNote"/>
      </w:pPr>
      <w:r>
        <w:t>** NOTE TO SPECIFIER **  Blades are the most crucial part of the sunshade. The blade profile determines shading, the spans between outriggers, and a large portion of the cost. Manipulating blade spacing and angle is the easiest way to dictate the effectiveness of the sunshade. Delete blade not required.</w:t>
      </w:r>
    </w:p>
    <w:p w:rsidR="00601349" w:rsidRDefault="00601349" w:rsidP="008D310F">
      <w:pPr>
        <w:pStyle w:val="RUSKINParagraph"/>
        <w:numPr>
          <w:ilvl w:val="2"/>
          <w:numId w:val="7"/>
        </w:numPr>
      </w:pPr>
      <w:r>
        <w:t>Blade Design: 6063</w:t>
      </w:r>
      <w:r w:rsidR="007761A8">
        <w:t>T6</w:t>
      </w:r>
      <w:r>
        <w:t xml:space="preserve"> alloy extruded alu</w:t>
      </w:r>
      <w:smartTag w:uri="urn:schemas-microsoft-com:office:smarttags" w:element="PersonName">
        <w:r>
          <w:t>m</w:t>
        </w:r>
      </w:smartTag>
      <w:r>
        <w:t>inu</w:t>
      </w:r>
      <w:smartTag w:uri="urn:schemas-microsoft-com:office:smarttags" w:element="PersonName">
        <w:r>
          <w:t>m</w:t>
        </w:r>
      </w:smartTag>
      <w:r>
        <w:t>.</w:t>
      </w:r>
    </w:p>
    <w:p w:rsidR="00601349" w:rsidRDefault="00601349" w:rsidP="005163BC">
      <w:pPr>
        <w:pStyle w:val="RUSKINSubPara"/>
      </w:pPr>
      <w:r>
        <w:t>Airfoil Blade: 4</w:t>
      </w:r>
      <w:r w:rsidR="00FE4247">
        <w:t xml:space="preserve"> inches to </w:t>
      </w:r>
      <w:r>
        <w:t>16</w:t>
      </w:r>
      <w:r w:rsidR="00FE4247">
        <w:t xml:space="preserve"> inches (102 mm to 406 mm)</w:t>
      </w:r>
      <w:r>
        <w:t>.</w:t>
      </w:r>
    </w:p>
    <w:p w:rsidR="00601349" w:rsidRDefault="00601349" w:rsidP="005163BC">
      <w:pPr>
        <w:pStyle w:val="RUSKINSubPara"/>
      </w:pPr>
      <w:r>
        <w:t>Diamond Blade: 4</w:t>
      </w:r>
      <w:r w:rsidR="00FE4247">
        <w:t xml:space="preserve"> inches (102 mm)</w:t>
      </w:r>
      <w:r>
        <w:t>.</w:t>
      </w:r>
    </w:p>
    <w:p w:rsidR="00601349" w:rsidRDefault="00601349" w:rsidP="005163BC">
      <w:pPr>
        <w:pStyle w:val="RUSKINSubPara"/>
      </w:pPr>
      <w:r>
        <w:t>Square Tube Blade: 1</w:t>
      </w:r>
      <w:r w:rsidR="00FE4247">
        <w:t xml:space="preserve"> inch to </w:t>
      </w:r>
      <w:r>
        <w:t>4</w:t>
      </w:r>
      <w:r w:rsidR="00FE4247">
        <w:t xml:space="preserve"> inches (25 mm to 102 mm)</w:t>
      </w:r>
      <w:r>
        <w:t>.</w:t>
      </w:r>
    </w:p>
    <w:p w:rsidR="00601349" w:rsidRDefault="00601349" w:rsidP="005163BC">
      <w:pPr>
        <w:pStyle w:val="RUSKINSubPara"/>
      </w:pPr>
      <w:r>
        <w:t>Rectangular Tube Blade: 2</w:t>
      </w:r>
      <w:r w:rsidR="00FE4247">
        <w:t xml:space="preserve"> inches to 1</w:t>
      </w:r>
      <w:r>
        <w:t>0</w:t>
      </w:r>
      <w:r w:rsidR="00FE4247">
        <w:t xml:space="preserve"> inches (51 mm to 254 m)</w:t>
      </w:r>
      <w:r>
        <w:t>.</w:t>
      </w:r>
    </w:p>
    <w:p w:rsidR="00601349" w:rsidRDefault="00601349" w:rsidP="005163BC">
      <w:pPr>
        <w:pStyle w:val="RUSKINSubPara"/>
      </w:pPr>
      <w:r>
        <w:t>Louver Blade: 4</w:t>
      </w:r>
      <w:r w:rsidR="00FE4247">
        <w:t xml:space="preserve"> inches  to </w:t>
      </w:r>
      <w:r>
        <w:t>8</w:t>
      </w:r>
      <w:r w:rsidR="00FE4247">
        <w:t xml:space="preserve"> inches (102 mm to 203 mm)</w:t>
      </w:r>
      <w:r>
        <w:t>.</w:t>
      </w:r>
    </w:p>
    <w:p w:rsidR="00601349" w:rsidRDefault="00601349" w:rsidP="005163BC">
      <w:pPr>
        <w:pStyle w:val="RUSKINSubPara"/>
      </w:pPr>
      <w:r>
        <w:t>Wing Blade: 5</w:t>
      </w:r>
      <w:r w:rsidR="00FE4247">
        <w:t xml:space="preserve"> inches to </w:t>
      </w:r>
      <w:r>
        <w:t>7</w:t>
      </w:r>
      <w:r w:rsidR="00FE4247">
        <w:t xml:space="preserve"> inches (</w:t>
      </w:r>
      <w:r w:rsidR="004D6CD3">
        <w:t>127 mm to 178 mm)</w:t>
      </w:r>
      <w:r>
        <w:t>.</w:t>
      </w:r>
    </w:p>
    <w:p w:rsidR="00601349" w:rsidRDefault="00601349" w:rsidP="005163BC">
      <w:pPr>
        <w:pStyle w:val="RUSKINSubPara"/>
      </w:pPr>
      <w:r>
        <w:t>Round Tube Blade: 1</w:t>
      </w:r>
      <w:r w:rsidR="004D6CD3">
        <w:t xml:space="preserve"> inch to </w:t>
      </w:r>
      <w:r>
        <w:t>6</w:t>
      </w:r>
      <w:r w:rsidR="004D6CD3">
        <w:t xml:space="preserve"> inches (25 mm to 152 mm)</w:t>
      </w:r>
      <w:r>
        <w:t>.</w:t>
      </w:r>
    </w:p>
    <w:p w:rsidR="00601349" w:rsidRDefault="00601349" w:rsidP="00601349">
      <w:pPr>
        <w:pStyle w:val="RUSKINNote"/>
      </w:pPr>
      <w:r>
        <w:t>** NOTE TO SPECIFIER **  Consult Ruskin</w:t>
      </w:r>
      <w:r w:rsidR="00656C48">
        <w:t xml:space="preserve"> if blade selected.</w:t>
      </w:r>
    </w:p>
    <w:p w:rsidR="00601349" w:rsidRDefault="00601349" w:rsidP="005163BC">
      <w:pPr>
        <w:pStyle w:val="RUSKINSubPara"/>
      </w:pPr>
      <w:r>
        <w:t>Flat Blade</w:t>
      </w:r>
      <w:r w:rsidR="00656C48">
        <w:t>.</w:t>
      </w:r>
    </w:p>
    <w:p w:rsidR="00656C48" w:rsidRDefault="004D6CD3" w:rsidP="00656C48">
      <w:pPr>
        <w:pStyle w:val="RUSKINNote"/>
      </w:pPr>
      <w:r>
        <w:t xml:space="preserve">** NOTE TO SPECIFIER **  </w:t>
      </w:r>
      <w:r w:rsidR="00656C48">
        <w:t>The fascia is the front and/or back edge of the sunshade. Front fascia designs can have a bigger effect on appearance than a blade design. When choosing a fascia profile, keep in mind the span has to be greater than or equal to the span of the blade chosen. Delete fascia not required.</w:t>
      </w:r>
    </w:p>
    <w:p w:rsidR="00B35F5D" w:rsidRDefault="00B35F5D" w:rsidP="008D310F">
      <w:pPr>
        <w:pStyle w:val="RUSKINParagraph"/>
      </w:pPr>
      <w:r>
        <w:t>Fascia Profile: Size as indicated on Drawings.</w:t>
      </w:r>
    </w:p>
    <w:p w:rsidR="00B35F5D" w:rsidRDefault="00B35F5D" w:rsidP="004F3D46">
      <w:pPr>
        <w:pStyle w:val="RUSKINNote"/>
      </w:pPr>
      <w:r>
        <w:t>** NOTE TO SPECIFIER **  Delete fascia profile not required.</w:t>
      </w:r>
    </w:p>
    <w:p w:rsidR="00205221" w:rsidRDefault="00656C48" w:rsidP="005163BC">
      <w:pPr>
        <w:pStyle w:val="RUSKINSubPara"/>
      </w:pPr>
      <w:r>
        <w:t xml:space="preserve">Sharp </w:t>
      </w:r>
      <w:r w:rsidR="00205221">
        <w:t>Wedge.</w:t>
      </w:r>
    </w:p>
    <w:p w:rsidR="00656C48" w:rsidRDefault="00656C48" w:rsidP="005163BC">
      <w:pPr>
        <w:pStyle w:val="RUSKINSubPara"/>
      </w:pPr>
      <w:r>
        <w:t>Round Wedge.</w:t>
      </w:r>
    </w:p>
    <w:p w:rsidR="00B35F5D" w:rsidRDefault="00B35F5D" w:rsidP="005163BC">
      <w:pPr>
        <w:pStyle w:val="RUSKINSubPara"/>
      </w:pPr>
      <w:r>
        <w:t xml:space="preserve">Channel. </w:t>
      </w:r>
    </w:p>
    <w:p w:rsidR="00205221" w:rsidRDefault="00205221" w:rsidP="005163BC">
      <w:pPr>
        <w:pStyle w:val="RUSKINSubPara"/>
      </w:pPr>
      <w:r>
        <w:t>Rectangular Tube.</w:t>
      </w:r>
    </w:p>
    <w:p w:rsidR="00B35F5D" w:rsidRDefault="00B35F5D" w:rsidP="005163BC">
      <w:pPr>
        <w:pStyle w:val="RUSKINSubPara"/>
      </w:pPr>
      <w:r>
        <w:t>Round</w:t>
      </w:r>
      <w:r w:rsidR="00205221">
        <w:t xml:space="preserve"> Tube</w:t>
      </w:r>
      <w:r>
        <w:t xml:space="preserve">. </w:t>
      </w:r>
    </w:p>
    <w:p w:rsidR="00B35F5D" w:rsidRDefault="00205221" w:rsidP="005163BC">
      <w:pPr>
        <w:pStyle w:val="RUSKINSubPara"/>
      </w:pPr>
      <w:r>
        <w:t>Bullet</w:t>
      </w:r>
      <w:r w:rsidR="00B35F5D">
        <w:t>.</w:t>
      </w:r>
    </w:p>
    <w:p w:rsidR="00656C48" w:rsidRDefault="00656C48" w:rsidP="005163BC">
      <w:pPr>
        <w:pStyle w:val="RUSKINSubPara"/>
      </w:pPr>
      <w:r>
        <w:t>Quarter Round Tube.</w:t>
      </w:r>
    </w:p>
    <w:p w:rsidR="00AC52A5" w:rsidRDefault="00AC52A5" w:rsidP="00656C48">
      <w:pPr>
        <w:pStyle w:val="RUSKINNote"/>
      </w:pPr>
      <w:r>
        <w:t xml:space="preserve">** NOTE TO SPECIFIER **  </w:t>
      </w:r>
      <w:r w:rsidR="00656C48">
        <w:t xml:space="preserve">Outriggers are the arms that extend out from the building. They provide the connection to the building, and therefore when choosing an outrigger type, loading should be factored. The profile of the outrigger dictates how far they can cantilever from the wall. The thicker the outrigger, the greater weight it can support. </w:t>
      </w:r>
      <w:r>
        <w:t>Delete outrigger profile not required.</w:t>
      </w:r>
    </w:p>
    <w:p w:rsidR="00B35F5D" w:rsidRDefault="00B35F5D" w:rsidP="008D310F">
      <w:pPr>
        <w:pStyle w:val="RUSKINParagraph"/>
      </w:pPr>
      <w:r>
        <w:t>Outrigger Profile: Size as indicated on Drawings.</w:t>
      </w:r>
    </w:p>
    <w:p w:rsidR="00B35F5D" w:rsidRDefault="00B35F5D" w:rsidP="004F3D46">
      <w:pPr>
        <w:pStyle w:val="RUSKINNote"/>
      </w:pPr>
      <w:r>
        <w:t>** NOTE TO SPECIFIER **  Delete outrigger profile not required.</w:t>
      </w:r>
    </w:p>
    <w:p w:rsidR="00CF27BC" w:rsidRDefault="00CF27BC" w:rsidP="005163BC">
      <w:pPr>
        <w:pStyle w:val="RUSKINSubPara"/>
      </w:pPr>
      <w:r>
        <w:t>Wedge.</w:t>
      </w:r>
    </w:p>
    <w:p w:rsidR="00CF27BC" w:rsidRDefault="00CF27BC" w:rsidP="005163BC">
      <w:pPr>
        <w:pStyle w:val="RUSKINSubPara"/>
      </w:pPr>
      <w:r>
        <w:t>Channel.</w:t>
      </w:r>
    </w:p>
    <w:p w:rsidR="00656C48" w:rsidRDefault="00656C48" w:rsidP="005163BC">
      <w:pPr>
        <w:pStyle w:val="RUSKINSubPara"/>
      </w:pPr>
      <w:r>
        <w:t>Rectangular Tube.</w:t>
      </w:r>
    </w:p>
    <w:p w:rsidR="00B35F5D" w:rsidRDefault="00CF27BC" w:rsidP="005163BC">
      <w:pPr>
        <w:pStyle w:val="RUSKINSubPara"/>
      </w:pPr>
      <w:r>
        <w:t>Rounded End</w:t>
      </w:r>
      <w:r w:rsidR="00B35F5D">
        <w:t xml:space="preserve">. </w:t>
      </w:r>
    </w:p>
    <w:p w:rsidR="00B35F5D" w:rsidRDefault="00CF27BC" w:rsidP="005163BC">
      <w:pPr>
        <w:pStyle w:val="RUSKINSubPara"/>
      </w:pPr>
      <w:r>
        <w:t xml:space="preserve">Rounded End </w:t>
      </w:r>
      <w:r w:rsidR="00B35F5D">
        <w:t xml:space="preserve">Tapered. </w:t>
      </w:r>
    </w:p>
    <w:p w:rsidR="00CF27BC" w:rsidRDefault="00CF27BC" w:rsidP="005163BC">
      <w:pPr>
        <w:pStyle w:val="RUSKINSubPara"/>
      </w:pPr>
      <w:r>
        <w:t>Flat Bar.</w:t>
      </w:r>
    </w:p>
    <w:p w:rsidR="00342F61" w:rsidRDefault="00342F61" w:rsidP="00342F61">
      <w:pPr>
        <w:pStyle w:val="RUSKINNote"/>
      </w:pPr>
      <w:r>
        <w:t xml:space="preserve">** NOTE TO SPECIFIER **  If a blade is greater than the unsupported width then specify intermediate outriggers. Intermediate Outriggers do not connect to building. Refer to Ruskin’s “The Architect’s Guide to Sun Control Products” for blade span and cantilever design for effects of </w:t>
      </w:r>
      <w:r w:rsidRPr="00342F61">
        <w:t>wind, snow, live, &amp; ice</w:t>
      </w:r>
      <w:r>
        <w:t xml:space="preserve"> load loads on sunshade design. Delete if not required.</w:t>
      </w:r>
    </w:p>
    <w:p w:rsidR="00342F61" w:rsidRPr="00342F61" w:rsidRDefault="00342F61" w:rsidP="008D310F">
      <w:pPr>
        <w:pStyle w:val="RUSKINParagraph"/>
      </w:pPr>
      <w:r>
        <w:t xml:space="preserve">Intermediate </w:t>
      </w:r>
      <w:r w:rsidR="00C73B12">
        <w:t>Outrigger</w:t>
      </w:r>
      <w:r>
        <w:t xml:space="preserve">: </w:t>
      </w:r>
    </w:p>
    <w:p w:rsidR="00216090" w:rsidRDefault="00216090" w:rsidP="008D310F">
      <w:pPr>
        <w:pStyle w:val="RUSKINArticle"/>
      </w:pPr>
      <w:r>
        <w:t>PRE-ENGINEERED DESIGN - SUN SHADE RECTANGULAR TUBE</w:t>
      </w:r>
    </w:p>
    <w:p w:rsidR="00216090" w:rsidRDefault="00216090" w:rsidP="008D310F">
      <w:pPr>
        <w:pStyle w:val="RUSKINParagraph"/>
      </w:pPr>
      <w:r>
        <w:t>Refer to Drawings for application, design and details.</w:t>
      </w:r>
    </w:p>
    <w:p w:rsidR="00216090" w:rsidRPr="00071CCB" w:rsidRDefault="00216090" w:rsidP="005163BC">
      <w:pPr>
        <w:pStyle w:val="RUSKINSubPara"/>
      </w:pPr>
      <w:r>
        <w:t>Design based on Model SSRT (Sun Shade Rectangular Tube) as manufactured by Ruskin Company.</w:t>
      </w:r>
    </w:p>
    <w:p w:rsidR="00216090" w:rsidRDefault="00216090" w:rsidP="008D310F">
      <w:pPr>
        <w:pStyle w:val="RUSKINParagraph"/>
      </w:pPr>
      <w:r>
        <w:t>Pre-engineered application:</w:t>
      </w:r>
    </w:p>
    <w:p w:rsidR="00216090" w:rsidRDefault="00216090" w:rsidP="00216090">
      <w:pPr>
        <w:pStyle w:val="RUSKINNote"/>
      </w:pPr>
      <w:r>
        <w:t>** NOTE TO SPECIFIER **  Delete design not required.</w:t>
      </w:r>
    </w:p>
    <w:p w:rsidR="00216090" w:rsidRDefault="00216090" w:rsidP="005163BC">
      <w:pPr>
        <w:pStyle w:val="RUSKINSubPara"/>
      </w:pPr>
      <w:r>
        <w:t xml:space="preserve">Horizontal cantilever. </w:t>
      </w:r>
    </w:p>
    <w:p w:rsidR="00216090" w:rsidRDefault="00216090" w:rsidP="005163BC">
      <w:pPr>
        <w:pStyle w:val="RUSKINSubPara"/>
      </w:pPr>
      <w:r>
        <w:t xml:space="preserve">Horizontal supported. </w:t>
      </w:r>
    </w:p>
    <w:p w:rsidR="00216090" w:rsidRDefault="00216090" w:rsidP="005163BC">
      <w:pPr>
        <w:pStyle w:val="RUSKINSubPara"/>
      </w:pPr>
      <w:r>
        <w:t xml:space="preserve">Vertical hung. </w:t>
      </w:r>
    </w:p>
    <w:p w:rsidR="00216090" w:rsidRDefault="00216090" w:rsidP="008D310F">
      <w:pPr>
        <w:pStyle w:val="RUSKINParagraph"/>
      </w:pPr>
      <w:r>
        <w:t>Components:</w:t>
      </w:r>
    </w:p>
    <w:p w:rsidR="00216090" w:rsidRDefault="00216090" w:rsidP="005163BC">
      <w:pPr>
        <w:pStyle w:val="RUSKINSubPara"/>
      </w:pPr>
      <w:r>
        <w:t>Blade Design: 6063</w:t>
      </w:r>
      <w:r w:rsidR="007761A8">
        <w:t>T6</w:t>
      </w:r>
      <w:r>
        <w:t xml:space="preserve"> alloy extruded alu</w:t>
      </w:r>
      <w:smartTag w:uri="urn:schemas-microsoft-com:office:smarttags" w:element="PersonName">
        <w:r>
          <w:t>m</w:t>
        </w:r>
      </w:smartTag>
      <w:r>
        <w:t>inu</w:t>
      </w:r>
      <w:smartTag w:uri="urn:schemas-microsoft-com:office:smarttags" w:element="PersonName">
        <w:r>
          <w:t>m</w:t>
        </w:r>
      </w:smartTag>
      <w:r>
        <w:t>.</w:t>
      </w:r>
    </w:p>
    <w:p w:rsidR="00216090" w:rsidRDefault="00216090" w:rsidP="00216090">
      <w:pPr>
        <w:pStyle w:val="RUSKINNote"/>
      </w:pPr>
      <w:r>
        <w:t>** NOTE TO SPECIFIER **  Delete vertical design not required.</w:t>
      </w:r>
    </w:p>
    <w:p w:rsidR="00216090" w:rsidRDefault="00216090" w:rsidP="005163BC">
      <w:pPr>
        <w:pStyle w:val="RUSKINSubSub1"/>
      </w:pPr>
      <w:r>
        <w:t xml:space="preserve">Rectangular tube blade, vertically </w:t>
      </w:r>
      <w:smartTag w:uri="urn:schemas-microsoft-com:office:smarttags" w:element="PersonName">
        <w:r>
          <w:t>m</w:t>
        </w:r>
      </w:smartTag>
      <w:r>
        <w:t xml:space="preserve">ounted, SSRTV4, 4 inch (102 </w:t>
      </w:r>
      <w:smartTag w:uri="urn:schemas-microsoft-com:office:smarttags" w:element="PersonName">
        <w:r>
          <w:t>m</w:t>
        </w:r>
      </w:smartTag>
      <w:smartTag w:uri="urn:schemas-microsoft-com:office:smarttags" w:element="PersonName">
        <w:r>
          <w:t>m</w:t>
        </w:r>
      </w:smartTag>
      <w:r>
        <w:t xml:space="preserve">) blade width. </w:t>
      </w:r>
    </w:p>
    <w:p w:rsidR="00216090" w:rsidRDefault="00216090" w:rsidP="005163BC">
      <w:pPr>
        <w:pStyle w:val="RUSKINSubSub2"/>
      </w:pPr>
      <w:r>
        <w:t xml:space="preserve">1-3/4 inches by 4 inches by .125 inch (44 </w:t>
      </w:r>
      <w:smartTag w:uri="urn:schemas-microsoft-com:office:smarttags" w:element="PersonName">
        <w:r>
          <w:t>m</w:t>
        </w:r>
      </w:smartTag>
      <w:smartTag w:uri="urn:schemas-microsoft-com:office:smarttags" w:element="PersonName">
        <w:r>
          <w:t>m</w:t>
        </w:r>
      </w:smartTag>
      <w:r>
        <w:t xml:space="preserve"> by 102 </w:t>
      </w:r>
      <w:smartTag w:uri="urn:schemas-microsoft-com:office:smarttags" w:element="PersonName">
        <w:r>
          <w:t>m</w:t>
        </w:r>
      </w:smartTag>
      <w:smartTag w:uri="urn:schemas-microsoft-com:office:smarttags" w:element="PersonName">
        <w:r>
          <w:t>m</w:t>
        </w:r>
      </w:smartTag>
      <w:r>
        <w:t xml:space="preserve"> by 3.2 </w:t>
      </w:r>
      <w:smartTag w:uri="urn:schemas-microsoft-com:office:smarttags" w:element="PersonName">
        <w:r>
          <w:t>m</w:t>
        </w:r>
      </w:smartTag>
      <w:smartTag w:uri="urn:schemas-microsoft-com:office:smarttags" w:element="PersonName">
        <w:r>
          <w:t>m</w:t>
        </w:r>
      </w:smartTag>
      <w:r>
        <w:t xml:space="preserve">) installed at 45 degree angle and 4-1/2 inches (114 </w:t>
      </w:r>
      <w:smartTag w:uri="urn:schemas-microsoft-com:office:smarttags" w:element="PersonName">
        <w:r>
          <w:t>m</w:t>
        </w:r>
      </w:smartTag>
      <w:smartTag w:uri="urn:schemas-microsoft-com:office:smarttags" w:element="PersonName">
        <w:r>
          <w:t>m</w:t>
        </w:r>
      </w:smartTag>
      <w:r>
        <w:t xml:space="preserve">) center-to-center spacing. </w:t>
      </w:r>
    </w:p>
    <w:p w:rsidR="00216090" w:rsidRDefault="00216090" w:rsidP="005163BC">
      <w:pPr>
        <w:pStyle w:val="RUSKINSubSub1"/>
      </w:pPr>
      <w:r>
        <w:t xml:space="preserve">Rectangular tube blade, vertically </w:t>
      </w:r>
      <w:smartTag w:uri="urn:schemas-microsoft-com:office:smarttags" w:element="PersonName">
        <w:r>
          <w:t>m</w:t>
        </w:r>
      </w:smartTag>
      <w:r>
        <w:t xml:space="preserve">ounted, SSRTV6, 6 inch (152 </w:t>
      </w:r>
      <w:smartTag w:uri="urn:schemas-microsoft-com:office:smarttags" w:element="PersonName">
        <w:r>
          <w:t>m</w:t>
        </w:r>
      </w:smartTag>
      <w:smartTag w:uri="urn:schemas-microsoft-com:office:smarttags" w:element="PersonName">
        <w:r>
          <w:t>m</w:t>
        </w:r>
      </w:smartTag>
      <w:r>
        <w:t xml:space="preserve">) blade width. </w:t>
      </w:r>
    </w:p>
    <w:p w:rsidR="00216090" w:rsidRDefault="00216090" w:rsidP="005163BC">
      <w:pPr>
        <w:pStyle w:val="RUSKINSubSub2"/>
      </w:pPr>
      <w:r>
        <w:t xml:space="preserve">2 inches by 6 inches by .125 inch (51 by 152 by 3.2) installed at 45 degree and 6 inches (152 </w:t>
      </w:r>
      <w:smartTag w:uri="urn:schemas-microsoft-com:office:smarttags" w:element="PersonName">
        <w:r>
          <w:t>m</w:t>
        </w:r>
      </w:smartTag>
      <w:smartTag w:uri="urn:schemas-microsoft-com:office:smarttags" w:element="PersonName">
        <w:r>
          <w:t>m</w:t>
        </w:r>
      </w:smartTag>
      <w:r>
        <w:t>) center-to-center spacing.</w:t>
      </w:r>
    </w:p>
    <w:p w:rsidR="00216090" w:rsidRDefault="00216090" w:rsidP="00216090">
      <w:pPr>
        <w:pStyle w:val="RUSKINNote"/>
      </w:pPr>
      <w:r>
        <w:t>** NOTE TO SPECIFIER **  Delete horizontal design not required.</w:t>
      </w:r>
    </w:p>
    <w:p w:rsidR="00216090" w:rsidRDefault="00216090" w:rsidP="005163BC">
      <w:pPr>
        <w:pStyle w:val="RUSKINSubSub1"/>
      </w:pPr>
      <w:r>
        <w:t xml:space="preserve">Rectangular tube blade, horizontally </w:t>
      </w:r>
      <w:smartTag w:uri="urn:schemas-microsoft-com:office:smarttags" w:element="PersonName">
        <w:r>
          <w:t>m</w:t>
        </w:r>
      </w:smartTag>
      <w:r>
        <w:t xml:space="preserve">ounted, SSRTH4, 4 inch (102 </w:t>
      </w:r>
      <w:smartTag w:uri="urn:schemas-microsoft-com:office:smarttags" w:element="PersonName">
        <w:r>
          <w:t>m</w:t>
        </w:r>
      </w:smartTag>
      <w:smartTag w:uri="urn:schemas-microsoft-com:office:smarttags" w:element="PersonName">
        <w:r>
          <w:t>m</w:t>
        </w:r>
      </w:smartTag>
      <w:r>
        <w:t xml:space="preserve">) blade width. </w:t>
      </w:r>
    </w:p>
    <w:p w:rsidR="00216090" w:rsidRDefault="00216090" w:rsidP="005163BC">
      <w:pPr>
        <w:pStyle w:val="RUSKINSubSub2"/>
      </w:pPr>
      <w:r>
        <w:t xml:space="preserve">1-3/4 inches by 4 inches by .125 inch (44 </w:t>
      </w:r>
      <w:smartTag w:uri="urn:schemas-microsoft-com:office:smarttags" w:element="PersonName">
        <w:r>
          <w:t>m</w:t>
        </w:r>
      </w:smartTag>
      <w:smartTag w:uri="urn:schemas-microsoft-com:office:smarttags" w:element="PersonName">
        <w:r>
          <w:t>m</w:t>
        </w:r>
      </w:smartTag>
      <w:r>
        <w:t xml:space="preserve"> by 102 </w:t>
      </w:r>
      <w:smartTag w:uri="urn:schemas-microsoft-com:office:smarttags" w:element="PersonName">
        <w:r>
          <w:t>m</w:t>
        </w:r>
      </w:smartTag>
      <w:smartTag w:uri="urn:schemas-microsoft-com:office:smarttags" w:element="PersonName">
        <w:r>
          <w:t>m</w:t>
        </w:r>
      </w:smartTag>
      <w:r>
        <w:t xml:space="preserve"> by 3.2 </w:t>
      </w:r>
      <w:smartTag w:uri="urn:schemas-microsoft-com:office:smarttags" w:element="PersonName">
        <w:r>
          <w:t>m</w:t>
        </w:r>
      </w:smartTag>
      <w:smartTag w:uri="urn:schemas-microsoft-com:office:smarttags" w:element="PersonName">
        <w:r>
          <w:t>m</w:t>
        </w:r>
      </w:smartTag>
      <w:r>
        <w:t xml:space="preserve">) installed at 45 degree angle and 4-1/2 inches (114 </w:t>
      </w:r>
      <w:smartTag w:uri="urn:schemas-microsoft-com:office:smarttags" w:element="PersonName">
        <w:r>
          <w:t>m</w:t>
        </w:r>
      </w:smartTag>
      <w:smartTag w:uri="urn:schemas-microsoft-com:office:smarttags" w:element="PersonName">
        <w:r>
          <w:t>m</w:t>
        </w:r>
      </w:smartTag>
      <w:r>
        <w:t xml:space="preserve">) center-to-center spacing. </w:t>
      </w:r>
    </w:p>
    <w:p w:rsidR="00216090" w:rsidRDefault="00216090" w:rsidP="005163BC">
      <w:pPr>
        <w:pStyle w:val="RUSKINSubSub1"/>
      </w:pPr>
      <w:r>
        <w:t xml:space="preserve">Rectangular tube blade, horizontally </w:t>
      </w:r>
      <w:smartTag w:uri="urn:schemas-microsoft-com:office:smarttags" w:element="PersonName">
        <w:r>
          <w:t>m</w:t>
        </w:r>
      </w:smartTag>
      <w:r>
        <w:t xml:space="preserve">ounted, SSRTH6, 6 inch (152 </w:t>
      </w:r>
      <w:smartTag w:uri="urn:schemas-microsoft-com:office:smarttags" w:element="PersonName">
        <w:r>
          <w:t>m</w:t>
        </w:r>
      </w:smartTag>
      <w:smartTag w:uri="urn:schemas-microsoft-com:office:smarttags" w:element="PersonName">
        <w:r>
          <w:t>m</w:t>
        </w:r>
      </w:smartTag>
      <w:r>
        <w:t xml:space="preserve">) blade width. </w:t>
      </w:r>
    </w:p>
    <w:p w:rsidR="00216090" w:rsidRDefault="00216090" w:rsidP="005163BC">
      <w:pPr>
        <w:pStyle w:val="RUSKINSubSub2"/>
      </w:pPr>
      <w:r>
        <w:t xml:space="preserve">2 inches by 6 inches by .125 inch (51 by 152 by 3.2) installed at 45 degree and 6 inches (152 </w:t>
      </w:r>
      <w:smartTag w:uri="urn:schemas-microsoft-com:office:smarttags" w:element="PersonName">
        <w:r>
          <w:t>m</w:t>
        </w:r>
      </w:smartTag>
      <w:smartTag w:uri="urn:schemas-microsoft-com:office:smarttags" w:element="PersonName">
        <w:r>
          <w:t>m</w:t>
        </w:r>
      </w:smartTag>
      <w:r>
        <w:t>) center-to-center spacing.</w:t>
      </w:r>
    </w:p>
    <w:p w:rsidR="00216090" w:rsidRDefault="00216090" w:rsidP="005163BC">
      <w:pPr>
        <w:pStyle w:val="RUSKINSubPara"/>
      </w:pPr>
      <w:r>
        <w:t>Fascia Profile: Size as indicated on Drawings.</w:t>
      </w:r>
    </w:p>
    <w:p w:rsidR="00216090" w:rsidRDefault="00216090" w:rsidP="00216090">
      <w:pPr>
        <w:pStyle w:val="RUSKINNote"/>
      </w:pPr>
      <w:r>
        <w:t>** NOTE TO SPECIFIER **  Delete fascia profile not required.</w:t>
      </w:r>
    </w:p>
    <w:p w:rsidR="00216090" w:rsidRDefault="00216090" w:rsidP="005163BC">
      <w:pPr>
        <w:pStyle w:val="RUSKINSubSub1"/>
      </w:pPr>
      <w:r>
        <w:t xml:space="preserve">Channel. </w:t>
      </w:r>
    </w:p>
    <w:p w:rsidR="00216090" w:rsidRDefault="00216090" w:rsidP="005163BC">
      <w:pPr>
        <w:pStyle w:val="RUSKINSubSub1"/>
      </w:pPr>
      <w:r>
        <w:t xml:space="preserve">Round. </w:t>
      </w:r>
    </w:p>
    <w:p w:rsidR="00216090" w:rsidRDefault="00216090" w:rsidP="005163BC">
      <w:pPr>
        <w:pStyle w:val="RUSKINSubSub1"/>
      </w:pPr>
      <w:r>
        <w:t>Bullnose.</w:t>
      </w:r>
    </w:p>
    <w:p w:rsidR="00216090" w:rsidRDefault="00216090" w:rsidP="00216090">
      <w:pPr>
        <w:pStyle w:val="RUSKINNote"/>
      </w:pPr>
      <w:r>
        <w:t>** NOTE TO SPECIFIER **  Delete outrigger profile if horizontal application not required.</w:t>
      </w:r>
    </w:p>
    <w:p w:rsidR="00216090" w:rsidRDefault="00216090" w:rsidP="005163BC">
      <w:pPr>
        <w:pStyle w:val="RUSKINSubPara"/>
      </w:pPr>
      <w:r>
        <w:t>Outrigger Profile: Size as indicated on Drawings.</w:t>
      </w:r>
    </w:p>
    <w:p w:rsidR="00216090" w:rsidRDefault="00216090" w:rsidP="00216090">
      <w:pPr>
        <w:pStyle w:val="RUSKINNote"/>
      </w:pPr>
      <w:r>
        <w:t>** NOTE TO SPECIFIER **  Delete outrigger profile not required.</w:t>
      </w:r>
    </w:p>
    <w:p w:rsidR="00216090" w:rsidRDefault="00216090" w:rsidP="005163BC">
      <w:pPr>
        <w:pStyle w:val="RUSKINSubSub1"/>
      </w:pPr>
      <w:r>
        <w:t xml:space="preserve">Straight. </w:t>
      </w:r>
    </w:p>
    <w:p w:rsidR="00216090" w:rsidRDefault="00216090" w:rsidP="005163BC">
      <w:pPr>
        <w:pStyle w:val="RUSKINSubSub1"/>
      </w:pPr>
      <w:r>
        <w:t xml:space="preserve">Tapered. </w:t>
      </w:r>
    </w:p>
    <w:p w:rsidR="00216090" w:rsidRDefault="00216090" w:rsidP="005163BC">
      <w:pPr>
        <w:pStyle w:val="RUSKINSubSub1"/>
      </w:pPr>
      <w:r>
        <w:t>Channel.</w:t>
      </w:r>
    </w:p>
    <w:p w:rsidR="00216090" w:rsidRDefault="00216090" w:rsidP="008D310F">
      <w:pPr>
        <w:pStyle w:val="RUSKINArticle"/>
      </w:pPr>
      <w:r>
        <w:t>PRE-ENGINEERED DESIGN - SUN SHADE EGGCRATE GRILLE HORIZONTAL</w:t>
      </w:r>
    </w:p>
    <w:p w:rsidR="00216090" w:rsidRDefault="00216090" w:rsidP="008D310F">
      <w:pPr>
        <w:pStyle w:val="RUSKINParagraph"/>
      </w:pPr>
      <w:r>
        <w:t>Refer to Drawings for application, design and details.</w:t>
      </w:r>
    </w:p>
    <w:p w:rsidR="00216090" w:rsidRPr="00071CCB" w:rsidRDefault="00216090" w:rsidP="005163BC">
      <w:pPr>
        <w:pStyle w:val="RUSKINSubPara"/>
      </w:pPr>
      <w:r>
        <w:t>Design based on Model SSEGH (Sun Shade Eggcrate Grille Horizontal) as manufactured by Ruskin Company.</w:t>
      </w:r>
    </w:p>
    <w:p w:rsidR="00216090" w:rsidRDefault="00216090" w:rsidP="008D310F">
      <w:pPr>
        <w:pStyle w:val="RUSKINParagraph"/>
      </w:pPr>
      <w:r>
        <w:t>Pre-engineered application:</w:t>
      </w:r>
    </w:p>
    <w:p w:rsidR="00216090" w:rsidRDefault="00216090" w:rsidP="00216090">
      <w:pPr>
        <w:pStyle w:val="RUSKINNote"/>
      </w:pPr>
      <w:r>
        <w:t>** NOTE TO SPECIFIER **  Delete design not required.</w:t>
      </w:r>
    </w:p>
    <w:p w:rsidR="00216090" w:rsidRDefault="00216090" w:rsidP="005163BC">
      <w:pPr>
        <w:pStyle w:val="RUSKINSubPara"/>
      </w:pPr>
      <w:r>
        <w:t xml:space="preserve">Horizontal cantilever. </w:t>
      </w:r>
    </w:p>
    <w:p w:rsidR="00216090" w:rsidRDefault="00216090" w:rsidP="005163BC">
      <w:pPr>
        <w:pStyle w:val="RUSKINSubPara"/>
      </w:pPr>
      <w:r>
        <w:t xml:space="preserve">Horizontal supported. </w:t>
      </w:r>
    </w:p>
    <w:p w:rsidR="00216090" w:rsidRDefault="00216090" w:rsidP="008D310F">
      <w:pPr>
        <w:pStyle w:val="RUSKINParagraph"/>
      </w:pPr>
      <w:r>
        <w:t>Components:</w:t>
      </w:r>
    </w:p>
    <w:p w:rsidR="00216090" w:rsidRDefault="00216090" w:rsidP="005163BC">
      <w:pPr>
        <w:pStyle w:val="RUSKINSubPara"/>
      </w:pPr>
      <w:r>
        <w:t>Blade Design: 6063</w:t>
      </w:r>
      <w:r w:rsidR="007761A8">
        <w:t>T6</w:t>
      </w:r>
      <w:r>
        <w:t xml:space="preserve"> alloy extruded alu</w:t>
      </w:r>
      <w:smartTag w:uri="urn:schemas-microsoft-com:office:smarttags" w:element="PersonName">
        <w:r>
          <w:t>m</w:t>
        </w:r>
      </w:smartTag>
      <w:r>
        <w:t>inu</w:t>
      </w:r>
      <w:smartTag w:uri="urn:schemas-microsoft-com:office:smarttags" w:element="PersonName">
        <w:r>
          <w:t>m</w:t>
        </w:r>
      </w:smartTag>
      <w:r>
        <w:t>.</w:t>
      </w:r>
    </w:p>
    <w:p w:rsidR="00216090" w:rsidRDefault="00216090" w:rsidP="00216090">
      <w:pPr>
        <w:pStyle w:val="RUSKINNote"/>
      </w:pPr>
      <w:r>
        <w:t>** NOTE TO SPECIFIER **  Delete eggcrate blade design not required.</w:t>
      </w:r>
    </w:p>
    <w:p w:rsidR="00216090" w:rsidRDefault="00216090" w:rsidP="005163BC">
      <w:pPr>
        <w:pStyle w:val="RUSKINSubSub1"/>
      </w:pPr>
      <w:r>
        <w:t xml:space="preserve">Eggcrate blade, horizontally </w:t>
      </w:r>
      <w:smartTag w:uri="urn:schemas-microsoft-com:office:smarttags" w:element="PersonName">
        <w:r>
          <w:t>m</w:t>
        </w:r>
      </w:smartTag>
      <w:r>
        <w:t xml:space="preserve">ounted, SSEGH2, 2 inch (51 </w:t>
      </w:r>
      <w:smartTag w:uri="urn:schemas-microsoft-com:office:smarttags" w:element="PersonName">
        <w:r>
          <w:t>m</w:t>
        </w:r>
      </w:smartTag>
      <w:smartTag w:uri="urn:schemas-microsoft-com:office:smarttags" w:element="PersonName">
        <w:r>
          <w:t>m</w:t>
        </w:r>
      </w:smartTag>
      <w:r>
        <w:t>) deep eggcrate.</w:t>
      </w:r>
    </w:p>
    <w:p w:rsidR="00216090" w:rsidRDefault="00216090" w:rsidP="005163BC">
      <w:pPr>
        <w:pStyle w:val="RUSKINSubSub1"/>
      </w:pPr>
      <w:r>
        <w:t xml:space="preserve">Eggcrate blade, horizontally </w:t>
      </w:r>
      <w:smartTag w:uri="urn:schemas-microsoft-com:office:smarttags" w:element="PersonName">
        <w:r>
          <w:t>m</w:t>
        </w:r>
      </w:smartTag>
      <w:r>
        <w:t xml:space="preserve">ounted, SSEGH4, 4 inch (102 </w:t>
      </w:r>
      <w:smartTag w:uri="urn:schemas-microsoft-com:office:smarttags" w:element="PersonName">
        <w:r>
          <w:t>m</w:t>
        </w:r>
      </w:smartTag>
      <w:smartTag w:uri="urn:schemas-microsoft-com:office:smarttags" w:element="PersonName">
        <w:r>
          <w:t>m</w:t>
        </w:r>
      </w:smartTag>
      <w:r>
        <w:t>) deep eggcrate.</w:t>
      </w:r>
    </w:p>
    <w:p w:rsidR="00216090" w:rsidRDefault="00216090" w:rsidP="005163BC">
      <w:pPr>
        <w:pStyle w:val="RUSKINSubSub1"/>
      </w:pPr>
      <w:r>
        <w:t xml:space="preserve">Eggcrate blade, horizontally </w:t>
      </w:r>
      <w:smartTag w:uri="urn:schemas-microsoft-com:office:smarttags" w:element="PersonName">
        <w:r>
          <w:t>m</w:t>
        </w:r>
      </w:smartTag>
      <w:r>
        <w:t xml:space="preserve">ounted, SSEGH6, 6 inch (152 </w:t>
      </w:r>
      <w:smartTag w:uri="urn:schemas-microsoft-com:office:smarttags" w:element="PersonName">
        <w:r>
          <w:t>m</w:t>
        </w:r>
      </w:smartTag>
      <w:smartTag w:uri="urn:schemas-microsoft-com:office:smarttags" w:element="PersonName">
        <w:r>
          <w:t>m</w:t>
        </w:r>
      </w:smartTag>
      <w:r>
        <w:t>) deep eggcrate.</w:t>
      </w:r>
    </w:p>
    <w:p w:rsidR="00216090" w:rsidRDefault="00216090" w:rsidP="005163BC">
      <w:pPr>
        <w:pStyle w:val="RUSKINSubSub1"/>
      </w:pPr>
      <w:r>
        <w:t xml:space="preserve">Eggcrate blade, vertically </w:t>
      </w:r>
      <w:smartTag w:uri="urn:schemas-microsoft-com:office:smarttags" w:element="PersonName">
        <w:r>
          <w:t>m</w:t>
        </w:r>
      </w:smartTag>
      <w:r>
        <w:t xml:space="preserve">ounted, SSEGV2, 2 inch (51 </w:t>
      </w:r>
      <w:smartTag w:uri="urn:schemas-microsoft-com:office:smarttags" w:element="PersonName">
        <w:r>
          <w:t>m</w:t>
        </w:r>
      </w:smartTag>
      <w:smartTag w:uri="urn:schemas-microsoft-com:office:smarttags" w:element="PersonName">
        <w:r>
          <w:t>m</w:t>
        </w:r>
      </w:smartTag>
      <w:r>
        <w:t>) deep eggcrate.</w:t>
      </w:r>
    </w:p>
    <w:p w:rsidR="00216090" w:rsidRDefault="00216090" w:rsidP="005163BC">
      <w:pPr>
        <w:pStyle w:val="RUSKINSubSub1"/>
      </w:pPr>
      <w:r>
        <w:t xml:space="preserve">Eggcrate blade, vertically </w:t>
      </w:r>
      <w:smartTag w:uri="urn:schemas-microsoft-com:office:smarttags" w:element="PersonName">
        <w:r>
          <w:t>m</w:t>
        </w:r>
      </w:smartTag>
      <w:r>
        <w:t xml:space="preserve">ounted, SSEGV4, 4 inch (102 </w:t>
      </w:r>
      <w:smartTag w:uri="urn:schemas-microsoft-com:office:smarttags" w:element="PersonName">
        <w:r>
          <w:t>m</w:t>
        </w:r>
      </w:smartTag>
      <w:smartTag w:uri="urn:schemas-microsoft-com:office:smarttags" w:element="PersonName">
        <w:r>
          <w:t>m</w:t>
        </w:r>
      </w:smartTag>
      <w:r>
        <w:t>) deep eggcrate.</w:t>
      </w:r>
    </w:p>
    <w:p w:rsidR="00216090" w:rsidRDefault="00216090" w:rsidP="005163BC">
      <w:pPr>
        <w:pStyle w:val="RUSKINSubSub1"/>
      </w:pPr>
      <w:r>
        <w:t xml:space="preserve">Eggcrate blade, vertically </w:t>
      </w:r>
      <w:smartTag w:uri="urn:schemas-microsoft-com:office:smarttags" w:element="PersonName">
        <w:r>
          <w:t>m</w:t>
        </w:r>
      </w:smartTag>
      <w:r>
        <w:t xml:space="preserve">ounted, SSEGV6, 6 inch (152 </w:t>
      </w:r>
      <w:smartTag w:uri="urn:schemas-microsoft-com:office:smarttags" w:element="PersonName">
        <w:r>
          <w:t>m</w:t>
        </w:r>
      </w:smartTag>
      <w:smartTag w:uri="urn:schemas-microsoft-com:office:smarttags" w:element="PersonName">
        <w:r>
          <w:t>m</w:t>
        </w:r>
      </w:smartTag>
      <w:r>
        <w:t>) depth.</w:t>
      </w:r>
    </w:p>
    <w:p w:rsidR="00216090" w:rsidRDefault="00216090" w:rsidP="00216090">
      <w:pPr>
        <w:pStyle w:val="RUSKINNote"/>
      </w:pPr>
      <w:r>
        <w:t>** NOTE TO SPECIFIER **  Delete wall thickness not required.</w:t>
      </w:r>
    </w:p>
    <w:p w:rsidR="00216090" w:rsidRPr="00BA32F8" w:rsidRDefault="00216090" w:rsidP="005163BC">
      <w:pPr>
        <w:pStyle w:val="RUSKINSubSub1"/>
      </w:pPr>
      <w:r w:rsidRPr="00BA32F8">
        <w:t>Wall Thickness:  0.081 inch (2.1 mm), nominal.</w:t>
      </w:r>
    </w:p>
    <w:p w:rsidR="00216090" w:rsidRPr="00BA32F8" w:rsidRDefault="00216090" w:rsidP="005163BC">
      <w:pPr>
        <w:pStyle w:val="RUSKINSubSub1"/>
      </w:pPr>
      <w:r w:rsidRPr="00BA32F8">
        <w:t>Wall Thickness:  0.125 inch (3.2 mm), nominal.</w:t>
      </w:r>
    </w:p>
    <w:p w:rsidR="00216090" w:rsidRDefault="00216090" w:rsidP="00216090">
      <w:pPr>
        <w:pStyle w:val="RUSKINNote"/>
      </w:pPr>
      <w:r>
        <w:t>** NOTE TO SPECIFIER **  Delete grid depth not required.</w:t>
      </w:r>
    </w:p>
    <w:p w:rsidR="00216090" w:rsidRDefault="00216090" w:rsidP="005163BC">
      <w:pPr>
        <w:pStyle w:val="RUSKINSubSub1"/>
      </w:pPr>
      <w:r>
        <w:t xml:space="preserve">Grid Depth: 1 inch (25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 xml:space="preserve">Grid Depth: 2 inches (51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 xml:space="preserve">Grid Depth: 3 inches (76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 xml:space="preserve">Grid Depth: 4 inches (102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 xml:space="preserve">Grid Depth: 5 inches (127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 xml:space="preserve">Grid Depth: 6 inches (152 </w:t>
      </w:r>
      <w:smartTag w:uri="urn:schemas-microsoft-com:office:smarttags" w:element="PersonName">
        <w:r>
          <w:t>m</w:t>
        </w:r>
      </w:smartTag>
      <w:smartTag w:uri="urn:schemas-microsoft-com:office:smarttags" w:element="PersonName">
        <w:r>
          <w:t>m</w:t>
        </w:r>
      </w:smartTag>
      <w:r>
        <w:t>).</w:t>
      </w:r>
    </w:p>
    <w:p w:rsidR="00216090" w:rsidRPr="005106B4" w:rsidRDefault="00216090" w:rsidP="00216090">
      <w:pPr>
        <w:pStyle w:val="RUSKINNote"/>
      </w:pPr>
      <w:r w:rsidRPr="005106B4">
        <w:t>** NOTE TO SPECIFIER **  Eggcrate di</w:t>
      </w:r>
      <w:smartTag w:uri="urn:schemas-microsoft-com:office:smarttags" w:element="PersonName">
        <w:r w:rsidRPr="005106B4">
          <w:t>m</w:t>
        </w:r>
      </w:smartTag>
      <w:r w:rsidRPr="005106B4">
        <w:t xml:space="preserve">ensions of 2 inches to 12 inches (51 </w:t>
      </w:r>
      <w:smartTag w:uri="urn:schemas-microsoft-com:office:smarttags" w:element="PersonName">
        <w:r w:rsidRPr="005106B4">
          <w:t>m</w:t>
        </w:r>
      </w:smartTag>
      <w:smartTag w:uri="urn:schemas-microsoft-com:office:smarttags" w:element="PersonName">
        <w:r w:rsidRPr="005106B4">
          <w:t>m</w:t>
        </w:r>
      </w:smartTag>
      <w:r w:rsidRPr="005106B4">
        <w:t xml:space="preserve"> to 305 </w:t>
      </w:r>
      <w:smartTag w:uri="urn:schemas-microsoft-com:office:smarttags" w:element="PersonName">
        <w:r w:rsidRPr="005106B4">
          <w:t>m</w:t>
        </w:r>
      </w:smartTag>
      <w:smartTag w:uri="urn:schemas-microsoft-com:office:smarttags" w:element="PersonName">
        <w:r w:rsidRPr="005106B4">
          <w:t>m</w:t>
        </w:r>
      </w:smartTag>
      <w:r w:rsidRPr="005106B4">
        <w:t xml:space="preserve">) width by 2 inches to 12 inches (51 </w:t>
      </w:r>
      <w:smartTag w:uri="urn:schemas-microsoft-com:office:smarttags" w:element="PersonName">
        <w:r w:rsidRPr="005106B4">
          <w:t>m</w:t>
        </w:r>
      </w:smartTag>
      <w:smartTag w:uri="urn:schemas-microsoft-com:office:smarttags" w:element="PersonName">
        <w:r w:rsidRPr="005106B4">
          <w:t>m</w:t>
        </w:r>
      </w:smartTag>
      <w:r w:rsidRPr="005106B4">
        <w:t xml:space="preserve"> by 305 </w:t>
      </w:r>
      <w:smartTag w:uri="urn:schemas-microsoft-com:office:smarttags" w:element="PersonName">
        <w:r w:rsidRPr="005106B4">
          <w:t>m</w:t>
        </w:r>
      </w:smartTag>
      <w:smartTag w:uri="urn:schemas-microsoft-com:office:smarttags" w:element="PersonName">
        <w:r w:rsidRPr="005106B4">
          <w:t>m</w:t>
        </w:r>
      </w:smartTag>
      <w:r w:rsidRPr="005106B4">
        <w:t>) length.  Both grid di</w:t>
      </w:r>
      <w:smartTag w:uri="urn:schemas-microsoft-com:office:smarttags" w:element="PersonName">
        <w:r w:rsidRPr="005106B4">
          <w:t>m</w:t>
        </w:r>
      </w:smartTag>
      <w:r w:rsidRPr="005106B4">
        <w:t xml:space="preserve">ensions </w:t>
      </w:r>
      <w:smartTag w:uri="urn:schemas-microsoft-com:office:smarttags" w:element="PersonName">
        <w:r w:rsidRPr="005106B4">
          <w:t>m</w:t>
        </w:r>
      </w:smartTag>
      <w:r w:rsidRPr="005106B4">
        <w:t>ust be at least as deep as the eggcrate depth.  Delete widthnot required.</w:t>
      </w:r>
    </w:p>
    <w:p w:rsidR="00216090" w:rsidRDefault="00216090" w:rsidP="005163BC">
      <w:pPr>
        <w:pStyle w:val="RUSKINSubSub1"/>
      </w:pPr>
      <w:r>
        <w:t>Grid Di</w:t>
      </w:r>
      <w:smartTag w:uri="urn:schemas-microsoft-com:office:smarttags" w:element="PersonName">
        <w:r>
          <w:t>m</w:t>
        </w:r>
      </w:smartTag>
      <w:r>
        <w:t xml:space="preserve">ension - Width: 2 inches (51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3 inches (76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4 inches (102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5 inches (127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6 inches (152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7 inches (178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8 inches (203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9 inches (227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10 inches (254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11 inches (279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Width: 12 inches (305 </w:t>
      </w:r>
      <w:smartTag w:uri="urn:schemas-microsoft-com:office:smarttags" w:element="PersonName">
        <w:r>
          <w:t>m</w:t>
        </w:r>
      </w:smartTag>
      <w:smartTag w:uri="urn:schemas-microsoft-com:office:smarttags" w:element="PersonName">
        <w:r>
          <w:t>m</w:t>
        </w:r>
      </w:smartTag>
      <w:r>
        <w:t>).</w:t>
      </w:r>
    </w:p>
    <w:p w:rsidR="004D6CD3" w:rsidRDefault="004D6CD3" w:rsidP="004D6CD3">
      <w:pPr>
        <w:pStyle w:val="RUSKINNote"/>
      </w:pPr>
      <w:r w:rsidRPr="005106B4">
        <w:t>** NOTE TO SPECIFIER **  Delete width and length not required.</w:t>
      </w:r>
    </w:p>
    <w:p w:rsidR="00216090" w:rsidRDefault="00216090" w:rsidP="005163BC">
      <w:pPr>
        <w:pStyle w:val="RUSKINSubSub1"/>
      </w:pPr>
      <w:r>
        <w:t>Grid Di</w:t>
      </w:r>
      <w:smartTag w:uri="urn:schemas-microsoft-com:office:smarttags" w:element="PersonName">
        <w:r>
          <w:t>m</w:t>
        </w:r>
      </w:smartTag>
      <w:r>
        <w:t xml:space="preserve">ension - Length: 2 inches (51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3 inches (76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4 inches (102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5 inches (127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6 inches (152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7 inches (178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8 inches (203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9 inches (227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10 inches (254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11 inches (279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Sub1"/>
      </w:pPr>
      <w:r>
        <w:t>Grid Di</w:t>
      </w:r>
      <w:smartTag w:uri="urn:schemas-microsoft-com:office:smarttags" w:element="PersonName">
        <w:r>
          <w:t>m</w:t>
        </w:r>
      </w:smartTag>
      <w:r>
        <w:t xml:space="preserve">ension - Length: 12 inches (305 </w:t>
      </w:r>
      <w:smartTag w:uri="urn:schemas-microsoft-com:office:smarttags" w:element="PersonName">
        <w:r>
          <w:t>m</w:t>
        </w:r>
      </w:smartTag>
      <w:smartTag w:uri="urn:schemas-microsoft-com:office:smarttags" w:element="PersonName">
        <w:r>
          <w:t>m</w:t>
        </w:r>
      </w:smartTag>
      <w:r>
        <w:t>).</w:t>
      </w:r>
    </w:p>
    <w:p w:rsidR="00216090" w:rsidRDefault="00216090" w:rsidP="005163BC">
      <w:pPr>
        <w:pStyle w:val="RUSKINSubPara"/>
      </w:pPr>
      <w:r>
        <w:t>Fascia Profile: Size as indicated on Drawings.</w:t>
      </w:r>
    </w:p>
    <w:p w:rsidR="00216090" w:rsidRDefault="00216090" w:rsidP="00216090">
      <w:pPr>
        <w:pStyle w:val="RUSKINNote"/>
      </w:pPr>
      <w:r>
        <w:t>** NOTE TO SPECIFIER **  Delete fascia profile not required.</w:t>
      </w:r>
    </w:p>
    <w:p w:rsidR="00216090" w:rsidRDefault="00216090" w:rsidP="005163BC">
      <w:pPr>
        <w:pStyle w:val="RUSKINSubSub1"/>
      </w:pPr>
      <w:r>
        <w:t xml:space="preserve">Channel. </w:t>
      </w:r>
    </w:p>
    <w:p w:rsidR="00216090" w:rsidRDefault="00216090" w:rsidP="005163BC">
      <w:pPr>
        <w:pStyle w:val="RUSKINSubSub1"/>
      </w:pPr>
      <w:r>
        <w:t xml:space="preserve">Round. </w:t>
      </w:r>
    </w:p>
    <w:p w:rsidR="00216090" w:rsidRDefault="00216090" w:rsidP="005163BC">
      <w:pPr>
        <w:pStyle w:val="RUSKINSubSub1"/>
      </w:pPr>
      <w:r>
        <w:t>Bullnose.</w:t>
      </w:r>
    </w:p>
    <w:p w:rsidR="00216090" w:rsidRDefault="00216090" w:rsidP="00216090">
      <w:pPr>
        <w:pStyle w:val="RUSKINNote"/>
      </w:pPr>
      <w:r>
        <w:t>** NOTE TO SPECIFIER **  Delete outrigger profile if horizontal application not required.</w:t>
      </w:r>
    </w:p>
    <w:p w:rsidR="00216090" w:rsidRDefault="00216090" w:rsidP="005163BC">
      <w:pPr>
        <w:pStyle w:val="RUSKINSubPara"/>
      </w:pPr>
      <w:r>
        <w:t>Outrigger Profile: Size as indicated on Drawings.</w:t>
      </w:r>
    </w:p>
    <w:p w:rsidR="00216090" w:rsidRDefault="00216090" w:rsidP="00216090">
      <w:pPr>
        <w:pStyle w:val="RUSKINNote"/>
      </w:pPr>
      <w:r>
        <w:t>** NOTE TO SPECIFIER **  Delete outrigger profile not required.</w:t>
      </w:r>
    </w:p>
    <w:p w:rsidR="00216090" w:rsidRDefault="00216090" w:rsidP="005163BC">
      <w:pPr>
        <w:pStyle w:val="RUSKINSubSub1"/>
      </w:pPr>
      <w:r>
        <w:t xml:space="preserve">Straight. </w:t>
      </w:r>
    </w:p>
    <w:p w:rsidR="00216090" w:rsidRDefault="00216090" w:rsidP="005163BC">
      <w:pPr>
        <w:pStyle w:val="RUSKINSubSub1"/>
      </w:pPr>
      <w:r>
        <w:t xml:space="preserve">Tapered. </w:t>
      </w:r>
    </w:p>
    <w:p w:rsidR="00216090" w:rsidRDefault="00216090" w:rsidP="005163BC">
      <w:pPr>
        <w:pStyle w:val="RUSKINSubSub1"/>
      </w:pPr>
      <w:r>
        <w:t>Channel.</w:t>
      </w:r>
    </w:p>
    <w:p w:rsidR="00D312DC" w:rsidRDefault="00D312DC" w:rsidP="008D310F">
      <w:pPr>
        <w:pStyle w:val="RUSKINArticle"/>
      </w:pPr>
      <w:r>
        <w:t>PRE-ENGINEERED DESIGN - SUN SHADE BLADE HORIZONTAL</w:t>
      </w:r>
    </w:p>
    <w:p w:rsidR="00D312DC" w:rsidRDefault="00D312DC" w:rsidP="008D310F">
      <w:pPr>
        <w:pStyle w:val="RUSKINParagraph"/>
      </w:pPr>
      <w:r>
        <w:t>Refer to Drawings for application, design and details.</w:t>
      </w:r>
    </w:p>
    <w:p w:rsidR="00D312DC" w:rsidRDefault="00D312DC" w:rsidP="005163BC">
      <w:pPr>
        <w:pStyle w:val="RUSKINSubPara"/>
      </w:pPr>
      <w:r>
        <w:t>Design based on Model SSLBH (Sun Shade Blade Horizontal) as manufactured by Ruskin Company.</w:t>
      </w:r>
    </w:p>
    <w:p w:rsidR="00D312DC" w:rsidRDefault="00D312DC" w:rsidP="008D310F">
      <w:pPr>
        <w:pStyle w:val="RUSKINParagraph"/>
      </w:pPr>
      <w:r>
        <w:t>Pre-engineered application:</w:t>
      </w:r>
    </w:p>
    <w:p w:rsidR="00D312DC" w:rsidRDefault="00D312DC" w:rsidP="00D312DC">
      <w:pPr>
        <w:pStyle w:val="RUSKINNote"/>
      </w:pPr>
      <w:r>
        <w:t>** NOTE TO SPECIFIER **  Delete design not required.</w:t>
      </w:r>
    </w:p>
    <w:p w:rsidR="00D312DC" w:rsidRDefault="00D312DC" w:rsidP="005163BC">
      <w:pPr>
        <w:pStyle w:val="RUSKINSubPara"/>
      </w:pPr>
      <w:r>
        <w:t xml:space="preserve">Horizontal cantilever. </w:t>
      </w:r>
    </w:p>
    <w:p w:rsidR="00D312DC" w:rsidRDefault="00D312DC" w:rsidP="005163BC">
      <w:pPr>
        <w:pStyle w:val="RUSKINSubPara"/>
      </w:pPr>
      <w:r>
        <w:t xml:space="preserve">Horizontal supported. </w:t>
      </w:r>
    </w:p>
    <w:p w:rsidR="00D312DC" w:rsidRDefault="00D312DC" w:rsidP="008D310F">
      <w:pPr>
        <w:pStyle w:val="RUSKINParagraph"/>
      </w:pPr>
      <w:r>
        <w:t>Components:</w:t>
      </w:r>
    </w:p>
    <w:p w:rsidR="00D312DC" w:rsidRDefault="00D312DC" w:rsidP="005163BC">
      <w:pPr>
        <w:pStyle w:val="RUSKINSubPara"/>
      </w:pPr>
      <w:r>
        <w:t>Blade Design: 6063</w:t>
      </w:r>
      <w:r w:rsidR="007761A8">
        <w:t>T6</w:t>
      </w:r>
      <w:r>
        <w:t xml:space="preserve"> alloy extruded alu</w:t>
      </w:r>
      <w:smartTag w:uri="urn:schemas-microsoft-com:office:smarttags" w:element="PersonName">
        <w:r>
          <w:t>m</w:t>
        </w:r>
      </w:smartTag>
      <w:r>
        <w:t>inu</w:t>
      </w:r>
      <w:smartTag w:uri="urn:schemas-microsoft-com:office:smarttags" w:element="PersonName">
        <w:r>
          <w:t>m</w:t>
        </w:r>
      </w:smartTag>
      <w:r>
        <w:t>.</w:t>
      </w:r>
    </w:p>
    <w:p w:rsidR="00D312DC" w:rsidRDefault="00D312DC" w:rsidP="00D312DC">
      <w:pPr>
        <w:pStyle w:val="RUSKINNote"/>
      </w:pPr>
      <w:r>
        <w:t>** NOTE TO SPECIFIER **  Delete louver blade design not required.</w:t>
      </w:r>
    </w:p>
    <w:p w:rsidR="00D312DC" w:rsidRDefault="00D312DC" w:rsidP="005163BC">
      <w:pPr>
        <w:pStyle w:val="RUSKINSubSub1"/>
      </w:pPr>
      <w:r>
        <w:t xml:space="preserve">Louver blade, horizontally </w:t>
      </w:r>
      <w:smartTag w:uri="urn:schemas-microsoft-com:office:smarttags" w:element="PersonName">
        <w:r>
          <w:t>m</w:t>
        </w:r>
      </w:smartTag>
      <w:r>
        <w:t xml:space="preserve">ounted, SSLBH4, 4 inch (102 </w:t>
      </w:r>
      <w:smartTag w:uri="urn:schemas-microsoft-com:office:smarttags" w:element="PersonName">
        <w:r>
          <w:t>m</w:t>
        </w:r>
      </w:smartTag>
      <w:smartTag w:uri="urn:schemas-microsoft-com:office:smarttags" w:element="PersonName">
        <w:r>
          <w:t>m</w:t>
        </w:r>
      </w:smartTag>
      <w:r>
        <w:t xml:space="preserve">) blade width. </w:t>
      </w:r>
    </w:p>
    <w:p w:rsidR="00D312DC" w:rsidRDefault="00D312DC" w:rsidP="005163BC">
      <w:pPr>
        <w:pStyle w:val="RUSKINSubSub2"/>
      </w:pPr>
      <w:r>
        <w:t>0.</w:t>
      </w:r>
      <w:r w:rsidR="00966AF9">
        <w:t>125</w:t>
      </w:r>
      <w:r>
        <w:t xml:space="preserve"> inch (</w:t>
      </w:r>
      <w:r w:rsidR="00966AF9">
        <w:t>3.2</w:t>
      </w:r>
      <w:r>
        <w:t xml:space="preserve"> mm) nominal thickness, installed at </w:t>
      </w:r>
      <w:r w:rsidR="00966AF9">
        <w:t>45</w:t>
      </w:r>
      <w:r>
        <w:t xml:space="preserve"> degree angle.</w:t>
      </w:r>
    </w:p>
    <w:p w:rsidR="00D312DC" w:rsidRDefault="00D312DC" w:rsidP="005163BC">
      <w:pPr>
        <w:pStyle w:val="RUSKINSubSub1"/>
      </w:pPr>
      <w:r>
        <w:t xml:space="preserve">Louver blade, horizontally </w:t>
      </w:r>
      <w:smartTag w:uri="urn:schemas-microsoft-com:office:smarttags" w:element="PersonName">
        <w:r>
          <w:t>m</w:t>
        </w:r>
      </w:smartTag>
      <w:r>
        <w:t xml:space="preserve">ounted, SSLBH6, 6 inch (152 </w:t>
      </w:r>
      <w:smartTag w:uri="urn:schemas-microsoft-com:office:smarttags" w:element="PersonName">
        <w:r>
          <w:t>m</w:t>
        </w:r>
      </w:smartTag>
      <w:smartTag w:uri="urn:schemas-microsoft-com:office:smarttags" w:element="PersonName">
        <w:r>
          <w:t>m</w:t>
        </w:r>
      </w:smartTag>
      <w:r>
        <w:t xml:space="preserve">) blade width. </w:t>
      </w:r>
    </w:p>
    <w:p w:rsidR="00D312DC" w:rsidRDefault="00966AF9" w:rsidP="005163BC">
      <w:pPr>
        <w:pStyle w:val="RUSKINSubSub2"/>
      </w:pPr>
      <w:r>
        <w:t xml:space="preserve">0.125 inch (3.2 mm) </w:t>
      </w:r>
      <w:r w:rsidR="00D312DC">
        <w:t xml:space="preserve">nominal thickness, installed at </w:t>
      </w:r>
      <w:r>
        <w:t>45</w:t>
      </w:r>
      <w:r w:rsidR="00D312DC">
        <w:t xml:space="preserve"> degree angle.</w:t>
      </w:r>
    </w:p>
    <w:p w:rsidR="00D312DC" w:rsidRDefault="00D312DC" w:rsidP="005163BC">
      <w:pPr>
        <w:pStyle w:val="RUSKINSubPara"/>
      </w:pPr>
      <w:r>
        <w:t>Fascia Profile: Size as indicated on Drawings.</w:t>
      </w:r>
    </w:p>
    <w:p w:rsidR="00D312DC" w:rsidRDefault="00D312DC" w:rsidP="00D312DC">
      <w:pPr>
        <w:pStyle w:val="RUSKINNote"/>
      </w:pPr>
      <w:r>
        <w:t>** NOTE TO SPECIFIER **  Delete fascia profile not required.</w:t>
      </w:r>
    </w:p>
    <w:p w:rsidR="00D312DC" w:rsidRDefault="00D312DC" w:rsidP="005163BC">
      <w:pPr>
        <w:pStyle w:val="RUSKINSubSub1"/>
      </w:pPr>
      <w:r>
        <w:t xml:space="preserve">Channel. </w:t>
      </w:r>
    </w:p>
    <w:p w:rsidR="00D312DC" w:rsidRDefault="00D312DC" w:rsidP="005163BC">
      <w:pPr>
        <w:pStyle w:val="RUSKINSubSub1"/>
      </w:pPr>
      <w:r>
        <w:t xml:space="preserve">Round. </w:t>
      </w:r>
    </w:p>
    <w:p w:rsidR="00D312DC" w:rsidRDefault="00D312DC" w:rsidP="005163BC">
      <w:pPr>
        <w:pStyle w:val="RUSKINSubSub1"/>
      </w:pPr>
      <w:r>
        <w:t>Bullnose.</w:t>
      </w:r>
    </w:p>
    <w:p w:rsidR="00D312DC" w:rsidRDefault="00D312DC" w:rsidP="00D312DC">
      <w:pPr>
        <w:pStyle w:val="RUSKINNote"/>
      </w:pPr>
      <w:r>
        <w:t>** NOTE TO SPECIFIER **  Delete outrigger profile if horizontal application not required.</w:t>
      </w:r>
    </w:p>
    <w:p w:rsidR="00D312DC" w:rsidRDefault="00D312DC" w:rsidP="005163BC">
      <w:pPr>
        <w:pStyle w:val="RUSKINSubPara"/>
      </w:pPr>
      <w:r>
        <w:t>Outrigger Profile: Size as indicated on Drawings.</w:t>
      </w:r>
    </w:p>
    <w:p w:rsidR="00D312DC" w:rsidRDefault="00D312DC" w:rsidP="00D312DC">
      <w:pPr>
        <w:pStyle w:val="RUSKINNote"/>
      </w:pPr>
      <w:r>
        <w:t>** NOTE TO SPECIFIER **  Delete outrigger profile not required.</w:t>
      </w:r>
    </w:p>
    <w:p w:rsidR="00D312DC" w:rsidRDefault="00D312DC" w:rsidP="005163BC">
      <w:pPr>
        <w:pStyle w:val="RUSKINSubSub1"/>
      </w:pPr>
      <w:r>
        <w:t xml:space="preserve">Straight. </w:t>
      </w:r>
    </w:p>
    <w:p w:rsidR="00D312DC" w:rsidRDefault="00D312DC" w:rsidP="005163BC">
      <w:pPr>
        <w:pStyle w:val="RUSKINSubSub1"/>
      </w:pPr>
      <w:r>
        <w:t xml:space="preserve">Tapered. </w:t>
      </w:r>
    </w:p>
    <w:p w:rsidR="00D312DC" w:rsidRDefault="00D312DC" w:rsidP="005163BC">
      <w:pPr>
        <w:pStyle w:val="RUSKINSubSub1"/>
      </w:pPr>
      <w:r>
        <w:t>Channel.</w:t>
      </w:r>
    </w:p>
    <w:p w:rsidR="00BD651A" w:rsidRDefault="00BD651A" w:rsidP="008D310F">
      <w:pPr>
        <w:pStyle w:val="RUSKINArticle"/>
      </w:pPr>
      <w:r>
        <w:t xml:space="preserve">PRE-ENGINEERED DESIGN - </w:t>
      </w:r>
      <w:r w:rsidRPr="00734325">
        <w:t>SUN SHADE AIR FOIL</w:t>
      </w:r>
    </w:p>
    <w:p w:rsidR="00BD651A" w:rsidRDefault="00BD651A" w:rsidP="008D310F">
      <w:pPr>
        <w:pStyle w:val="RUSKINParagraph"/>
      </w:pPr>
      <w:r>
        <w:t>Refer to Drawings for application, design and details.</w:t>
      </w:r>
    </w:p>
    <w:p w:rsidR="00BD651A" w:rsidRPr="00071CCB" w:rsidRDefault="00BD651A" w:rsidP="005163BC">
      <w:pPr>
        <w:pStyle w:val="RUSKINSubPara"/>
      </w:pPr>
      <w:r>
        <w:t>Design based on Model SSAF (Sun Shade Air Foil) as manufactured by Ruskin Company.</w:t>
      </w:r>
    </w:p>
    <w:p w:rsidR="00BD651A" w:rsidRDefault="00BD651A" w:rsidP="008D310F">
      <w:pPr>
        <w:pStyle w:val="RUSKINParagraph"/>
      </w:pPr>
      <w:r>
        <w:t>Pre-engineered application:</w:t>
      </w:r>
    </w:p>
    <w:p w:rsidR="00BD651A" w:rsidRDefault="00BD651A" w:rsidP="00BD651A">
      <w:pPr>
        <w:pStyle w:val="RUSKINNote"/>
      </w:pPr>
      <w:r>
        <w:t>** NOTE TO SPECIFIER **  Delete design not required.</w:t>
      </w:r>
    </w:p>
    <w:p w:rsidR="00BD651A" w:rsidRDefault="00BD651A" w:rsidP="005163BC">
      <w:pPr>
        <w:pStyle w:val="RUSKINSubPara"/>
      </w:pPr>
      <w:r>
        <w:t xml:space="preserve">Horizontal cantilever. </w:t>
      </w:r>
    </w:p>
    <w:p w:rsidR="00BD651A" w:rsidRDefault="00BD651A" w:rsidP="005163BC">
      <w:pPr>
        <w:pStyle w:val="RUSKINSubPara"/>
      </w:pPr>
      <w:r>
        <w:t xml:space="preserve">Horizontal supported. </w:t>
      </w:r>
    </w:p>
    <w:p w:rsidR="00BD651A" w:rsidRDefault="00BD651A" w:rsidP="005163BC">
      <w:pPr>
        <w:pStyle w:val="RUSKINSubPara"/>
      </w:pPr>
      <w:r>
        <w:t xml:space="preserve">Vertical hung. </w:t>
      </w:r>
    </w:p>
    <w:p w:rsidR="00BD651A" w:rsidRDefault="00BD651A" w:rsidP="008D310F">
      <w:pPr>
        <w:pStyle w:val="RUSKINParagraph"/>
      </w:pPr>
      <w:r>
        <w:t>Components:</w:t>
      </w:r>
    </w:p>
    <w:p w:rsidR="00BD651A" w:rsidRDefault="00BD651A" w:rsidP="005163BC">
      <w:pPr>
        <w:pStyle w:val="RUSKINSubPara"/>
      </w:pPr>
      <w:r>
        <w:t>Blade Design: 6063</w:t>
      </w:r>
      <w:r w:rsidR="007761A8">
        <w:t>T6</w:t>
      </w:r>
      <w:r>
        <w:t xml:space="preserve"> alloy extruded alu</w:t>
      </w:r>
      <w:smartTag w:uri="urn:schemas-microsoft-com:office:smarttags" w:element="PersonName">
        <w:r>
          <w:t>m</w:t>
        </w:r>
      </w:smartTag>
      <w:r>
        <w:t>inu</w:t>
      </w:r>
      <w:smartTag w:uri="urn:schemas-microsoft-com:office:smarttags" w:element="PersonName">
        <w:r>
          <w:t>m</w:t>
        </w:r>
      </w:smartTag>
      <w:r>
        <w:t>.</w:t>
      </w:r>
    </w:p>
    <w:p w:rsidR="00BD651A" w:rsidRDefault="00BD651A" w:rsidP="00BD651A">
      <w:pPr>
        <w:pStyle w:val="RUSKINNote"/>
      </w:pPr>
      <w:r>
        <w:t>** NOTE TO SPECIFIER **  Delete vertical design not required.</w:t>
      </w:r>
    </w:p>
    <w:p w:rsidR="00BD651A" w:rsidRPr="005106B4" w:rsidRDefault="00BD651A" w:rsidP="005163BC">
      <w:pPr>
        <w:pStyle w:val="RUSKINSubSub1"/>
      </w:pPr>
      <w:r w:rsidRPr="005106B4">
        <w:t xml:space="preserve">Airfoil blade, vertically </w:t>
      </w:r>
      <w:smartTag w:uri="urn:schemas-microsoft-com:office:smarttags" w:element="PersonName">
        <w:r w:rsidRPr="005106B4">
          <w:t>m</w:t>
        </w:r>
      </w:smartTag>
      <w:r w:rsidRPr="005106B4">
        <w:t xml:space="preserve">ounted, SSAFV4, 4 inch (102 </w:t>
      </w:r>
      <w:smartTag w:uri="urn:schemas-microsoft-com:office:smarttags" w:element="PersonName">
        <w:r w:rsidRPr="005106B4">
          <w:t>m</w:t>
        </w:r>
      </w:smartTag>
      <w:smartTag w:uri="urn:schemas-microsoft-com:office:smarttags" w:element="PersonName">
        <w:r w:rsidRPr="005106B4">
          <w:t>m</w:t>
        </w:r>
      </w:smartTag>
      <w:r w:rsidRPr="005106B4">
        <w:t>) blade width.</w:t>
      </w:r>
    </w:p>
    <w:p w:rsidR="00BD651A" w:rsidRPr="008D310F" w:rsidRDefault="00BD651A" w:rsidP="005163BC">
      <w:pPr>
        <w:pStyle w:val="RUSKINSubSub2"/>
      </w:pPr>
      <w:r w:rsidRPr="00833815">
        <w:t>0.</w:t>
      </w:r>
      <w:r w:rsidR="00966AF9" w:rsidRPr="00833815">
        <w:t>110</w:t>
      </w:r>
      <w:r w:rsidRPr="00833815">
        <w:t xml:space="preserve"> inch (2.</w:t>
      </w:r>
      <w:r w:rsidR="00966AF9" w:rsidRPr="00833815">
        <w:t>8</w:t>
      </w:r>
      <w:r w:rsidRPr="00833815">
        <w:t xml:space="preserve"> </w:t>
      </w:r>
      <w:smartTag w:uri="urn:schemas-microsoft-com:office:smarttags" w:element="PersonName">
        <w:r w:rsidRPr="00833815">
          <w:t>m</w:t>
        </w:r>
      </w:smartTag>
      <w:smartTag w:uri="urn:schemas-microsoft-com:office:smarttags" w:element="PersonName">
        <w:r w:rsidRPr="00833815">
          <w:t>m</w:t>
        </w:r>
      </w:smartTag>
      <w:r w:rsidRPr="00833815">
        <w:t>) no</w:t>
      </w:r>
      <w:smartTag w:uri="urn:schemas-microsoft-com:office:smarttags" w:element="PersonName">
        <w:r w:rsidRPr="00833815">
          <w:t>m</w:t>
        </w:r>
      </w:smartTag>
      <w:r w:rsidRPr="00833815">
        <w:t xml:space="preserve">inal thickness, installed at 45 </w:t>
      </w:r>
      <w:r w:rsidRPr="008D310F">
        <w:t xml:space="preserve">degree angle.  </w:t>
      </w:r>
    </w:p>
    <w:p w:rsidR="00BD651A" w:rsidRPr="005106B4" w:rsidRDefault="00BD651A" w:rsidP="005163BC">
      <w:pPr>
        <w:pStyle w:val="RUSKINSubSub1"/>
      </w:pPr>
      <w:r w:rsidRPr="005106B4">
        <w:t xml:space="preserve">Airfoil blade, vertically </w:t>
      </w:r>
      <w:smartTag w:uri="urn:schemas-microsoft-com:office:smarttags" w:element="PersonName">
        <w:r w:rsidRPr="005106B4">
          <w:t>m</w:t>
        </w:r>
      </w:smartTag>
      <w:r w:rsidRPr="005106B4">
        <w:t xml:space="preserve">ounted, SSAFV6, 6 inch (152 </w:t>
      </w:r>
      <w:smartTag w:uri="urn:schemas-microsoft-com:office:smarttags" w:element="PersonName">
        <w:r w:rsidRPr="005106B4">
          <w:t>m</w:t>
        </w:r>
      </w:smartTag>
      <w:smartTag w:uri="urn:schemas-microsoft-com:office:smarttags" w:element="PersonName">
        <w:r w:rsidRPr="005106B4">
          <w:t>m</w:t>
        </w:r>
      </w:smartTag>
      <w:r w:rsidRPr="005106B4">
        <w:t>) blade width.</w:t>
      </w:r>
    </w:p>
    <w:p w:rsidR="00BD651A" w:rsidRDefault="00966AF9" w:rsidP="005163BC">
      <w:pPr>
        <w:pStyle w:val="RUSKINSubSub2"/>
      </w:pPr>
      <w:r>
        <w:t xml:space="preserve">0.110 inch (2.8 </w:t>
      </w:r>
      <w:smartTag w:uri="urn:schemas-microsoft-com:office:smarttags" w:element="PersonName">
        <w:r>
          <w:t>m</w:t>
        </w:r>
      </w:smartTag>
      <w:smartTag w:uri="urn:schemas-microsoft-com:office:smarttags" w:element="PersonName">
        <w:r>
          <w:t>m</w:t>
        </w:r>
      </w:smartTag>
      <w:r>
        <w:t>)</w:t>
      </w:r>
      <w:r w:rsidR="00BD651A">
        <w:t xml:space="preserve"> no</w:t>
      </w:r>
      <w:smartTag w:uri="urn:schemas-microsoft-com:office:smarttags" w:element="PersonName">
        <w:r w:rsidR="00BD651A">
          <w:t>m</w:t>
        </w:r>
      </w:smartTag>
      <w:r w:rsidR="00BD651A">
        <w:t xml:space="preserve">inal thickness, installed at 45 degree angle.  </w:t>
      </w:r>
    </w:p>
    <w:p w:rsidR="00BD651A" w:rsidRPr="005106B4" w:rsidRDefault="00BD651A" w:rsidP="005163BC">
      <w:pPr>
        <w:pStyle w:val="RUSKINSubSub1"/>
      </w:pPr>
      <w:r w:rsidRPr="005106B4">
        <w:t xml:space="preserve">Airfoil blade, vertically </w:t>
      </w:r>
      <w:smartTag w:uri="urn:schemas-microsoft-com:office:smarttags" w:element="PersonName">
        <w:r w:rsidRPr="005106B4">
          <w:t>m</w:t>
        </w:r>
      </w:smartTag>
      <w:r w:rsidRPr="005106B4">
        <w:t xml:space="preserve">ounted, SSAFV8, 8 inch (203 </w:t>
      </w:r>
      <w:smartTag w:uri="urn:schemas-microsoft-com:office:smarttags" w:element="PersonName">
        <w:r w:rsidRPr="005106B4">
          <w:t>m</w:t>
        </w:r>
      </w:smartTag>
      <w:smartTag w:uri="urn:schemas-microsoft-com:office:smarttags" w:element="PersonName">
        <w:r w:rsidRPr="005106B4">
          <w:t>m</w:t>
        </w:r>
      </w:smartTag>
      <w:r w:rsidRPr="005106B4">
        <w:t>) blade width.</w:t>
      </w:r>
    </w:p>
    <w:p w:rsidR="00BD651A" w:rsidRDefault="00966AF9" w:rsidP="005163BC">
      <w:pPr>
        <w:pStyle w:val="RUSKINSubSub2"/>
      </w:pPr>
      <w:r>
        <w:t xml:space="preserve">0.110 inch (2.8 </w:t>
      </w:r>
      <w:smartTag w:uri="urn:schemas-microsoft-com:office:smarttags" w:element="PersonName">
        <w:r>
          <w:t>m</w:t>
        </w:r>
      </w:smartTag>
      <w:smartTag w:uri="urn:schemas-microsoft-com:office:smarttags" w:element="PersonName">
        <w:r>
          <w:t>m</w:t>
        </w:r>
      </w:smartTag>
      <w:r>
        <w:t>)</w:t>
      </w:r>
      <w:r w:rsidR="00BD651A">
        <w:t xml:space="preserve"> no</w:t>
      </w:r>
      <w:smartTag w:uri="urn:schemas-microsoft-com:office:smarttags" w:element="PersonName">
        <w:r w:rsidR="00BD651A">
          <w:t>m</w:t>
        </w:r>
      </w:smartTag>
      <w:r w:rsidR="00BD651A">
        <w:t>inal thickness, installed at 45 degree angle.</w:t>
      </w:r>
    </w:p>
    <w:p w:rsidR="00BD651A" w:rsidRDefault="00BD651A" w:rsidP="00BD651A">
      <w:pPr>
        <w:pStyle w:val="RUSKINNote"/>
      </w:pPr>
      <w:r>
        <w:t>** NOTE TO SPECIFIER **  Delete horizontal design not required.</w:t>
      </w:r>
    </w:p>
    <w:p w:rsidR="00BD651A" w:rsidRPr="005106B4" w:rsidRDefault="00BD651A" w:rsidP="005163BC">
      <w:pPr>
        <w:pStyle w:val="RUSKINSubSub1"/>
      </w:pPr>
      <w:r w:rsidRPr="005106B4">
        <w:t xml:space="preserve">Airfoil blade, </w:t>
      </w:r>
      <w:r>
        <w:t>horizontally</w:t>
      </w:r>
      <w:r w:rsidRPr="005106B4">
        <w:t xml:space="preserve"> </w:t>
      </w:r>
      <w:smartTag w:uri="urn:schemas-microsoft-com:office:smarttags" w:element="PersonName">
        <w:r w:rsidRPr="005106B4">
          <w:t>m</w:t>
        </w:r>
      </w:smartTag>
      <w:r w:rsidRPr="005106B4">
        <w:t>ounted, SSAF</w:t>
      </w:r>
      <w:r>
        <w:t>H</w:t>
      </w:r>
      <w:r w:rsidRPr="005106B4">
        <w:t xml:space="preserve">4, 4 inch (102 </w:t>
      </w:r>
      <w:smartTag w:uri="urn:schemas-microsoft-com:office:smarttags" w:element="PersonName">
        <w:r w:rsidRPr="005106B4">
          <w:t>m</w:t>
        </w:r>
      </w:smartTag>
      <w:smartTag w:uri="urn:schemas-microsoft-com:office:smarttags" w:element="PersonName">
        <w:r w:rsidRPr="005106B4">
          <w:t>m</w:t>
        </w:r>
      </w:smartTag>
      <w:r w:rsidRPr="005106B4">
        <w:t>) blade width.</w:t>
      </w:r>
    </w:p>
    <w:p w:rsidR="00BD651A" w:rsidRDefault="00966AF9" w:rsidP="005163BC">
      <w:pPr>
        <w:pStyle w:val="RUSKINSubSub2"/>
      </w:pPr>
      <w:r>
        <w:t xml:space="preserve">0.110 inch (2.8 </w:t>
      </w:r>
      <w:smartTag w:uri="urn:schemas-microsoft-com:office:smarttags" w:element="PersonName">
        <w:r>
          <w:t>m</w:t>
        </w:r>
      </w:smartTag>
      <w:smartTag w:uri="urn:schemas-microsoft-com:office:smarttags" w:element="PersonName">
        <w:r>
          <w:t>m</w:t>
        </w:r>
      </w:smartTag>
      <w:r>
        <w:t>)</w:t>
      </w:r>
      <w:r w:rsidR="00BD651A">
        <w:t xml:space="preserve"> no</w:t>
      </w:r>
      <w:smartTag w:uri="urn:schemas-microsoft-com:office:smarttags" w:element="PersonName">
        <w:r w:rsidR="00BD651A">
          <w:t>m</w:t>
        </w:r>
      </w:smartTag>
      <w:r w:rsidR="00BD651A">
        <w:t xml:space="preserve">inal thickness, installed at 45 degree angle.  </w:t>
      </w:r>
    </w:p>
    <w:p w:rsidR="00BD651A" w:rsidRPr="005106B4" w:rsidRDefault="00BD651A" w:rsidP="005163BC">
      <w:pPr>
        <w:pStyle w:val="RUSKINSubSub1"/>
      </w:pPr>
      <w:r w:rsidRPr="005106B4">
        <w:t xml:space="preserve">Airfoil blade, </w:t>
      </w:r>
      <w:r>
        <w:t>horizontally</w:t>
      </w:r>
      <w:r w:rsidRPr="005106B4">
        <w:t xml:space="preserve"> </w:t>
      </w:r>
      <w:smartTag w:uri="urn:schemas-microsoft-com:office:smarttags" w:element="PersonName">
        <w:r w:rsidRPr="005106B4">
          <w:t>m</w:t>
        </w:r>
      </w:smartTag>
      <w:r w:rsidRPr="005106B4">
        <w:t>ounted, SSAF</w:t>
      </w:r>
      <w:r>
        <w:t>H</w:t>
      </w:r>
      <w:r w:rsidRPr="005106B4">
        <w:t xml:space="preserve">6, 6 inch (152 </w:t>
      </w:r>
      <w:smartTag w:uri="urn:schemas-microsoft-com:office:smarttags" w:element="PersonName">
        <w:r w:rsidRPr="005106B4">
          <w:t>m</w:t>
        </w:r>
      </w:smartTag>
      <w:smartTag w:uri="urn:schemas-microsoft-com:office:smarttags" w:element="PersonName">
        <w:r w:rsidRPr="005106B4">
          <w:t>m</w:t>
        </w:r>
      </w:smartTag>
      <w:r w:rsidRPr="005106B4">
        <w:t>) blade width.</w:t>
      </w:r>
    </w:p>
    <w:p w:rsidR="00BD651A" w:rsidRDefault="00966AF9" w:rsidP="005163BC">
      <w:pPr>
        <w:pStyle w:val="RUSKINSubSub2"/>
      </w:pPr>
      <w:r>
        <w:t xml:space="preserve">0.110 inch (2.8 </w:t>
      </w:r>
      <w:smartTag w:uri="urn:schemas-microsoft-com:office:smarttags" w:element="PersonName">
        <w:r>
          <w:t>m</w:t>
        </w:r>
      </w:smartTag>
      <w:smartTag w:uri="urn:schemas-microsoft-com:office:smarttags" w:element="PersonName">
        <w:r>
          <w:t>m</w:t>
        </w:r>
      </w:smartTag>
      <w:r>
        <w:t>)</w:t>
      </w:r>
      <w:r w:rsidR="00BD651A">
        <w:t xml:space="preserve"> no</w:t>
      </w:r>
      <w:smartTag w:uri="urn:schemas-microsoft-com:office:smarttags" w:element="PersonName">
        <w:r w:rsidR="00BD651A">
          <w:t>m</w:t>
        </w:r>
      </w:smartTag>
      <w:r w:rsidR="00BD651A">
        <w:t xml:space="preserve">inal thickness, installed at 45 degree angle.  </w:t>
      </w:r>
    </w:p>
    <w:p w:rsidR="00BD651A" w:rsidRPr="005106B4" w:rsidRDefault="00BD651A" w:rsidP="005163BC">
      <w:pPr>
        <w:pStyle w:val="RUSKINSubSub1"/>
      </w:pPr>
      <w:r w:rsidRPr="005106B4">
        <w:t xml:space="preserve">Airfoil blade, </w:t>
      </w:r>
      <w:r>
        <w:t>horizontally</w:t>
      </w:r>
      <w:r w:rsidRPr="005106B4">
        <w:t xml:space="preserve"> </w:t>
      </w:r>
      <w:smartTag w:uri="urn:schemas-microsoft-com:office:smarttags" w:element="PersonName">
        <w:r w:rsidRPr="005106B4">
          <w:t>m</w:t>
        </w:r>
      </w:smartTag>
      <w:r w:rsidRPr="005106B4">
        <w:t>ounted, SSAF</w:t>
      </w:r>
      <w:r>
        <w:t>H</w:t>
      </w:r>
      <w:r w:rsidRPr="005106B4">
        <w:t xml:space="preserve">8, 8 inch (203 </w:t>
      </w:r>
      <w:smartTag w:uri="urn:schemas-microsoft-com:office:smarttags" w:element="PersonName">
        <w:r w:rsidRPr="005106B4">
          <w:t>m</w:t>
        </w:r>
      </w:smartTag>
      <w:smartTag w:uri="urn:schemas-microsoft-com:office:smarttags" w:element="PersonName">
        <w:r w:rsidRPr="005106B4">
          <w:t>m</w:t>
        </w:r>
      </w:smartTag>
      <w:r w:rsidRPr="005106B4">
        <w:t>) blade width.</w:t>
      </w:r>
    </w:p>
    <w:p w:rsidR="00BD651A" w:rsidRDefault="00966AF9" w:rsidP="005163BC">
      <w:pPr>
        <w:pStyle w:val="RUSKINSubSub2"/>
      </w:pPr>
      <w:r>
        <w:t xml:space="preserve">0.110 inch (2.8 </w:t>
      </w:r>
      <w:smartTag w:uri="urn:schemas-microsoft-com:office:smarttags" w:element="PersonName">
        <w:r>
          <w:t>m</w:t>
        </w:r>
      </w:smartTag>
      <w:smartTag w:uri="urn:schemas-microsoft-com:office:smarttags" w:element="PersonName">
        <w:r>
          <w:t>m</w:t>
        </w:r>
      </w:smartTag>
      <w:r>
        <w:t>)</w:t>
      </w:r>
      <w:r w:rsidR="00BD651A">
        <w:t xml:space="preserve"> no</w:t>
      </w:r>
      <w:smartTag w:uri="urn:schemas-microsoft-com:office:smarttags" w:element="PersonName">
        <w:r w:rsidR="00BD651A">
          <w:t>m</w:t>
        </w:r>
      </w:smartTag>
      <w:r w:rsidR="00BD651A">
        <w:t>inal thickness, installed at 45 degree angle.</w:t>
      </w:r>
    </w:p>
    <w:p w:rsidR="00BD651A" w:rsidRDefault="00BD651A" w:rsidP="005163BC">
      <w:pPr>
        <w:pStyle w:val="RUSKINSubPara"/>
      </w:pPr>
      <w:r>
        <w:t>Fascia Profile: Size as indicated on Drawings.</w:t>
      </w:r>
    </w:p>
    <w:p w:rsidR="00BD651A" w:rsidRDefault="00BD651A" w:rsidP="00BD651A">
      <w:pPr>
        <w:pStyle w:val="RUSKINNote"/>
      </w:pPr>
      <w:r>
        <w:t>** NOTE TO SPECIFIER **  Delete fascia profile not required.</w:t>
      </w:r>
    </w:p>
    <w:p w:rsidR="00BD651A" w:rsidRDefault="00BD651A" w:rsidP="005163BC">
      <w:pPr>
        <w:pStyle w:val="RUSKINSubSub1"/>
      </w:pPr>
      <w:r>
        <w:t xml:space="preserve">Channel. </w:t>
      </w:r>
    </w:p>
    <w:p w:rsidR="00BD651A" w:rsidRDefault="00BD651A" w:rsidP="005163BC">
      <w:pPr>
        <w:pStyle w:val="RUSKINSubSub1"/>
      </w:pPr>
      <w:r>
        <w:t xml:space="preserve">Round. </w:t>
      </w:r>
    </w:p>
    <w:p w:rsidR="00BD651A" w:rsidRDefault="00BD651A" w:rsidP="00BD651A">
      <w:pPr>
        <w:pStyle w:val="RUSKINNote"/>
      </w:pPr>
      <w:r>
        <w:t>** NOTE TO SPECIFIER **  Delete outrigger profile if horizontal application not required.</w:t>
      </w:r>
    </w:p>
    <w:p w:rsidR="00BD651A" w:rsidRDefault="00BD651A" w:rsidP="005163BC">
      <w:pPr>
        <w:pStyle w:val="RUSKINSubPara"/>
      </w:pPr>
      <w:r>
        <w:t>Outrigger Profile: Size as indicated on Drawings.</w:t>
      </w:r>
    </w:p>
    <w:p w:rsidR="00BD651A" w:rsidRDefault="00BD651A" w:rsidP="00BD651A">
      <w:pPr>
        <w:pStyle w:val="RUSKINNote"/>
      </w:pPr>
      <w:r>
        <w:t>** NOTE TO SPECIFIER **  Delete outrigger profile not required.</w:t>
      </w:r>
    </w:p>
    <w:p w:rsidR="00BD651A" w:rsidRDefault="00BD651A" w:rsidP="005163BC">
      <w:pPr>
        <w:pStyle w:val="RUSKINSubSub1"/>
      </w:pPr>
      <w:r>
        <w:t xml:space="preserve">Straight. </w:t>
      </w:r>
    </w:p>
    <w:p w:rsidR="00BD651A" w:rsidRDefault="00BD651A" w:rsidP="005163BC">
      <w:pPr>
        <w:pStyle w:val="RUSKINSubSub1"/>
      </w:pPr>
      <w:r>
        <w:t xml:space="preserve">Tapered. </w:t>
      </w:r>
    </w:p>
    <w:p w:rsidR="00BD651A" w:rsidRDefault="00BD651A" w:rsidP="005163BC">
      <w:pPr>
        <w:pStyle w:val="RUSKINSubSub1"/>
      </w:pPr>
      <w:r>
        <w:t>Channel.</w:t>
      </w:r>
    </w:p>
    <w:p w:rsidR="006A5065" w:rsidRDefault="006A5065" w:rsidP="008D310F">
      <w:pPr>
        <w:pStyle w:val="RUSKINArticle"/>
      </w:pPr>
      <w:r>
        <w:t>BRACKETS</w:t>
      </w:r>
    </w:p>
    <w:p w:rsidR="006A5065" w:rsidRDefault="006A5065" w:rsidP="008D310F">
      <w:pPr>
        <w:pStyle w:val="RUSKINParagraph"/>
      </w:pPr>
      <w:r>
        <w:t xml:space="preserve">Installation Bracket: </w:t>
      </w:r>
      <w:r w:rsidRPr="006A5065">
        <w:t>Bolted Connection to Steel</w:t>
      </w:r>
      <w:r>
        <w:t>.</w:t>
      </w:r>
    </w:p>
    <w:p w:rsidR="006A5065" w:rsidRDefault="006A5065" w:rsidP="008D310F">
      <w:pPr>
        <w:pStyle w:val="RUSKINParagraph"/>
      </w:pPr>
      <w:r>
        <w:t xml:space="preserve">Installation Bracket: </w:t>
      </w:r>
      <w:r w:rsidRPr="006A5065">
        <w:t>Bolted through Concrete Block</w:t>
      </w:r>
      <w:r>
        <w:t>.</w:t>
      </w:r>
    </w:p>
    <w:p w:rsidR="006A5065" w:rsidRDefault="006A5065" w:rsidP="008D310F">
      <w:pPr>
        <w:pStyle w:val="RUSKINParagraph"/>
      </w:pPr>
      <w:r>
        <w:t xml:space="preserve">Installation Bracket: </w:t>
      </w:r>
      <w:r w:rsidRPr="006A5065">
        <w:t>Concrete Anchor Connection</w:t>
      </w:r>
      <w:r>
        <w:t>.</w:t>
      </w:r>
    </w:p>
    <w:p w:rsidR="006A5065" w:rsidRDefault="006A5065" w:rsidP="008D310F">
      <w:pPr>
        <w:pStyle w:val="RUSKINParagraph"/>
      </w:pPr>
      <w:r>
        <w:t xml:space="preserve">Installation Bracket: </w:t>
      </w:r>
      <w:r w:rsidRPr="006A5065">
        <w:t>Welded Steel Knife Plate Connection</w:t>
      </w:r>
      <w:r>
        <w:t>.</w:t>
      </w:r>
    </w:p>
    <w:p w:rsidR="006A5065" w:rsidRDefault="006A5065" w:rsidP="008D310F">
      <w:pPr>
        <w:pStyle w:val="RUSKINParagraph"/>
      </w:pPr>
      <w:r>
        <w:t xml:space="preserve">Installation Bracket: </w:t>
      </w:r>
      <w:r w:rsidRPr="006A5065">
        <w:t>Bolted through Wood Connection</w:t>
      </w:r>
      <w:r>
        <w:t>.</w:t>
      </w:r>
    </w:p>
    <w:p w:rsidR="006A5065" w:rsidRPr="006A5065" w:rsidRDefault="006A5065" w:rsidP="008D310F">
      <w:pPr>
        <w:pStyle w:val="RUSKINParagraph"/>
      </w:pPr>
      <w:r>
        <w:t xml:space="preserve">Installation Bracket: </w:t>
      </w:r>
      <w:r w:rsidRPr="006A5065">
        <w:t>Curtain Wall Connection</w:t>
      </w:r>
      <w:r>
        <w:t>.</w:t>
      </w:r>
    </w:p>
    <w:p w:rsidR="007774FD" w:rsidRDefault="007774FD" w:rsidP="008D310F">
      <w:pPr>
        <w:pStyle w:val="RUSKINArticle"/>
      </w:pPr>
      <w:r>
        <w:t>FABRICATION</w:t>
      </w:r>
    </w:p>
    <w:p w:rsidR="007774FD" w:rsidRDefault="007774FD" w:rsidP="008D310F">
      <w:pPr>
        <w:pStyle w:val="RUSKINParagraph"/>
      </w:pPr>
      <w:r w:rsidRPr="007774FD">
        <w:t xml:space="preserve"> The intermediate outriggers </w:t>
      </w:r>
      <w:r>
        <w:t>shall</w:t>
      </w:r>
      <w:r w:rsidRPr="007774FD">
        <w:t xml:space="preserve"> have a very closely milled </w:t>
      </w:r>
      <w:r w:rsidR="000621FB">
        <w:t xml:space="preserve"> blade </w:t>
      </w:r>
      <w:r w:rsidRPr="007774FD">
        <w:t>shape cut through</w:t>
      </w:r>
      <w:r w:rsidR="000621FB">
        <w:t xml:space="preserve"> the intermediate outrigger</w:t>
      </w:r>
      <w:r w:rsidRPr="007774FD">
        <w:t xml:space="preserve"> </w:t>
      </w:r>
      <w:r>
        <w:t xml:space="preserve">to </w:t>
      </w:r>
      <w:r w:rsidRPr="007774FD">
        <w:t>support longer runs of the blade than the recommended unsupported distance.</w:t>
      </w:r>
    </w:p>
    <w:p w:rsidR="007774FD" w:rsidRDefault="007774FD" w:rsidP="005163BC">
      <w:pPr>
        <w:pStyle w:val="RUSKINSubPara"/>
      </w:pPr>
      <w:r>
        <w:t xml:space="preserve">A design using individual blade sections between outriggers and secured by exposed fasteners is not permitted. </w:t>
      </w:r>
    </w:p>
    <w:p w:rsidR="00C73B12" w:rsidRDefault="00C73B12" w:rsidP="00C73B12">
      <w:pPr>
        <w:pStyle w:val="RUSKINNote"/>
      </w:pPr>
      <w:r>
        <w:t>Let Ruskin’s sun control products wrap around your unique building shape! Ruskin’s state-of-the-art miter saw makes any corner angle available! Ruskin can easily help design the connection at the corner. Delete if not required.</w:t>
      </w:r>
    </w:p>
    <w:p w:rsidR="00C73B12" w:rsidRDefault="00C73B12" w:rsidP="008D310F">
      <w:pPr>
        <w:pStyle w:val="RUSKINParagraph"/>
      </w:pPr>
      <w:r>
        <w:t>Mitered Corners: Fascia and blades shall be precision cut mitered with intermediate outrigger design incorporated.</w:t>
      </w:r>
    </w:p>
    <w:p w:rsidR="00342F61" w:rsidRDefault="00342F61" w:rsidP="00342F61">
      <w:pPr>
        <w:pStyle w:val="RUSKINNote"/>
      </w:pPr>
      <w:r w:rsidRPr="0088392A">
        <w:t xml:space="preserve">** NOTE TO SPECIFIER **  </w:t>
      </w:r>
      <w:r>
        <w:t>Ruskin can curve blades and fascias to match the curve of a building, however, the most economical design is to curve the front fascia piece, while segmenting straight blades. That will give the overall appearance of a curved sunshade without adding the cost to curve every blade. Delete if not required.</w:t>
      </w:r>
    </w:p>
    <w:p w:rsidR="00342F61" w:rsidRDefault="00342F61" w:rsidP="008D310F">
      <w:pPr>
        <w:pStyle w:val="RUSKINParagraph"/>
      </w:pPr>
      <w:r>
        <w:t>Curved Sunshade:</w:t>
      </w:r>
    </w:p>
    <w:p w:rsidR="00342F61" w:rsidRDefault="00342F61" w:rsidP="00342F61">
      <w:pPr>
        <w:pStyle w:val="RUSKINNote"/>
      </w:pPr>
      <w:r w:rsidRPr="0088392A">
        <w:t xml:space="preserve">** NOTE TO SPECIFIER **  </w:t>
      </w:r>
      <w:r>
        <w:t>Eliminate curving costs altogether by segmenting the fascia and blades into smaller sections! The sunshade wraps around the building with ease, appearing to be curved from the outside. Delete if not required.</w:t>
      </w:r>
    </w:p>
    <w:p w:rsidR="00342F61" w:rsidRPr="00342F61" w:rsidRDefault="00342F61" w:rsidP="008D310F">
      <w:pPr>
        <w:pStyle w:val="RUSKINParagraph"/>
      </w:pPr>
      <w:r>
        <w:t xml:space="preserve">Segmented Sunshade: </w:t>
      </w:r>
    </w:p>
    <w:p w:rsidR="00C50266" w:rsidRPr="0088392A" w:rsidRDefault="00C50266" w:rsidP="008D310F">
      <w:pPr>
        <w:pStyle w:val="RUSKINArticle"/>
      </w:pPr>
      <w:r w:rsidRPr="0088392A">
        <w:t>FINISHES</w:t>
      </w:r>
    </w:p>
    <w:p w:rsidR="00C50266" w:rsidRPr="0088392A" w:rsidRDefault="00C50266" w:rsidP="00C50266">
      <w:pPr>
        <w:pStyle w:val="RUSKINNote"/>
      </w:pPr>
      <w:r w:rsidRPr="0088392A">
        <w:t>** NOTE TO SPECIFIER **  Specify one of the following factory finishes and delete the others.  Mill finish is standard.  Consult Ruskin for assistance in choosing factory finish for specific applications.</w:t>
      </w:r>
    </w:p>
    <w:p w:rsidR="00C50266" w:rsidRPr="0088392A" w:rsidRDefault="00C50266" w:rsidP="008D310F">
      <w:pPr>
        <w:pStyle w:val="RUSKINParagraph"/>
      </w:pPr>
      <w:r w:rsidRPr="0088392A">
        <w:t>Standard mill finish.</w:t>
      </w:r>
    </w:p>
    <w:p w:rsidR="00C50266" w:rsidRPr="0088392A" w:rsidRDefault="00C50266" w:rsidP="00C50266">
      <w:pPr>
        <w:pStyle w:val="RUSKINNote"/>
      </w:pPr>
      <w:r w:rsidRPr="0088392A">
        <w:t>** NOTE TO SPECIFIER **  Delete Kynar finish if not required.</w:t>
      </w:r>
    </w:p>
    <w:p w:rsidR="00C50266" w:rsidRPr="0088392A" w:rsidRDefault="00C50266" w:rsidP="008D310F">
      <w:pPr>
        <w:pStyle w:val="RUSKINParagraph"/>
      </w:pPr>
      <w:r w:rsidRPr="0088392A">
        <w:t>70 percent Floropolymer-Based Painted Finishes:</w:t>
      </w:r>
      <w:r w:rsidRPr="008700BE">
        <w:t xml:space="preserve"> </w:t>
      </w:r>
      <w:r>
        <w:t>F</w:t>
      </w:r>
      <w:r w:rsidRPr="008700BE">
        <w:t>inish shall be applied at 1.2 mil total dry film thickness</w:t>
      </w:r>
      <w:r>
        <w:t>.</w:t>
      </w:r>
    </w:p>
    <w:p w:rsidR="00C50266" w:rsidRPr="0088392A" w:rsidRDefault="00C50266" w:rsidP="005163BC">
      <w:pPr>
        <w:pStyle w:val="RUSKINSubPara"/>
      </w:pPr>
      <w:r w:rsidRPr="0088392A">
        <w:t>Coating shall conform to AAMA 2605. Apply coating following cleaning and pretreatment. Cleaning:  AA-C12C42R1X.</w:t>
      </w:r>
    </w:p>
    <w:p w:rsidR="00C50266" w:rsidRPr="0088392A" w:rsidRDefault="00C50266" w:rsidP="00C50266">
      <w:pPr>
        <w:pStyle w:val="RUSKINNote"/>
      </w:pPr>
      <w:r w:rsidRPr="0088392A">
        <w:t>** NOTE TO SPECIFIER **  Delete finish not required.</w:t>
      </w:r>
    </w:p>
    <w:p w:rsidR="00C50266" w:rsidRPr="0088392A" w:rsidRDefault="00C50266" w:rsidP="005163BC">
      <w:pPr>
        <w:pStyle w:val="RUSKINSubPara"/>
      </w:pPr>
      <w:r w:rsidRPr="0088392A">
        <w:t>Standard 2-coat.</w:t>
      </w:r>
    </w:p>
    <w:p w:rsidR="00C50266" w:rsidRPr="0088392A" w:rsidRDefault="00C50266" w:rsidP="005163BC">
      <w:pPr>
        <w:pStyle w:val="RUSKINSubPara"/>
      </w:pPr>
      <w:r w:rsidRPr="0088392A">
        <w:t>Pearledize 70 (2-coat mica).</w:t>
      </w:r>
    </w:p>
    <w:p w:rsidR="00C50266" w:rsidRPr="0088392A" w:rsidRDefault="00C50266" w:rsidP="005163BC">
      <w:pPr>
        <w:pStyle w:val="RUSKINSubPara"/>
      </w:pPr>
      <w:r w:rsidRPr="0088392A">
        <w:t>3-coat metallic.</w:t>
      </w:r>
    </w:p>
    <w:p w:rsidR="00C50266" w:rsidRPr="0088392A" w:rsidRDefault="00C50266" w:rsidP="005163BC">
      <w:pPr>
        <w:pStyle w:val="RUSKINSubPara"/>
      </w:pPr>
      <w:r w:rsidRPr="0088392A">
        <w:t>3-coat exotic.</w:t>
      </w:r>
    </w:p>
    <w:p w:rsidR="00C50266" w:rsidRPr="0088392A" w:rsidRDefault="00C50266" w:rsidP="00C50266">
      <w:pPr>
        <w:pStyle w:val="RUSKINNote"/>
      </w:pPr>
      <w:r w:rsidRPr="0088392A">
        <w:t>** NOTE TO SPECIFIER **  Delete Kynar finish if not required.</w:t>
      </w:r>
    </w:p>
    <w:p w:rsidR="00C50266" w:rsidRPr="0088392A" w:rsidRDefault="00C50266" w:rsidP="008D310F">
      <w:pPr>
        <w:pStyle w:val="RUSKINParagraph"/>
      </w:pPr>
      <w:r w:rsidRPr="0088392A">
        <w:t>50 percent Floropolymer-Based Painted Finishes:</w:t>
      </w:r>
      <w:r w:rsidRPr="008700BE">
        <w:t xml:space="preserve"> </w:t>
      </w:r>
      <w:r>
        <w:t>F</w:t>
      </w:r>
      <w:r w:rsidRPr="008700BE">
        <w:t>inish shall be applied at 1.2 mil total dry film thickness</w:t>
      </w:r>
      <w:r>
        <w:t>.</w:t>
      </w:r>
    </w:p>
    <w:p w:rsidR="00C50266" w:rsidRPr="0088392A" w:rsidRDefault="00C50266" w:rsidP="005163BC">
      <w:pPr>
        <w:pStyle w:val="RUSKINSubPara"/>
      </w:pPr>
      <w:r w:rsidRPr="0088392A">
        <w:t>Coating shall conform to AAMA 2604, sections 4.2 and 4.3. Apply coating following cleaning and pretreatment. Cleaning:  AA-C12C42R1X.</w:t>
      </w:r>
    </w:p>
    <w:p w:rsidR="00C50266" w:rsidRPr="0088392A" w:rsidRDefault="00C50266" w:rsidP="00C50266">
      <w:pPr>
        <w:pStyle w:val="RUSKINNote"/>
      </w:pPr>
      <w:r w:rsidRPr="0088392A">
        <w:t>** NOTE TO SPECIFIER **  Delete finish not required.</w:t>
      </w:r>
    </w:p>
    <w:p w:rsidR="00C50266" w:rsidRPr="0088392A" w:rsidRDefault="00C50266" w:rsidP="005163BC">
      <w:pPr>
        <w:pStyle w:val="RUSKINSubPara"/>
      </w:pPr>
      <w:r w:rsidRPr="0088392A">
        <w:t>Baked Enamel</w:t>
      </w:r>
      <w:r w:rsidR="00966AF9">
        <w:t xml:space="preserve"> (50 % PVDF)</w:t>
      </w:r>
      <w:r w:rsidRPr="0088392A">
        <w:t xml:space="preserve">. </w:t>
      </w:r>
    </w:p>
    <w:p w:rsidR="00C50266" w:rsidRPr="0088392A" w:rsidRDefault="00C50266" w:rsidP="005163BC">
      <w:pPr>
        <w:pStyle w:val="RUSKINSubPara"/>
      </w:pPr>
      <w:r w:rsidRPr="0088392A">
        <w:t>Pearledize 50 (2-coat mica).</w:t>
      </w:r>
    </w:p>
    <w:p w:rsidR="00966AF9" w:rsidRPr="0088392A" w:rsidRDefault="00966AF9" w:rsidP="00966AF9">
      <w:pPr>
        <w:pStyle w:val="RUSKINNote"/>
      </w:pPr>
      <w:r w:rsidRPr="0088392A">
        <w:t>** NOTE TO SPECIFIER **  Delete if not required.</w:t>
      </w:r>
    </w:p>
    <w:p w:rsidR="00966AF9" w:rsidRPr="0088392A" w:rsidRDefault="00966AF9" w:rsidP="008D310F">
      <w:pPr>
        <w:pStyle w:val="RUSKINParagraph"/>
      </w:pPr>
      <w:r w:rsidRPr="0088392A">
        <w:t>Prime Coat:</w:t>
      </w:r>
    </w:p>
    <w:p w:rsidR="00966AF9" w:rsidRPr="0088392A" w:rsidRDefault="00966AF9" w:rsidP="005163BC">
      <w:pPr>
        <w:pStyle w:val="RUSKINSubPara"/>
      </w:pPr>
      <w:r w:rsidRPr="0088392A">
        <w:t>Apply alkyd prime coat following chemical cleaning and pretreatment.</w:t>
      </w:r>
    </w:p>
    <w:p w:rsidR="00966AF9" w:rsidRPr="0088392A" w:rsidRDefault="00966AF9" w:rsidP="005163BC">
      <w:pPr>
        <w:pStyle w:val="RUSKINSubPara"/>
      </w:pPr>
      <w:r w:rsidRPr="0088392A">
        <w:t>Primer preparation for field painting.</w:t>
      </w:r>
    </w:p>
    <w:p w:rsidR="00C50266" w:rsidRPr="0088392A" w:rsidRDefault="00C50266" w:rsidP="00C50266">
      <w:pPr>
        <w:pStyle w:val="RUSKINNote"/>
      </w:pPr>
      <w:r w:rsidRPr="0088392A">
        <w:t>** NOTE TO SPECIFIER **  Consult Ruskin color selection chart for color samples.  Ruskin can match most custom colors in Kynar based paint. Delete color provision not required.</w:t>
      </w:r>
    </w:p>
    <w:p w:rsidR="00C50266" w:rsidRPr="0088392A" w:rsidRDefault="00C50266" w:rsidP="008D310F">
      <w:pPr>
        <w:pStyle w:val="RUSKINParagraph"/>
      </w:pPr>
      <w:r w:rsidRPr="0088392A">
        <w:t xml:space="preserve">Color for Fluoropolymer Coating:  </w:t>
      </w:r>
    </w:p>
    <w:p w:rsidR="00C50266" w:rsidRPr="0088392A" w:rsidRDefault="00C50266" w:rsidP="00C50266">
      <w:pPr>
        <w:pStyle w:val="RUSKINNote"/>
      </w:pPr>
      <w:r w:rsidRPr="0088392A">
        <w:t>** NOTE TO SPECIFIER **  Delete color not required..</w:t>
      </w:r>
    </w:p>
    <w:p w:rsidR="00C50266" w:rsidRPr="0088392A" w:rsidRDefault="00C50266" w:rsidP="005163BC">
      <w:pPr>
        <w:pStyle w:val="RUSKINSubPara"/>
      </w:pPr>
      <w:r w:rsidRPr="0088392A">
        <w:t>Color: Custom. Refer to Drawings.</w:t>
      </w:r>
    </w:p>
    <w:p w:rsidR="00C50266" w:rsidRPr="0088392A" w:rsidRDefault="00C50266" w:rsidP="005163BC">
      <w:pPr>
        <w:pStyle w:val="RUSKINSubPara"/>
      </w:pPr>
      <w:r w:rsidRPr="0088392A">
        <w:t xml:space="preserve">Color: Manufacturer’s standard in paint system specified. </w:t>
      </w:r>
    </w:p>
    <w:p w:rsidR="00966AF9" w:rsidRDefault="00966AF9" w:rsidP="00325463">
      <w:pPr>
        <w:pStyle w:val="RUSKINNote"/>
      </w:pPr>
      <w:r w:rsidRPr="0088392A">
        <w:t xml:space="preserve">** NOTE TO SPECIFIER **  </w:t>
      </w:r>
      <w:r>
        <w:t>Ruskin does not recommend the usage of anodizing sunshades due to potential dissimilar alloys between outrigger, fascia blades, etc., which may cause color variation.</w:t>
      </w:r>
    </w:p>
    <w:p w:rsidR="00C50266" w:rsidRPr="0088392A" w:rsidRDefault="00C50266" w:rsidP="00325463">
      <w:pPr>
        <w:pStyle w:val="RUSKINNote"/>
      </w:pPr>
      <w:r w:rsidRPr="0088392A">
        <w:t xml:space="preserve">** NOTE TO SPECIFIER **  </w:t>
      </w:r>
      <w:r>
        <w:t xml:space="preserve">Anodizing – a new process available at Ruskin. </w:t>
      </w:r>
      <w:r w:rsidRPr="00251A33">
        <w:t>The old system calls for a caustic/chemical etch, designated as C22.  The new designation is C21 acid/chemical etch.  The new type C21 is much more user/environmentally friendly</w:t>
      </w:r>
      <w:r>
        <w:t>,</w:t>
      </w:r>
      <w:r w:rsidRPr="00251A33">
        <w:t xml:space="preserve"> uses less energy and creates less sludge in the bottom of the etching tanks that has to be removed and recycled by a licensed recycler.  The acid etch system creates a lower gloss finish ranging from 2 to 15 and successfully hides </w:t>
      </w:r>
      <w:r w:rsidR="00966AF9">
        <w:t xml:space="preserve">most </w:t>
      </w:r>
      <w:r w:rsidRPr="00251A33">
        <w:t xml:space="preserve">die marks and minor flow lines.  The </w:t>
      </w:r>
      <w:r>
        <w:t>C2</w:t>
      </w:r>
      <w:r w:rsidR="00966AF9">
        <w:t>2</w:t>
      </w:r>
      <w:r>
        <w:t xml:space="preserve"> process</w:t>
      </w:r>
      <w:r w:rsidRPr="00251A33">
        <w:t xml:space="preserve"> creates higher gloss of 10 to 30 and does not hide the extrusion marks as well.</w:t>
      </w:r>
      <w:r>
        <w:t xml:space="preserve"> </w:t>
      </w:r>
      <w:r w:rsidRPr="0088392A">
        <w:t xml:space="preserve">Clear anodize is available in 2 surface depths.  Clear anodize finish 204-R1 is recommended for normal weather exposure.  Clear anodize finish 215-R1 is </w:t>
      </w:r>
      <w:r>
        <w:t>r</w:t>
      </w:r>
      <w:r w:rsidRPr="0088392A">
        <w:t xml:space="preserve">ecommended for severely corrosive or abrasive atmosphere exposure.  Consult Ruskin for assistance in specifying clear anodize for specific applications. </w:t>
      </w:r>
      <w:r w:rsidR="00325463">
        <w:t xml:space="preserve">Since the outriggers are aluminum plate, and the other components are extrusions, there is a risk of color variance with anodizing. </w:t>
      </w:r>
      <w:r w:rsidRPr="0088392A">
        <w:t>Delete finish Class and color not required.</w:t>
      </w:r>
    </w:p>
    <w:p w:rsidR="00F2059E" w:rsidRDefault="00F2059E" w:rsidP="00F2059E">
      <w:pPr>
        <w:pStyle w:val="RUSKINParagraph"/>
      </w:pPr>
      <w:r>
        <w:t>Anodized Finish:</w:t>
      </w:r>
    </w:p>
    <w:p w:rsidR="00F2059E" w:rsidRDefault="00F2059E" w:rsidP="00F2059E">
      <w:pPr>
        <w:pStyle w:val="RUSKINSubPara"/>
      </w:pPr>
      <w:r>
        <w:t>Class II Clear Anodized.</w:t>
      </w:r>
    </w:p>
    <w:p w:rsidR="00F2059E" w:rsidRDefault="00F2059E" w:rsidP="00F2059E">
      <w:pPr>
        <w:pStyle w:val="RUSKINSubSub1"/>
      </w:pPr>
      <w:r>
        <w:t>Comply with Aluminum Association AA-C21A31.  Clear anodized finish 204-R1.</w:t>
      </w:r>
    </w:p>
    <w:p w:rsidR="00F2059E" w:rsidRDefault="00F2059E" w:rsidP="00F2059E">
      <w:pPr>
        <w:pStyle w:val="RUSKINSubSub1"/>
      </w:pPr>
      <w:r>
        <w:t>Apply finish following chemical etching and pretreatment.</w:t>
      </w:r>
    </w:p>
    <w:p w:rsidR="00F2059E" w:rsidRDefault="00F2059E" w:rsidP="00F2059E">
      <w:pPr>
        <w:pStyle w:val="RUSKINSubSub1"/>
      </w:pPr>
      <w:r>
        <w:t>Minimum Thickness:  0.4 mils (0.01 mm), 30 minute anodizing process.</w:t>
      </w:r>
    </w:p>
    <w:p w:rsidR="00F2059E" w:rsidRDefault="00F2059E" w:rsidP="00F2059E">
      <w:pPr>
        <w:pStyle w:val="RUSKINSubPara"/>
      </w:pPr>
      <w:r>
        <w:t>Class I Clear Anodized.</w:t>
      </w:r>
    </w:p>
    <w:p w:rsidR="00F2059E" w:rsidRDefault="00F2059E" w:rsidP="00F2059E">
      <w:pPr>
        <w:pStyle w:val="RUSKINSubSub1"/>
      </w:pPr>
      <w:r>
        <w:t>Comply with Aluminum Association AA-C21A41.  Clear anodized finish 215-R1.</w:t>
      </w:r>
    </w:p>
    <w:p w:rsidR="00F2059E" w:rsidRDefault="00F2059E" w:rsidP="00F2059E">
      <w:pPr>
        <w:pStyle w:val="RUSKINSubSub1"/>
      </w:pPr>
      <w:r>
        <w:t>Apply finish following chemical etching and pretreatment.</w:t>
      </w:r>
    </w:p>
    <w:p w:rsidR="00F2059E" w:rsidRDefault="00F2059E" w:rsidP="00F2059E">
      <w:pPr>
        <w:pStyle w:val="RUSKINSubSub1"/>
      </w:pPr>
      <w:r>
        <w:t>Minimum Thickness:  0.7 mils (0.018 mm), 60 minute anodizing process.</w:t>
      </w:r>
    </w:p>
    <w:p w:rsidR="00F2059E" w:rsidRDefault="00F2059E" w:rsidP="00F2059E">
      <w:pPr>
        <w:pStyle w:val="RUSKINSubPara"/>
      </w:pPr>
      <w:r>
        <w:t>Class I Color Anodized.</w:t>
      </w:r>
    </w:p>
    <w:p w:rsidR="00F2059E" w:rsidRDefault="00F2059E" w:rsidP="00F2059E">
      <w:pPr>
        <w:pStyle w:val="RUSKINSubSub1"/>
      </w:pPr>
      <w:r>
        <w:t xml:space="preserve">Comply with Aluminum Association AA-C21A44.  </w:t>
      </w:r>
    </w:p>
    <w:p w:rsidR="00F2059E" w:rsidRDefault="00F2059E" w:rsidP="00F2059E">
      <w:pPr>
        <w:pStyle w:val="RUSKINSubSub1"/>
      </w:pPr>
      <w:r>
        <w:t>Apply finish following chemical etching and pretreatment.</w:t>
      </w:r>
    </w:p>
    <w:p w:rsidR="00F2059E" w:rsidRDefault="00F2059E" w:rsidP="00F2059E">
      <w:pPr>
        <w:pStyle w:val="RUSKINSubSub1"/>
      </w:pPr>
      <w:r>
        <w:t>Minimum Thickness:  0.7 mils (0.018 mm), 60 minute anodizing process.</w:t>
      </w:r>
    </w:p>
    <w:p w:rsidR="00F2059E" w:rsidRDefault="00F2059E" w:rsidP="00F2059E">
      <w:pPr>
        <w:pStyle w:val="RUSKINSubSub1"/>
      </w:pPr>
      <w:r>
        <w:t>Class I Color Anodized:  Medium Bronze.</w:t>
      </w:r>
    </w:p>
    <w:p w:rsidR="00F2059E" w:rsidRDefault="00F2059E" w:rsidP="00F2059E">
      <w:pPr>
        <w:pStyle w:val="RUSKINSubSub1"/>
      </w:pPr>
      <w:r>
        <w:t>Class I Color Anodized:  Dark Bronze.</w:t>
      </w:r>
    </w:p>
    <w:p w:rsidR="00F2059E" w:rsidRDefault="00F2059E" w:rsidP="00F2059E">
      <w:pPr>
        <w:pStyle w:val="RUSKINSubSub1"/>
      </w:pPr>
      <w:r>
        <w:t>Class I Color Anodized:  Black.</w:t>
      </w:r>
    </w:p>
    <w:p w:rsidR="00B35F5D" w:rsidRDefault="00B35F5D" w:rsidP="00AB7BC3">
      <w:pPr>
        <w:pStyle w:val="RUSKINPart"/>
      </w:pPr>
      <w:r>
        <w:t>EXECUTION</w:t>
      </w:r>
    </w:p>
    <w:p w:rsidR="00B35F5D" w:rsidRDefault="00B35F5D" w:rsidP="008D310F">
      <w:pPr>
        <w:pStyle w:val="RUSKINArticle"/>
      </w:pPr>
      <w:r>
        <w:t>EXAMINATION</w:t>
      </w:r>
    </w:p>
    <w:p w:rsidR="00B35F5D" w:rsidRDefault="00B35F5D" w:rsidP="008D310F">
      <w:pPr>
        <w:pStyle w:val="RUSKINParagraph"/>
      </w:pPr>
      <w:r>
        <w:t>Do not begin installation until substrates have been properly prepared.</w:t>
      </w:r>
    </w:p>
    <w:p w:rsidR="00B35F5D" w:rsidRDefault="00B35F5D" w:rsidP="008D310F">
      <w:pPr>
        <w:pStyle w:val="RUSKINParagraph"/>
      </w:pPr>
      <w:r>
        <w:t>If substrate preparation is the responsibility of another installer, notify Architect of unsatisfactory preparation before proceeding.</w:t>
      </w:r>
    </w:p>
    <w:p w:rsidR="00B35F5D" w:rsidRDefault="00B35F5D" w:rsidP="008D310F">
      <w:pPr>
        <w:pStyle w:val="RUSKINArticle"/>
      </w:pPr>
      <w:r>
        <w:t>PREPARATION</w:t>
      </w:r>
    </w:p>
    <w:p w:rsidR="00B35F5D" w:rsidRDefault="00B35F5D" w:rsidP="008D310F">
      <w:pPr>
        <w:pStyle w:val="RUSKINParagraph"/>
      </w:pPr>
      <w:r>
        <w:t>Clean surfaces thoroughly prior to installation.</w:t>
      </w:r>
    </w:p>
    <w:p w:rsidR="00B35F5D" w:rsidRDefault="00B35F5D" w:rsidP="008D310F">
      <w:pPr>
        <w:pStyle w:val="RUSKINParagraph"/>
      </w:pPr>
      <w:r>
        <w:t xml:space="preserve">Prepare surfaces using the </w:t>
      </w:r>
      <w:smartTag w:uri="urn:schemas-microsoft-com:office:smarttags" w:element="PersonName">
        <w:r>
          <w:t>m</w:t>
        </w:r>
      </w:smartTag>
      <w:r>
        <w:t>ethods reco</w:t>
      </w:r>
      <w:smartTag w:uri="urn:schemas-microsoft-com:office:smarttags" w:element="PersonName">
        <w:r>
          <w:t>m</w:t>
        </w:r>
      </w:smartTag>
      <w:smartTag w:uri="urn:schemas-microsoft-com:office:smarttags" w:element="PersonName">
        <w:r>
          <w:t>m</w:t>
        </w:r>
      </w:smartTag>
      <w:r>
        <w:t xml:space="preserve">ended by the </w:t>
      </w:r>
      <w:smartTag w:uri="urn:schemas-microsoft-com:office:smarttags" w:element="PersonName">
        <w:r>
          <w:t>m</w:t>
        </w:r>
      </w:smartTag>
      <w:r>
        <w:t>anufacturer for achieving the best result for the substrate under the project conditions.</w:t>
      </w:r>
    </w:p>
    <w:p w:rsidR="00B35F5D" w:rsidRDefault="00B35F5D" w:rsidP="008D310F">
      <w:pPr>
        <w:pStyle w:val="RUSKINArticle"/>
      </w:pPr>
      <w:r>
        <w:t>INSTALLATION</w:t>
      </w:r>
    </w:p>
    <w:p w:rsidR="00B35F5D" w:rsidRDefault="00B35F5D" w:rsidP="008D310F">
      <w:pPr>
        <w:pStyle w:val="RUSKINParagraph"/>
      </w:pPr>
      <w:r>
        <w:t xml:space="preserve">Install in accordance with </w:t>
      </w:r>
      <w:smartTag w:uri="urn:schemas-microsoft-com:office:smarttags" w:element="PersonName">
        <w:r>
          <w:t>m</w:t>
        </w:r>
      </w:smartTag>
      <w:r>
        <w:t>anufacturer's instructions.</w:t>
      </w:r>
    </w:p>
    <w:p w:rsidR="00971B11" w:rsidRDefault="00971B11" w:rsidP="00971B11">
      <w:pPr>
        <w:pStyle w:val="RUSKINNote"/>
      </w:pPr>
      <w:r>
        <w:t>Specifier Notes:  Specify field topcoat if prime coat is specified in PART 2 - PRODUCTS.</w:t>
      </w:r>
    </w:p>
    <w:p w:rsidR="00971B11" w:rsidRDefault="00971B11" w:rsidP="008D310F">
      <w:pPr>
        <w:pStyle w:val="RUSKINParagraph"/>
      </w:pPr>
      <w:r>
        <w:t>Apply field topcoat within 6 months of application of shop prime coat.  Apply field topcoat as specified in Section 09910.</w:t>
      </w:r>
    </w:p>
    <w:p w:rsidR="00B35F5D" w:rsidRDefault="00B35F5D" w:rsidP="008D310F">
      <w:pPr>
        <w:pStyle w:val="RUSKINArticle"/>
      </w:pPr>
      <w:r>
        <w:t>PROTECTION</w:t>
      </w:r>
    </w:p>
    <w:p w:rsidR="00B35F5D" w:rsidRDefault="00B35F5D" w:rsidP="008D310F">
      <w:pPr>
        <w:pStyle w:val="RUSKINParagraph"/>
      </w:pPr>
      <w:r>
        <w:t>Protect installed products until co</w:t>
      </w:r>
      <w:smartTag w:uri="urn:schemas-microsoft-com:office:smarttags" w:element="PersonName">
        <w:r>
          <w:t>m</w:t>
        </w:r>
      </w:smartTag>
      <w:r>
        <w:t>pletion of project.</w:t>
      </w:r>
    </w:p>
    <w:p w:rsidR="00B35F5D" w:rsidRDefault="00B35F5D" w:rsidP="008D310F">
      <w:pPr>
        <w:pStyle w:val="RUSKINParagraph"/>
      </w:pPr>
      <w:r>
        <w:t>Touch-up, repair or replace da</w:t>
      </w:r>
      <w:smartTag w:uri="urn:schemas-microsoft-com:office:smarttags" w:element="PersonName">
        <w:r>
          <w:t>m</w:t>
        </w:r>
      </w:smartTag>
      <w:r>
        <w:t>aged products before Substantial Co</w:t>
      </w:r>
      <w:smartTag w:uri="urn:schemas-microsoft-com:office:smarttags" w:element="PersonName">
        <w:r>
          <w:t>m</w:t>
        </w:r>
      </w:smartTag>
      <w:r>
        <w:t>pletion.</w:t>
      </w:r>
    </w:p>
    <w:p w:rsidR="00B35F5D" w:rsidRDefault="00B35F5D" w:rsidP="007D4B0E">
      <w:pPr>
        <w:pStyle w:val="RUSKINEndOfSection"/>
      </w:pPr>
      <w:r>
        <w:t>END OF SECTION</w:t>
      </w:r>
    </w:p>
    <w:sectPr w:rsidR="00B35F5D">
      <w:footerReference w:type="default" r:id="rId10"/>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0551" w:rsidRDefault="00CA0551">
      <w:pPr>
        <w:spacing w:line="20" w:lineRule="exact"/>
      </w:pPr>
    </w:p>
    <w:p w:rsidR="00CA0551" w:rsidRDefault="00CA0551"/>
  </w:endnote>
  <w:endnote w:type="continuationSeparator" w:id="0">
    <w:p w:rsidR="00CA0551" w:rsidRDefault="00CA0551">
      <w:r>
        <w:t xml:space="preserve"> </w:t>
      </w:r>
    </w:p>
    <w:p w:rsidR="00CA0551" w:rsidRDefault="00CA0551"/>
  </w:endnote>
  <w:endnote w:type="continuationNotice" w:id="1">
    <w:p w:rsidR="00CA0551" w:rsidRDefault="00CA0551">
      <w:r>
        <w:t xml:space="preserve"> </w:t>
      </w:r>
    </w:p>
    <w:p w:rsidR="00CA0551" w:rsidRDefault="00CA05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21D3" w:rsidRDefault="00BB401E" w:rsidP="006156BB">
    <w:pPr>
      <w:pStyle w:val="RUSKINEndOfSection"/>
    </w:pPr>
    <w:r>
      <w:t>10 71 13</w:t>
    </w:r>
    <w:r w:rsidR="008F3A81">
      <w:t xml:space="preserve"> </w:t>
    </w:r>
    <w:r w:rsidR="002121D3">
      <w:t>-</w:t>
    </w:r>
    <w:r w:rsidR="002121D3">
      <w:fldChar w:fldCharType="begin"/>
    </w:r>
    <w:r w:rsidR="002121D3">
      <w:instrText>page \* arabic</w:instrText>
    </w:r>
    <w:r w:rsidR="002121D3">
      <w:fldChar w:fldCharType="separate"/>
    </w:r>
    <w:r w:rsidR="003F086F">
      <w:rPr>
        <w:noProof/>
      </w:rPr>
      <w:t>1</w:t>
    </w:r>
    <w:r w:rsidR="002121D3">
      <w:fldChar w:fldCharType="end"/>
    </w:r>
  </w:p>
  <w:p w:rsidR="002121D3" w:rsidRDefault="002121D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0551" w:rsidRDefault="00CA0551">
      <w:r>
        <w:separator/>
      </w:r>
    </w:p>
    <w:p w:rsidR="00CA0551" w:rsidRDefault="00CA0551"/>
  </w:footnote>
  <w:footnote w:type="continuationSeparator" w:id="0">
    <w:p w:rsidR="00CA0551" w:rsidRDefault="00CA0551" w:rsidP="004964C5">
      <w:r>
        <w:continuationSeparator/>
      </w:r>
    </w:p>
    <w:p w:rsidR="00CA0551" w:rsidRDefault="00CA055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291C98D0"/>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lvl>
    <w:lvl w:ilvl="1">
      <w:numFmt w:val="decimal"/>
      <w:suff w:val="nothing"/>
      <w:lvlText w:val="SCHEDULE %2 - "/>
      <w:lvlJc w:val="left"/>
    </w:lvl>
    <w:lvl w:ilvl="2">
      <w:numFmt w:val="decimal"/>
      <w:suff w:val="nothing"/>
      <w:lvlText w:val="PRODUCT DATA SHEET %3 - "/>
      <w:lvlJc w:val="left"/>
    </w:lvl>
    <w:lvl w:ilvl="3">
      <w:start w:val="1"/>
      <w:numFmt w:val="decimal"/>
      <w:lvlText w:val="%1.%4"/>
      <w:lvlJc w:val="left"/>
      <w:pPr>
        <w:tabs>
          <w:tab w:val="left" w:pos="864"/>
        </w:tabs>
        <w:ind w:left="864" w:hanging="864"/>
      </w:pPr>
    </w:lvl>
    <w:lvl w:ilvl="4">
      <w:start w:val="1"/>
      <w:numFmt w:val="upperLetter"/>
      <w:lvlText w:val="%5."/>
      <w:lvlJc w:val="left"/>
      <w:pPr>
        <w:tabs>
          <w:tab w:val="left" w:pos="864"/>
        </w:tabs>
        <w:ind w:left="864" w:hanging="576"/>
      </w:pPr>
    </w:lvl>
    <w:lvl w:ilvl="5">
      <w:start w:val="1"/>
      <w:numFmt w:val="decimal"/>
      <w:lvlText w:val="%6."/>
      <w:lvlJc w:val="left"/>
      <w:pPr>
        <w:tabs>
          <w:tab w:val="left" w:pos="1440"/>
        </w:tabs>
        <w:ind w:left="1440" w:hanging="576"/>
      </w:pPr>
    </w:lvl>
    <w:lvl w:ilvl="6">
      <w:start w:val="1"/>
      <w:numFmt w:val="lowerLetter"/>
      <w:lvlText w:val="%7."/>
      <w:lvlJc w:val="left"/>
      <w:pPr>
        <w:tabs>
          <w:tab w:val="left" w:pos="2016"/>
        </w:tabs>
        <w:ind w:left="2016" w:hanging="576"/>
      </w:pPr>
    </w:lvl>
    <w:lvl w:ilvl="7">
      <w:start w:val="1"/>
      <w:numFmt w:val="decimal"/>
      <w:lvlText w:val="%8)"/>
      <w:lvlJc w:val="left"/>
      <w:pPr>
        <w:tabs>
          <w:tab w:val="left" w:pos="2592"/>
        </w:tabs>
        <w:ind w:left="2592" w:hanging="576"/>
      </w:pPr>
    </w:lvl>
    <w:lvl w:ilvl="8">
      <w:start w:val="1"/>
      <w:numFmt w:val="lowerLetter"/>
      <w:lvlText w:val="%9)"/>
      <w:lvlJc w:val="left"/>
      <w:pPr>
        <w:tabs>
          <w:tab w:val="left" w:pos="3168"/>
        </w:tabs>
        <w:ind w:left="3168" w:hanging="576"/>
      </w:pPr>
    </w:lvl>
  </w:abstractNum>
  <w:abstractNum w:abstractNumId="2" w15:restartNumberingAfterBreak="0">
    <w:nsid w:val="42E92078"/>
    <w:multiLevelType w:val="hybridMultilevel"/>
    <w:tmpl w:val="927C38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1864E08"/>
    <w:multiLevelType w:val="multilevel"/>
    <w:tmpl w:val="5A04E0A0"/>
    <w:lvl w:ilvl="0">
      <w:start w:val="1"/>
      <w:numFmt w:val="decimal"/>
      <w:pStyle w:val="RUSKINPart"/>
      <w:suff w:val="nothing"/>
      <w:lvlText w:val="PART %1  "/>
      <w:lvlJc w:val="left"/>
      <w:pPr>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3"/>
  </w:num>
  <w:num w:numId="40">
    <w:abstractNumId w:val="3"/>
  </w:num>
  <w:num w:numId="41">
    <w:abstractNumId w:val="3"/>
  </w:num>
  <w:num w:numId="42">
    <w:abstractNumId w:val="3"/>
  </w:num>
  <w:num w:numId="43">
    <w:abstractNumId w:val="3"/>
  </w:num>
  <w:num w:numId="44">
    <w:abstractNumId w:val="3"/>
  </w:num>
  <w:num w:numId="45">
    <w:abstractNumId w:val="3"/>
  </w:num>
  <w:num w:numId="46">
    <w:abstractNumId w:val="3"/>
  </w:num>
  <w:num w:numId="47">
    <w:abstractNumId w:val="3"/>
  </w:num>
  <w:num w:numId="48">
    <w:abstractNumId w:val="3"/>
  </w:num>
  <w:num w:numId="49">
    <w:abstractNumId w:val="3"/>
    <w:lvlOverride w:ilvl="0">
      <w:lvl w:ilvl="0">
        <w:start w:val="1"/>
        <w:numFmt w:val="decimal"/>
        <w:pStyle w:val="RUSKINPart"/>
        <w:suff w:val="nothing"/>
        <w:lvlText w:val="PART %1  "/>
        <w:lvlJc w:val="left"/>
        <w:pPr>
          <w:ind w:left="864" w:hanging="864"/>
        </w:pPr>
        <w:rPr>
          <w:rFonts w:cs="Times New Roman" w:hint="default"/>
        </w:rPr>
      </w:lvl>
    </w:lvlOverride>
    <w:lvlOverride w:ilvl="1">
      <w:lvl w:ilvl="1">
        <w:start w:val="1"/>
        <w:numFmt w:val="decimal"/>
        <w:pStyle w:val="RUSKINArticle"/>
        <w:lvlText w:val="%1.%2"/>
        <w:lvlJc w:val="left"/>
        <w:pPr>
          <w:tabs>
            <w:tab w:val="num" w:pos="576"/>
          </w:tabs>
          <w:ind w:left="576" w:hanging="576"/>
        </w:pPr>
        <w:rPr>
          <w:rFonts w:cs="Times New Roman" w:hint="default"/>
        </w:rPr>
      </w:lvl>
    </w:lvlOverride>
    <w:lvlOverride w:ilvl="2">
      <w:lvl w:ilvl="2">
        <w:start w:val="1"/>
        <w:numFmt w:val="upperLetter"/>
        <w:pStyle w:val="RUSKINParagraph"/>
        <w:lvlText w:val="%3."/>
        <w:lvlJc w:val="left"/>
        <w:pPr>
          <w:tabs>
            <w:tab w:val="num" w:pos="1152"/>
          </w:tabs>
          <w:ind w:left="1152" w:hanging="576"/>
        </w:pPr>
        <w:rPr>
          <w:rFonts w:cs="Times New Roman" w:hint="default"/>
        </w:rPr>
      </w:lvl>
    </w:lvlOverride>
    <w:lvlOverride w:ilvl="3">
      <w:lvl w:ilvl="3">
        <w:start w:val="1"/>
        <w:numFmt w:val="decimal"/>
        <w:pStyle w:val="RUSKINSubPara"/>
        <w:lvlText w:val="%4."/>
        <w:lvlJc w:val="left"/>
        <w:pPr>
          <w:tabs>
            <w:tab w:val="num" w:pos="1728"/>
          </w:tabs>
          <w:ind w:left="1728" w:hanging="576"/>
        </w:pPr>
        <w:rPr>
          <w:rFonts w:cs="Times New Roman" w:hint="default"/>
        </w:rPr>
      </w:lvl>
    </w:lvlOverride>
    <w:lvlOverride w:ilvl="4">
      <w:lvl w:ilvl="4">
        <w:start w:val="1"/>
        <w:numFmt w:val="lowerLetter"/>
        <w:pStyle w:val="RUSKINSubSub1"/>
        <w:lvlText w:val="%5."/>
        <w:lvlJc w:val="left"/>
        <w:pPr>
          <w:tabs>
            <w:tab w:val="num" w:pos="2304"/>
          </w:tabs>
          <w:ind w:left="2304" w:hanging="576"/>
        </w:pPr>
        <w:rPr>
          <w:rFonts w:cs="Times New Roman" w:hint="default"/>
        </w:rPr>
      </w:lvl>
    </w:lvlOverride>
    <w:lvlOverride w:ilvl="5">
      <w:lvl w:ilvl="5">
        <w:start w:val="1"/>
        <w:numFmt w:val="decimal"/>
        <w:pStyle w:val="RUSKINSubSub2"/>
        <w:lvlText w:val="%6)"/>
        <w:lvlJc w:val="left"/>
        <w:pPr>
          <w:tabs>
            <w:tab w:val="num" w:pos="2880"/>
          </w:tabs>
          <w:ind w:left="2592" w:hanging="288"/>
        </w:pPr>
        <w:rPr>
          <w:rFonts w:cs="Times New Roman" w:hint="default"/>
        </w:rPr>
      </w:lvl>
    </w:lvlOverride>
    <w:lvlOverride w:ilvl="6">
      <w:lvl w:ilvl="6">
        <w:start w:val="1"/>
        <w:numFmt w:val="lowerLetter"/>
        <w:pStyle w:val="RUSKINSubSub3"/>
        <w:lvlText w:val="(%7)"/>
        <w:lvlJc w:val="left"/>
        <w:pPr>
          <w:tabs>
            <w:tab w:val="num" w:pos="3456"/>
          </w:tabs>
          <w:ind w:left="3456" w:hanging="576"/>
        </w:pPr>
        <w:rPr>
          <w:rFonts w:cs="Times New Roman" w:hint="default"/>
        </w:rPr>
      </w:lvl>
    </w:lvlOverride>
    <w:lvlOverride w:ilvl="7">
      <w:lvl w:ilvl="7">
        <w:start w:val="1"/>
        <w:numFmt w:val="decimal"/>
        <w:lvlText w:val="(%8)"/>
        <w:lvlJc w:val="left"/>
        <w:pPr>
          <w:tabs>
            <w:tab w:val="num" w:pos="4032"/>
          </w:tabs>
          <w:ind w:left="4032" w:hanging="576"/>
        </w:pPr>
        <w:rPr>
          <w:rFonts w:cs="Times New Roman" w:hint="default"/>
        </w:rPr>
      </w:lvl>
    </w:lvlOverride>
    <w:lvlOverride w:ilvl="8">
      <w:lvl w:ilvl="8">
        <w:start w:val="1"/>
        <w:numFmt w:val="lowerRoman"/>
        <w:lvlText w:val="(%9)"/>
        <w:lvlJc w:val="left"/>
        <w:pPr>
          <w:tabs>
            <w:tab w:val="num" w:pos="4608"/>
          </w:tabs>
          <w:ind w:left="4608" w:hanging="576"/>
        </w:pPr>
        <w:rPr>
          <w:rFonts w:cs="Times New Roman"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06B4"/>
    <w:rsid w:val="0005287F"/>
    <w:rsid w:val="000621FB"/>
    <w:rsid w:val="00070A52"/>
    <w:rsid w:val="00071CCB"/>
    <w:rsid w:val="00096724"/>
    <w:rsid w:val="00203074"/>
    <w:rsid w:val="00205221"/>
    <w:rsid w:val="002102E3"/>
    <w:rsid w:val="002121D3"/>
    <w:rsid w:val="00216090"/>
    <w:rsid w:val="00231DD0"/>
    <w:rsid w:val="00240275"/>
    <w:rsid w:val="00263DBB"/>
    <w:rsid w:val="00277E47"/>
    <w:rsid w:val="0029012E"/>
    <w:rsid w:val="00292966"/>
    <w:rsid w:val="00325463"/>
    <w:rsid w:val="00342F61"/>
    <w:rsid w:val="00386189"/>
    <w:rsid w:val="003A6205"/>
    <w:rsid w:val="003C4530"/>
    <w:rsid w:val="003F086F"/>
    <w:rsid w:val="004272CB"/>
    <w:rsid w:val="004501CD"/>
    <w:rsid w:val="004713F0"/>
    <w:rsid w:val="00471414"/>
    <w:rsid w:val="00475396"/>
    <w:rsid w:val="00484548"/>
    <w:rsid w:val="004964C5"/>
    <w:rsid w:val="004B5A98"/>
    <w:rsid w:val="004B6AF5"/>
    <w:rsid w:val="004D303B"/>
    <w:rsid w:val="004D6CD3"/>
    <w:rsid w:val="004E735B"/>
    <w:rsid w:val="004F3D46"/>
    <w:rsid w:val="00503DDB"/>
    <w:rsid w:val="005106B4"/>
    <w:rsid w:val="005163BC"/>
    <w:rsid w:val="00533023"/>
    <w:rsid w:val="005D239D"/>
    <w:rsid w:val="00601349"/>
    <w:rsid w:val="006156BB"/>
    <w:rsid w:val="00633AC5"/>
    <w:rsid w:val="00656AA7"/>
    <w:rsid w:val="00656C48"/>
    <w:rsid w:val="006A5065"/>
    <w:rsid w:val="006D0DE5"/>
    <w:rsid w:val="007064DD"/>
    <w:rsid w:val="00741A02"/>
    <w:rsid w:val="007761A8"/>
    <w:rsid w:val="007774FD"/>
    <w:rsid w:val="007822AA"/>
    <w:rsid w:val="007858DE"/>
    <w:rsid w:val="007B2A0F"/>
    <w:rsid w:val="007D4B0E"/>
    <w:rsid w:val="00826AEC"/>
    <w:rsid w:val="00833815"/>
    <w:rsid w:val="0083423F"/>
    <w:rsid w:val="0084206E"/>
    <w:rsid w:val="00854602"/>
    <w:rsid w:val="00897E6C"/>
    <w:rsid w:val="008D310F"/>
    <w:rsid w:val="008F3A81"/>
    <w:rsid w:val="008F5FC1"/>
    <w:rsid w:val="008F71DF"/>
    <w:rsid w:val="008F7F10"/>
    <w:rsid w:val="009216D1"/>
    <w:rsid w:val="00966AF9"/>
    <w:rsid w:val="00971B11"/>
    <w:rsid w:val="00985B8A"/>
    <w:rsid w:val="00A327D6"/>
    <w:rsid w:val="00AB7BC3"/>
    <w:rsid w:val="00AC52A5"/>
    <w:rsid w:val="00B24B66"/>
    <w:rsid w:val="00B26B13"/>
    <w:rsid w:val="00B35F5D"/>
    <w:rsid w:val="00B76D24"/>
    <w:rsid w:val="00BA32F8"/>
    <w:rsid w:val="00BA4E51"/>
    <w:rsid w:val="00BB401E"/>
    <w:rsid w:val="00BD651A"/>
    <w:rsid w:val="00BD6B54"/>
    <w:rsid w:val="00BE25FF"/>
    <w:rsid w:val="00BF268C"/>
    <w:rsid w:val="00C12BA9"/>
    <w:rsid w:val="00C406D3"/>
    <w:rsid w:val="00C426C0"/>
    <w:rsid w:val="00C50266"/>
    <w:rsid w:val="00C654B4"/>
    <w:rsid w:val="00C73B12"/>
    <w:rsid w:val="00CA0551"/>
    <w:rsid w:val="00CD343F"/>
    <w:rsid w:val="00CE79D3"/>
    <w:rsid w:val="00CF27BC"/>
    <w:rsid w:val="00D0448A"/>
    <w:rsid w:val="00D0660B"/>
    <w:rsid w:val="00D312DC"/>
    <w:rsid w:val="00D818D3"/>
    <w:rsid w:val="00DC7152"/>
    <w:rsid w:val="00DE0785"/>
    <w:rsid w:val="00E13DFF"/>
    <w:rsid w:val="00E177EE"/>
    <w:rsid w:val="00E64BFD"/>
    <w:rsid w:val="00E73F81"/>
    <w:rsid w:val="00F01727"/>
    <w:rsid w:val="00F2059E"/>
    <w:rsid w:val="00F41684"/>
    <w:rsid w:val="00F96CD0"/>
    <w:rsid w:val="00FB704A"/>
    <w:rsid w:val="00FE42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PersonName"/>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41A67BA7-A6B4-45F5-BFE2-77994E4B1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D310F"/>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8D310F"/>
    <w:pPr>
      <w:numPr>
        <w:numId w:val="38"/>
      </w:numPr>
      <w:outlineLvl w:val="0"/>
    </w:pPr>
  </w:style>
  <w:style w:type="paragraph" w:styleId="Heading2">
    <w:name w:val="heading 2"/>
    <w:basedOn w:val="Normal"/>
    <w:next w:val="Normal"/>
    <w:link w:val="Heading2Char"/>
    <w:qFormat/>
    <w:rsid w:val="008D310F"/>
    <w:pPr>
      <w:numPr>
        <w:ilvl w:val="1"/>
        <w:numId w:val="38"/>
      </w:numPr>
      <w:outlineLvl w:val="1"/>
    </w:pPr>
  </w:style>
  <w:style w:type="paragraph" w:styleId="Heading3">
    <w:name w:val="heading 3"/>
    <w:basedOn w:val="Normal"/>
    <w:next w:val="Normal"/>
    <w:link w:val="Heading3Char"/>
    <w:qFormat/>
    <w:rsid w:val="008D310F"/>
    <w:pPr>
      <w:numPr>
        <w:ilvl w:val="2"/>
        <w:numId w:val="38"/>
      </w:numPr>
      <w:outlineLvl w:val="2"/>
    </w:pPr>
  </w:style>
  <w:style w:type="paragraph" w:styleId="Heading4">
    <w:name w:val="heading 4"/>
    <w:basedOn w:val="Normal"/>
    <w:next w:val="Normal"/>
    <w:link w:val="Heading4Char"/>
    <w:qFormat/>
    <w:rsid w:val="008D310F"/>
    <w:pPr>
      <w:numPr>
        <w:ilvl w:val="3"/>
        <w:numId w:val="38"/>
      </w:numPr>
      <w:outlineLvl w:val="3"/>
    </w:pPr>
  </w:style>
  <w:style w:type="paragraph" w:styleId="Heading5">
    <w:name w:val="heading 5"/>
    <w:basedOn w:val="Normal"/>
    <w:next w:val="Normal"/>
    <w:link w:val="Heading5Char"/>
    <w:qFormat/>
    <w:rsid w:val="008D310F"/>
    <w:pPr>
      <w:numPr>
        <w:ilvl w:val="4"/>
        <w:numId w:val="38"/>
      </w:numPr>
      <w:outlineLvl w:val="4"/>
    </w:pPr>
  </w:style>
  <w:style w:type="paragraph" w:styleId="Heading6">
    <w:name w:val="heading 6"/>
    <w:basedOn w:val="Normal"/>
    <w:next w:val="Normal"/>
    <w:link w:val="Heading6Char"/>
    <w:qFormat/>
    <w:rsid w:val="008D310F"/>
    <w:pPr>
      <w:numPr>
        <w:ilvl w:val="5"/>
        <w:numId w:val="38"/>
      </w:numPr>
      <w:outlineLvl w:val="5"/>
    </w:pPr>
  </w:style>
  <w:style w:type="paragraph" w:styleId="Heading7">
    <w:name w:val="heading 7"/>
    <w:basedOn w:val="Normal"/>
    <w:next w:val="Normal"/>
    <w:link w:val="Heading7Char"/>
    <w:qFormat/>
    <w:rsid w:val="008D310F"/>
    <w:pPr>
      <w:numPr>
        <w:ilvl w:val="6"/>
        <w:numId w:val="38"/>
      </w:numPr>
      <w:outlineLvl w:val="6"/>
    </w:pPr>
  </w:style>
  <w:style w:type="paragraph" w:styleId="Heading8">
    <w:name w:val="heading 8"/>
    <w:basedOn w:val="Normal"/>
    <w:next w:val="Normal"/>
    <w:link w:val="Heading8Char"/>
    <w:qFormat/>
    <w:rsid w:val="008D310F"/>
    <w:pPr>
      <w:numPr>
        <w:ilvl w:val="7"/>
        <w:numId w:val="38"/>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Hyperlink">
    <w:name w:val="Hyperlink"/>
    <w:rsid w:val="008D310F"/>
    <w:rPr>
      <w:rFonts w:cs="Times New Roman"/>
      <w:color w:val="0000FF"/>
      <w:u w:val="single"/>
    </w:rPr>
  </w:style>
  <w:style w:type="paragraph" w:customStyle="1" w:styleId="RUSKINTitleOfSection">
    <w:name w:val="RUSKIN TitleOfSection"/>
    <w:basedOn w:val="Normal"/>
    <w:next w:val="Normal"/>
    <w:rsid w:val="008D310F"/>
    <w:pPr>
      <w:widowControl/>
      <w:tabs>
        <w:tab w:val="center" w:pos="4320"/>
      </w:tabs>
      <w:suppressAutoHyphens/>
      <w:spacing w:before="240"/>
      <w:jc w:val="center"/>
    </w:pPr>
  </w:style>
  <w:style w:type="paragraph" w:customStyle="1" w:styleId="RUSKINBlank">
    <w:name w:val="RUSKIN Blank"/>
    <w:basedOn w:val="Normal"/>
    <w:link w:val="RUSKINBlankChar"/>
    <w:rsid w:val="00CE79D3"/>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rsid w:val="00CE79D3"/>
    <w:rPr>
      <w:rFonts w:ascii="Arial" w:hAnsi="Arial" w:cs="Arial"/>
      <w:sz w:val="22"/>
    </w:rPr>
  </w:style>
  <w:style w:type="paragraph" w:customStyle="1" w:styleId="RUSKINEndOfSection">
    <w:name w:val="RUSKIN EndOfSection"/>
    <w:basedOn w:val="RUSKINTitleOfSection"/>
    <w:next w:val="Normal"/>
    <w:rsid w:val="008D310F"/>
    <w:pPr>
      <w:spacing w:before="480"/>
    </w:pPr>
  </w:style>
  <w:style w:type="paragraph" w:customStyle="1" w:styleId="RUSKINArticle">
    <w:name w:val="RUSKIN Article"/>
    <w:basedOn w:val="RUSKINPart"/>
    <w:next w:val="RUSKINParagraph"/>
    <w:link w:val="RUSKINArticleChar"/>
    <w:rsid w:val="008D310F"/>
    <w:pPr>
      <w:numPr>
        <w:ilvl w:val="1"/>
      </w:numPr>
      <w:tabs>
        <w:tab w:val="clear" w:pos="576"/>
        <w:tab w:val="clear" w:pos="1152"/>
        <w:tab w:val="left" w:pos="234"/>
        <w:tab w:val="left" w:pos="540"/>
      </w:tabs>
      <w:spacing w:before="240"/>
    </w:pPr>
  </w:style>
  <w:style w:type="character" w:customStyle="1" w:styleId="RUSKINArticleChar">
    <w:name w:val="RUSKIN Article Char"/>
    <w:link w:val="RUSKINArticle"/>
    <w:rsid w:val="008D310F"/>
    <w:rPr>
      <w:rFonts w:ascii="Arial" w:hAnsi="Arial" w:cs="Arial"/>
    </w:rPr>
  </w:style>
  <w:style w:type="paragraph" w:customStyle="1" w:styleId="RUSKINParagraph">
    <w:name w:val="RUSKIN Paragraph"/>
    <w:basedOn w:val="RUSKINArticle"/>
    <w:next w:val="RUSKINSubPara"/>
    <w:rsid w:val="008D310F"/>
    <w:pPr>
      <w:numPr>
        <w:ilvl w:val="2"/>
      </w:numPr>
      <w:tabs>
        <w:tab w:val="clear" w:pos="1728"/>
        <w:tab w:val="left" w:pos="576"/>
        <w:tab w:val="left" w:pos="1080"/>
      </w:tabs>
    </w:pPr>
  </w:style>
  <w:style w:type="paragraph" w:customStyle="1" w:styleId="RUSKINSubPara">
    <w:name w:val="RUSKIN SubPara"/>
    <w:basedOn w:val="RUSKINParagraph"/>
    <w:rsid w:val="005163BC"/>
    <w:pPr>
      <w:numPr>
        <w:ilvl w:val="3"/>
      </w:numPr>
      <w:tabs>
        <w:tab w:val="clear" w:pos="1728"/>
        <w:tab w:val="clear" w:pos="2304"/>
        <w:tab w:val="num" w:pos="1620"/>
      </w:tabs>
      <w:spacing w:before="0"/>
      <w:ind w:left="1620" w:hanging="540"/>
    </w:pPr>
  </w:style>
  <w:style w:type="paragraph" w:customStyle="1" w:styleId="RUSKINSubSub1">
    <w:name w:val="RUSKIN SubSub1"/>
    <w:basedOn w:val="RUSKINSubPara"/>
    <w:rsid w:val="005163BC"/>
    <w:pPr>
      <w:numPr>
        <w:ilvl w:val="4"/>
      </w:numPr>
      <w:tabs>
        <w:tab w:val="clear" w:pos="2304"/>
        <w:tab w:val="num" w:pos="2160"/>
      </w:tabs>
      <w:ind w:left="2160" w:hanging="540"/>
    </w:pPr>
  </w:style>
  <w:style w:type="paragraph" w:customStyle="1" w:styleId="RUSKINSubSub2">
    <w:name w:val="RUSKIN SubSub2"/>
    <w:basedOn w:val="RUSKINSubSub1"/>
    <w:rsid w:val="00833815"/>
    <w:pPr>
      <w:numPr>
        <w:ilvl w:val="5"/>
        <w:numId w:val="49"/>
      </w:numPr>
      <w:tabs>
        <w:tab w:val="clear" w:pos="540"/>
        <w:tab w:val="clear" w:pos="576"/>
        <w:tab w:val="clear" w:pos="1080"/>
        <w:tab w:val="clear" w:pos="2880"/>
        <w:tab w:val="clear" w:pos="3456"/>
        <w:tab w:val="clear" w:pos="4032"/>
        <w:tab w:val="num" w:pos="2700"/>
      </w:tabs>
      <w:ind w:left="2700" w:hanging="540"/>
    </w:pPr>
  </w:style>
  <w:style w:type="paragraph" w:customStyle="1" w:styleId="RUSKINSubSub3">
    <w:name w:val="RUSKIN SubSub3"/>
    <w:basedOn w:val="RUSKINSubSub2"/>
    <w:rsid w:val="008D310F"/>
    <w:pPr>
      <w:numPr>
        <w:ilvl w:val="6"/>
        <w:numId w:val="48"/>
      </w:numPr>
    </w:pPr>
  </w:style>
  <w:style w:type="paragraph" w:customStyle="1" w:styleId="RUSKINNote">
    <w:name w:val="RUSKIN Note"/>
    <w:basedOn w:val="Normal"/>
    <w:rsid w:val="008D310F"/>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8D310F"/>
    <w:pPr>
      <w:tabs>
        <w:tab w:val="center" w:pos="4320"/>
        <w:tab w:val="right" w:pos="8640"/>
      </w:tabs>
    </w:pPr>
  </w:style>
  <w:style w:type="paragraph" w:styleId="Footer">
    <w:name w:val="footer"/>
    <w:basedOn w:val="Normal"/>
    <w:link w:val="FooterChar"/>
    <w:rsid w:val="008D310F"/>
    <w:pPr>
      <w:tabs>
        <w:tab w:val="center" w:pos="4320"/>
        <w:tab w:val="right" w:pos="8640"/>
      </w:tabs>
    </w:pPr>
  </w:style>
  <w:style w:type="paragraph" w:customStyle="1" w:styleId="RUSKINPart">
    <w:name w:val="RUSKIN Part"/>
    <w:basedOn w:val="Normal"/>
    <w:link w:val="RUSKINPartCharChar"/>
    <w:autoRedefine/>
    <w:rsid w:val="008D310F"/>
    <w:pPr>
      <w:widowControl/>
      <w:numPr>
        <w:numId w:val="48"/>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link w:val="RUSKINPart"/>
    <w:rsid w:val="008D310F"/>
    <w:rPr>
      <w:rFonts w:ascii="Arial" w:hAnsi="Arial" w:cs="Arial"/>
    </w:rPr>
  </w:style>
  <w:style w:type="paragraph" w:styleId="BalloonText">
    <w:name w:val="Balloon Text"/>
    <w:basedOn w:val="Normal"/>
    <w:link w:val="BalloonTextChar"/>
    <w:rsid w:val="00CF27BC"/>
    <w:rPr>
      <w:rFonts w:ascii="Tahoma" w:hAnsi="Tahoma" w:cs="Tahoma"/>
      <w:sz w:val="16"/>
      <w:szCs w:val="16"/>
    </w:rPr>
  </w:style>
  <w:style w:type="character" w:customStyle="1" w:styleId="BalloonTextChar">
    <w:name w:val="Balloon Text Char"/>
    <w:link w:val="BalloonText"/>
    <w:rsid w:val="00CF27BC"/>
    <w:rPr>
      <w:rFonts w:ascii="Tahoma" w:hAnsi="Tahoma" w:cs="Tahoma"/>
      <w:sz w:val="16"/>
      <w:szCs w:val="16"/>
    </w:rPr>
  </w:style>
  <w:style w:type="paragraph" w:customStyle="1" w:styleId="PRT">
    <w:name w:val="PRT"/>
    <w:basedOn w:val="Normal"/>
    <w:next w:val="ART"/>
    <w:rsid w:val="00AB7BC3"/>
    <w:pPr>
      <w:keepNext/>
      <w:widowControl/>
      <w:suppressAutoHyphens/>
      <w:autoSpaceDE/>
      <w:autoSpaceDN/>
      <w:adjustRightInd/>
      <w:spacing w:before="480"/>
      <w:jc w:val="both"/>
      <w:outlineLvl w:val="0"/>
    </w:pPr>
    <w:rPr>
      <w:rFonts w:ascii="Times New Roman" w:hAnsi="Times New Roman" w:cs="Times New Roman"/>
    </w:rPr>
  </w:style>
  <w:style w:type="paragraph" w:customStyle="1" w:styleId="SUT">
    <w:name w:val="SUT"/>
    <w:basedOn w:val="Normal"/>
    <w:next w:val="PR1"/>
    <w:rsid w:val="00AB7BC3"/>
    <w:pPr>
      <w:widowControl/>
      <w:suppressAutoHyphens/>
      <w:autoSpaceDE/>
      <w:autoSpaceDN/>
      <w:adjustRightInd/>
      <w:spacing w:before="240"/>
      <w:jc w:val="both"/>
      <w:outlineLvl w:val="0"/>
    </w:pPr>
    <w:rPr>
      <w:rFonts w:ascii="Times New Roman" w:hAnsi="Times New Roman" w:cs="Times New Roman"/>
    </w:rPr>
  </w:style>
  <w:style w:type="paragraph" w:customStyle="1" w:styleId="DST">
    <w:name w:val="DST"/>
    <w:basedOn w:val="Normal"/>
    <w:next w:val="PR1"/>
    <w:rsid w:val="00AB7BC3"/>
    <w:pPr>
      <w:widowControl/>
      <w:suppressAutoHyphens/>
      <w:autoSpaceDE/>
      <w:autoSpaceDN/>
      <w:adjustRightInd/>
      <w:spacing w:before="240"/>
      <w:jc w:val="both"/>
      <w:outlineLvl w:val="0"/>
    </w:pPr>
    <w:rPr>
      <w:rFonts w:ascii="Times New Roman" w:hAnsi="Times New Roman" w:cs="Times New Roman"/>
    </w:rPr>
  </w:style>
  <w:style w:type="paragraph" w:customStyle="1" w:styleId="ART">
    <w:name w:val="ART"/>
    <w:basedOn w:val="Normal"/>
    <w:next w:val="PR1"/>
    <w:rsid w:val="00AB7BC3"/>
    <w:pPr>
      <w:keepNext/>
      <w:widowControl/>
      <w:tabs>
        <w:tab w:val="left" w:pos="864"/>
      </w:tabs>
      <w:suppressAutoHyphens/>
      <w:autoSpaceDE/>
      <w:autoSpaceDN/>
      <w:adjustRightInd/>
      <w:spacing w:before="480"/>
      <w:ind w:left="864" w:hanging="864"/>
      <w:jc w:val="both"/>
      <w:outlineLvl w:val="1"/>
    </w:pPr>
    <w:rPr>
      <w:rFonts w:ascii="Times New Roman" w:hAnsi="Times New Roman" w:cs="Times New Roman"/>
    </w:rPr>
  </w:style>
  <w:style w:type="paragraph" w:customStyle="1" w:styleId="PR1">
    <w:name w:val="PR1"/>
    <w:basedOn w:val="Normal"/>
    <w:rsid w:val="00AB7BC3"/>
    <w:pPr>
      <w:widowControl/>
      <w:tabs>
        <w:tab w:val="left" w:pos="864"/>
      </w:tabs>
      <w:suppressAutoHyphens/>
      <w:autoSpaceDE/>
      <w:autoSpaceDN/>
      <w:adjustRightInd/>
      <w:spacing w:before="240"/>
      <w:ind w:left="864" w:hanging="576"/>
      <w:jc w:val="both"/>
      <w:outlineLvl w:val="2"/>
    </w:pPr>
    <w:rPr>
      <w:rFonts w:ascii="Times New Roman" w:hAnsi="Times New Roman" w:cs="Times New Roman"/>
    </w:rPr>
  </w:style>
  <w:style w:type="paragraph" w:customStyle="1" w:styleId="PR2">
    <w:name w:val="PR2"/>
    <w:basedOn w:val="Normal"/>
    <w:rsid w:val="00AB7BC3"/>
    <w:pPr>
      <w:widowControl/>
      <w:tabs>
        <w:tab w:val="left" w:pos="1440"/>
      </w:tabs>
      <w:suppressAutoHyphens/>
      <w:autoSpaceDE/>
      <w:autoSpaceDN/>
      <w:adjustRightInd/>
      <w:ind w:left="1440" w:hanging="576"/>
      <w:jc w:val="both"/>
      <w:outlineLvl w:val="3"/>
    </w:pPr>
    <w:rPr>
      <w:rFonts w:ascii="Times New Roman" w:hAnsi="Times New Roman" w:cs="Times New Roman"/>
    </w:rPr>
  </w:style>
  <w:style w:type="paragraph" w:customStyle="1" w:styleId="PR3">
    <w:name w:val="PR3"/>
    <w:basedOn w:val="Normal"/>
    <w:rsid w:val="00AB7BC3"/>
    <w:pPr>
      <w:widowControl/>
      <w:tabs>
        <w:tab w:val="left" w:pos="2016"/>
      </w:tabs>
      <w:suppressAutoHyphens/>
      <w:autoSpaceDE/>
      <w:autoSpaceDN/>
      <w:adjustRightInd/>
      <w:ind w:left="2016" w:hanging="576"/>
      <w:jc w:val="both"/>
      <w:outlineLvl w:val="4"/>
    </w:pPr>
    <w:rPr>
      <w:rFonts w:ascii="Times New Roman" w:hAnsi="Times New Roman" w:cs="Times New Roman"/>
    </w:rPr>
  </w:style>
  <w:style w:type="paragraph" w:customStyle="1" w:styleId="PR4">
    <w:name w:val="PR4"/>
    <w:basedOn w:val="Normal"/>
    <w:rsid w:val="00AB7BC3"/>
    <w:pPr>
      <w:widowControl/>
      <w:tabs>
        <w:tab w:val="left" w:pos="2592"/>
      </w:tabs>
      <w:suppressAutoHyphens/>
      <w:autoSpaceDE/>
      <w:autoSpaceDN/>
      <w:adjustRightInd/>
      <w:ind w:left="2592" w:hanging="576"/>
      <w:jc w:val="both"/>
      <w:outlineLvl w:val="5"/>
    </w:pPr>
    <w:rPr>
      <w:rFonts w:ascii="Times New Roman" w:hAnsi="Times New Roman" w:cs="Times New Roman"/>
    </w:rPr>
  </w:style>
  <w:style w:type="paragraph" w:customStyle="1" w:styleId="PR5">
    <w:name w:val="PR5"/>
    <w:basedOn w:val="Normal"/>
    <w:rsid w:val="00AB7BC3"/>
    <w:pPr>
      <w:widowControl/>
      <w:tabs>
        <w:tab w:val="left" w:pos="3168"/>
      </w:tabs>
      <w:suppressAutoHyphens/>
      <w:autoSpaceDE/>
      <w:autoSpaceDN/>
      <w:adjustRightInd/>
      <w:ind w:left="3168" w:hanging="576"/>
      <w:jc w:val="both"/>
      <w:outlineLvl w:val="6"/>
    </w:pPr>
    <w:rPr>
      <w:rFonts w:ascii="Times New Roman" w:hAnsi="Times New Roman" w:cs="Times New Roman"/>
    </w:rPr>
  </w:style>
  <w:style w:type="paragraph" w:customStyle="1" w:styleId="CMT">
    <w:name w:val="CMT"/>
    <w:basedOn w:val="Normal"/>
    <w:link w:val="CMTChar"/>
    <w:autoRedefine/>
    <w:rsid w:val="00F01727"/>
    <w:pPr>
      <w:widowControl/>
      <w:pBdr>
        <w:top w:val="none" w:sz="0" w:space="0" w:color="000000"/>
        <w:left w:val="none" w:sz="0" w:space="0" w:color="000000"/>
        <w:bottom w:val="none" w:sz="0" w:space="0" w:color="000000"/>
        <w:right w:val="none" w:sz="0" w:space="0" w:color="000000"/>
      </w:pBdr>
      <w:shd w:val="clear" w:color="auto" w:fill="FFFFFF"/>
      <w:autoSpaceDE/>
      <w:autoSpaceDN/>
      <w:adjustRightInd/>
      <w:spacing w:before="240"/>
    </w:pPr>
    <w:rPr>
      <w:rFonts w:cs="Times New Roman"/>
      <w:color w:val="0000FF"/>
      <w:sz w:val="18"/>
    </w:rPr>
  </w:style>
  <w:style w:type="character" w:customStyle="1" w:styleId="CMTChar">
    <w:name w:val="CMT Char"/>
    <w:link w:val="CMT"/>
    <w:rsid w:val="00F01727"/>
    <w:rPr>
      <w:rFonts w:ascii="Arial" w:hAnsi="Arial"/>
      <w:color w:val="0000FF"/>
      <w:sz w:val="18"/>
      <w:shd w:val="clear" w:color="auto" w:fill="FFFFFF"/>
    </w:rPr>
  </w:style>
  <w:style w:type="character" w:customStyle="1" w:styleId="FooterChar">
    <w:name w:val="Footer Char"/>
    <w:link w:val="Footer"/>
    <w:locked/>
    <w:rsid w:val="008D310F"/>
    <w:rPr>
      <w:rFonts w:ascii="Arial" w:hAnsi="Arial" w:cs="Arial"/>
    </w:rPr>
  </w:style>
  <w:style w:type="character" w:customStyle="1" w:styleId="HeaderChar">
    <w:name w:val="Header Char"/>
    <w:link w:val="Header"/>
    <w:locked/>
    <w:rsid w:val="008D310F"/>
    <w:rPr>
      <w:rFonts w:ascii="Arial" w:hAnsi="Arial" w:cs="Arial"/>
    </w:rPr>
  </w:style>
  <w:style w:type="character" w:customStyle="1" w:styleId="Heading1Char">
    <w:name w:val="Heading 1 Char"/>
    <w:link w:val="Heading1"/>
    <w:locked/>
    <w:rsid w:val="008D310F"/>
    <w:rPr>
      <w:rFonts w:ascii="Arial" w:hAnsi="Arial" w:cs="Arial"/>
    </w:rPr>
  </w:style>
  <w:style w:type="character" w:customStyle="1" w:styleId="Heading2Char">
    <w:name w:val="Heading 2 Char"/>
    <w:link w:val="Heading2"/>
    <w:locked/>
    <w:rsid w:val="008D310F"/>
    <w:rPr>
      <w:rFonts w:ascii="Arial" w:hAnsi="Arial" w:cs="Arial"/>
    </w:rPr>
  </w:style>
  <w:style w:type="character" w:customStyle="1" w:styleId="Heading3Char">
    <w:name w:val="Heading 3 Char"/>
    <w:link w:val="Heading3"/>
    <w:locked/>
    <w:rsid w:val="008D310F"/>
    <w:rPr>
      <w:rFonts w:ascii="Arial" w:hAnsi="Arial" w:cs="Arial"/>
    </w:rPr>
  </w:style>
  <w:style w:type="character" w:customStyle="1" w:styleId="Heading4Char">
    <w:name w:val="Heading 4 Char"/>
    <w:link w:val="Heading4"/>
    <w:locked/>
    <w:rsid w:val="008D310F"/>
    <w:rPr>
      <w:rFonts w:ascii="Arial" w:hAnsi="Arial" w:cs="Arial"/>
    </w:rPr>
  </w:style>
  <w:style w:type="character" w:customStyle="1" w:styleId="Heading5Char">
    <w:name w:val="Heading 5 Char"/>
    <w:link w:val="Heading5"/>
    <w:locked/>
    <w:rsid w:val="008D310F"/>
    <w:rPr>
      <w:rFonts w:ascii="Arial" w:hAnsi="Arial" w:cs="Arial"/>
    </w:rPr>
  </w:style>
  <w:style w:type="character" w:customStyle="1" w:styleId="Heading6Char">
    <w:name w:val="Heading 6 Char"/>
    <w:link w:val="Heading6"/>
    <w:locked/>
    <w:rsid w:val="008D310F"/>
    <w:rPr>
      <w:rFonts w:ascii="Arial" w:hAnsi="Arial" w:cs="Arial"/>
    </w:rPr>
  </w:style>
  <w:style w:type="character" w:customStyle="1" w:styleId="Heading7Char">
    <w:name w:val="Heading 7 Char"/>
    <w:link w:val="Heading7"/>
    <w:locked/>
    <w:rsid w:val="008D310F"/>
    <w:rPr>
      <w:rFonts w:ascii="Arial" w:hAnsi="Arial" w:cs="Arial"/>
    </w:rPr>
  </w:style>
  <w:style w:type="character" w:customStyle="1" w:styleId="Heading8Char">
    <w:name w:val="Heading 8 Char"/>
    <w:link w:val="Heading8"/>
    <w:locked/>
    <w:rsid w:val="008D310F"/>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989930">
      <w:bodyDiv w:val="1"/>
      <w:marLeft w:val="0"/>
      <w:marRight w:val="0"/>
      <w:marTop w:val="0"/>
      <w:marBottom w:val="0"/>
      <w:divBdr>
        <w:top w:val="none" w:sz="0" w:space="0" w:color="auto"/>
        <w:left w:val="none" w:sz="0" w:space="0" w:color="auto"/>
        <w:bottom w:val="none" w:sz="0" w:space="0" w:color="auto"/>
        <w:right w:val="none" w:sz="0" w:space="0" w:color="auto"/>
      </w:divBdr>
    </w:div>
    <w:div w:id="155392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wner\Application%20Data\Microsoft\Templates\RUSKINMaster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C0A16-BD77-4926-A957-7E2857E0A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RUSKINMasterR1.dot</Template>
  <TotalTime>2</TotalTime>
  <Pages>4</Pages>
  <Words>4397</Words>
  <Characters>25063</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Section 107113 - Exterior Sun Control Devices</vt:lpstr>
    </vt:vector>
  </TitlesOfParts>
  <Manager>WCC</Manager>
  <Company>WC Consulting Inc., 2014 (10/14)</Company>
  <LinksUpToDate>false</LinksUpToDate>
  <CharactersWithSpaces>29402</CharactersWithSpaces>
  <SharedDoc>false</SharedDoc>
  <HyperlinkBase/>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107113 - Exterior Sun Control Devices</dc:title>
  <dc:subject>Ruskin Company</dc:subject>
  <dc:creator>Wendel Chamberlin</dc:creator>
  <cp:keywords/>
  <cp:lastModifiedBy>Garry Bryant</cp:lastModifiedBy>
  <cp:revision>5</cp:revision>
  <cp:lastPrinted>2015-01-23T17:29:00Z</cp:lastPrinted>
  <dcterms:created xsi:type="dcterms:W3CDTF">2015-05-18T18:34:00Z</dcterms:created>
  <dcterms:modified xsi:type="dcterms:W3CDTF">2017-02-15T16:51:00Z</dcterms:modified>
</cp:coreProperties>
</file>