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7B45BB">
        <w:t xml:space="preserve"> ELF375</w:t>
      </w:r>
      <w:r w:rsidR="00F07F59">
        <w:t>X</w:t>
      </w:r>
      <w:r w:rsidR="007B45BB">
        <w:t xml:space="preserve"> and ELF375XH</w:t>
      </w:r>
      <w:r w:rsidRPr="00BA4418">
        <w:t xml:space="preserve"> stationary blade louver</w:t>
      </w:r>
      <w:r w:rsidR="007B45BB">
        <w:t>s</w:t>
      </w:r>
      <w:r w:rsidRPr="00BA4418">
        <w:t>.  Consult Ruskin Company representative for assistance in editing this section for specific applications.</w:t>
      </w:r>
    </w:p>
    <w:p w:rsidR="003F5F1B" w:rsidRPr="00E36C13" w:rsidRDefault="00F07F59" w:rsidP="00F07F59">
      <w:pPr>
        <w:pStyle w:val="RUSKINParagraph"/>
      </w:pPr>
      <w:r w:rsidRPr="00F07F59">
        <w:t xml:space="preserve">Extruded aluminum stationary louvers with </w:t>
      </w:r>
      <w:r w:rsidR="008C7334">
        <w:t>non-</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A53620">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D705E8" w:rsidRPr="005E7666" w:rsidRDefault="00D705E8" w:rsidP="00D705E8">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D705E8" w:rsidRPr="005E7666" w:rsidRDefault="00D705E8" w:rsidP="00D705E8">
      <w:pPr>
        <w:pStyle w:val="RUSKINSubPara"/>
      </w:pPr>
      <w:r w:rsidRPr="005E7666">
        <w:t>Seller warrants the Finish under normal atmospheric conditions.</w:t>
      </w:r>
    </w:p>
    <w:p w:rsidR="00D705E8" w:rsidRPr="005E7666" w:rsidRDefault="00D705E8" w:rsidP="00D705E8">
      <w:pPr>
        <w:pStyle w:val="RUSKINSubSub1"/>
      </w:pPr>
      <w:r w:rsidRPr="005E7666">
        <w:t>Will not crack, craze, flake or blister</w:t>
      </w:r>
    </w:p>
    <w:p w:rsidR="00D705E8" w:rsidRPr="005E7666" w:rsidRDefault="00D705E8" w:rsidP="00D705E8">
      <w:pPr>
        <w:pStyle w:val="RUSKINSubSub1"/>
      </w:pPr>
      <w:r w:rsidRPr="005E7666">
        <w:t>Will not change or fade more than (5) Delta-E Hunter units as determined by ASTM method D-2244</w:t>
      </w:r>
    </w:p>
    <w:p w:rsidR="00D705E8" w:rsidRPr="005E7666" w:rsidRDefault="00D705E8" w:rsidP="00D705E8">
      <w:pPr>
        <w:pStyle w:val="RUSKINSubSub1"/>
      </w:pPr>
      <w:r w:rsidRPr="005E7666">
        <w:t>Will not chalk in excess of ASTM D-4214-07 number (8) rating, determined by the procedure outlined in ASTMD-4214-07 specification test.</w:t>
      </w:r>
    </w:p>
    <w:p w:rsidR="00D705E8" w:rsidRPr="005E7666" w:rsidRDefault="00D705E8" w:rsidP="00D705E8">
      <w:pPr>
        <w:pStyle w:val="RUSKINSubPara"/>
      </w:pPr>
      <w:r w:rsidRPr="005E7666">
        <w:t>Any forming or welding must be done prior to finishing.  Post forming or welding will void the warranty.</w:t>
      </w:r>
    </w:p>
    <w:p w:rsidR="00D705E8" w:rsidRPr="005E7666" w:rsidRDefault="00D705E8" w:rsidP="00D705E8">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7E6126" w:rsidRPr="005A4E5B" w:rsidRDefault="007E6126" w:rsidP="00C0731C">
      <w:pPr>
        <w:pStyle w:val="RUSKINNote"/>
      </w:pPr>
      <w:r w:rsidRPr="005A4E5B">
        <w:t xml:space="preserve">** NOTE TO SPECIFIER **  </w:t>
      </w:r>
      <w:r>
        <w:t xml:space="preserve">XH has heavier frame and blade material. </w:t>
      </w:r>
      <w:r w:rsidRPr="005A4E5B">
        <w:t xml:space="preserve">Delete </w:t>
      </w:r>
      <w:r>
        <w:t>model</w:t>
      </w:r>
      <w:r w:rsidRPr="005A4E5B">
        <w:t xml:space="preserve"> not required.</w:t>
      </w:r>
    </w:p>
    <w:p w:rsidR="007E6126" w:rsidRDefault="007E6126" w:rsidP="007E6126">
      <w:pPr>
        <w:pStyle w:val="RUSKINParagraph"/>
      </w:pPr>
      <w:r w:rsidRPr="00DB73E9">
        <w:t xml:space="preserve">Model: </w:t>
      </w:r>
      <w:r w:rsidR="007B45BB">
        <w:t>ELF375</w:t>
      </w:r>
      <w:r w:rsidRPr="00F07F59">
        <w:t>X</w:t>
      </w:r>
      <w:r w:rsidRPr="00DB73E9">
        <w:t xml:space="preserve"> as manufactured by Ruskin Company.</w:t>
      </w:r>
    </w:p>
    <w:p w:rsidR="003F5F1B" w:rsidRDefault="003F5F1B" w:rsidP="00F07F59">
      <w:pPr>
        <w:pStyle w:val="RUSKINParagraph"/>
      </w:pPr>
      <w:r w:rsidRPr="00DB73E9">
        <w:t xml:space="preserve">Model: </w:t>
      </w:r>
      <w:r w:rsidR="007B45BB">
        <w:t>ELF375</w:t>
      </w:r>
      <w:r w:rsidR="00F07F59" w:rsidRPr="00F07F59">
        <w:t>X</w:t>
      </w:r>
      <w:r w:rsidR="00981BE6">
        <w:t>H</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B66F40">
        <w:t xml:space="preserve"> louver type with</w:t>
      </w:r>
      <w:r w:rsidR="006D2521">
        <w:t xml:space="preserve"> drain in head with downspouts </w:t>
      </w:r>
      <w:r w:rsidR="00B66F40">
        <w:t>in jambs and mullions</w:t>
      </w:r>
      <w:r w:rsidR="00EB3990">
        <w:t xml:space="preserve"> with all welded construction</w:t>
      </w:r>
      <w:r w:rsidR="00B66F40">
        <w:t xml:space="preserve">. </w:t>
      </w:r>
      <w:r w:rsidR="00B66F40" w:rsidRPr="00B66F40">
        <w:t xml:space="preserve">Hidden vertical supports to allow </w:t>
      </w:r>
      <w:r w:rsidR="006D2521">
        <w:t xml:space="preserve">unlimited continuous line appearance </w:t>
      </w:r>
      <w:r w:rsidR="00B66F40">
        <w:t xml:space="preserve"> </w:t>
      </w:r>
      <w:r w:rsidR="00B66F40" w:rsidRPr="00B66F40">
        <w:t>Steeply angled integral sill</w:t>
      </w:r>
      <w:r w:rsidR="00B66F40">
        <w:t>.</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F371BD" w:rsidRPr="00F371BD">
        <w:t>4 inches (102 mm).</w:t>
      </w:r>
    </w:p>
    <w:p w:rsidR="005F4A90" w:rsidRPr="005A4E5B" w:rsidRDefault="005F4A90" w:rsidP="00C0731C">
      <w:pPr>
        <w:pStyle w:val="RUSKINNote"/>
      </w:pPr>
      <w:r w:rsidRPr="005A4E5B">
        <w:t xml:space="preserve">** NOTE TO SPECIFIER **  </w:t>
      </w:r>
      <w:r>
        <w:t xml:space="preserve">.081 inch is standard. 0.125 is the heavier (H) model. </w:t>
      </w:r>
      <w:r w:rsidRPr="005A4E5B">
        <w:t xml:space="preserve">Delete </w:t>
      </w:r>
      <w:r>
        <w:t>frame thickness</w:t>
      </w:r>
      <w:r w:rsidRPr="005A4E5B">
        <w:t xml:space="preserve"> not required.</w:t>
      </w:r>
    </w:p>
    <w:p w:rsidR="000C51C4" w:rsidRPr="00DB73E9" w:rsidRDefault="000C51C4" w:rsidP="000C51C4">
      <w:pPr>
        <w:pStyle w:val="RUSKINSubSub1"/>
      </w:pPr>
      <w:r w:rsidRPr="00DB73E9">
        <w:t xml:space="preserve">Wall Thickness: </w:t>
      </w:r>
      <w:r w:rsidRPr="00B66F40">
        <w:t>0.081 inch (2.1 mm), nominal</w:t>
      </w:r>
      <w:r w:rsidRPr="00DB73E9">
        <w:t>.</w:t>
      </w:r>
    </w:p>
    <w:p w:rsidR="003F5F1B" w:rsidRPr="00DB73E9" w:rsidRDefault="003F5F1B" w:rsidP="00B66F40">
      <w:pPr>
        <w:pStyle w:val="RUSKINSubSub1"/>
      </w:pPr>
      <w:r w:rsidRPr="00DB73E9">
        <w:t xml:space="preserve">Wall Thickness: </w:t>
      </w:r>
      <w:r w:rsidR="00B66F40" w:rsidRPr="00B66F40">
        <w:t>0.</w:t>
      </w:r>
      <w:r w:rsidR="000C51C4">
        <w:t>125</w:t>
      </w:r>
      <w:r w:rsidR="00B66F40" w:rsidRPr="00B66F40">
        <w:t xml:space="preserve"> inch (</w:t>
      </w:r>
      <w:r w:rsidR="000C51C4">
        <w:t>3.2</w:t>
      </w:r>
      <w:r w:rsidR="00B66F40"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B66F40">
        <w:t xml:space="preserve"> 37.5 degrees at </w:t>
      </w:r>
      <w:r w:rsidR="00B66F40" w:rsidRPr="00B66F40">
        <w:t>5-</w:t>
      </w:r>
      <w:r w:rsidR="00F371BD">
        <w:t>3</w:t>
      </w:r>
      <w:r w:rsidR="00B66F40" w:rsidRPr="00B66F40">
        <w:t>/32 inches (1</w:t>
      </w:r>
      <w:r w:rsidR="00F371BD">
        <w:t>29</w:t>
      </w:r>
      <w:r w:rsidR="00B66F40" w:rsidRPr="00B66F40">
        <w:t xml:space="preserve"> mm), nominal.</w:t>
      </w:r>
    </w:p>
    <w:p w:rsidR="005F4A90" w:rsidRPr="005A4E5B" w:rsidRDefault="005F4A90" w:rsidP="00C0731C">
      <w:pPr>
        <w:pStyle w:val="RUSKINNote"/>
      </w:pPr>
      <w:r w:rsidRPr="005A4E5B">
        <w:t xml:space="preserve">** NOTE TO SPECIFIER **  </w:t>
      </w:r>
      <w:r>
        <w:t xml:space="preserve">.081 inch is standard. 0.125 is the heavier (H) model. </w:t>
      </w:r>
      <w:r w:rsidRPr="005A4E5B">
        <w:t xml:space="preserve">Delete </w:t>
      </w:r>
      <w:r>
        <w:t>blade thickness</w:t>
      </w:r>
      <w:r w:rsidRPr="005A4E5B">
        <w:t xml:space="preserve"> not required.</w:t>
      </w:r>
    </w:p>
    <w:p w:rsidR="006872EE" w:rsidRPr="00DB73E9" w:rsidRDefault="006872EE" w:rsidP="00BA4418">
      <w:pPr>
        <w:pStyle w:val="RUSKINSubSub1"/>
      </w:pPr>
      <w:r w:rsidRPr="00DB73E9">
        <w:t xml:space="preserve">Wall Thickness: </w:t>
      </w:r>
      <w:r w:rsidR="00B66F40" w:rsidRPr="00B66F40">
        <w:t>0.081 inch (2.1 mm), nominal</w:t>
      </w:r>
      <w:r w:rsidRPr="00DB73E9">
        <w:t>.</w:t>
      </w:r>
    </w:p>
    <w:p w:rsidR="000C51C4" w:rsidRPr="00DB73E9" w:rsidRDefault="000C51C4" w:rsidP="000C51C4">
      <w:pPr>
        <w:pStyle w:val="RUSKINSubSub1"/>
      </w:pPr>
      <w:r w:rsidRPr="00DB73E9">
        <w:t xml:space="preserve">Wall Thickness: </w:t>
      </w:r>
      <w:r w:rsidRPr="00B66F40">
        <w:t>0.</w:t>
      </w:r>
      <w:r>
        <w:t>125</w:t>
      </w:r>
      <w:r w:rsidRPr="00B66F40">
        <w:t xml:space="preserve"> inch (</w:t>
      </w:r>
      <w:r>
        <w:t>3.2</w:t>
      </w:r>
      <w:r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E6126" w:rsidRPr="008520E1" w:rsidRDefault="007E6126" w:rsidP="007E6126">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w:t>
      </w:r>
      <w:r w:rsidR="00F371BD">
        <w:t>4</w:t>
      </w:r>
      <w:r w:rsidRPr="00DB73E9">
        <w:t xml:space="preserve"> percent, nominal.</w:t>
      </w:r>
    </w:p>
    <w:p w:rsidR="000C51C4" w:rsidRDefault="000C51C4" w:rsidP="000C51C4">
      <w:pPr>
        <w:pStyle w:val="RUSKINSubPara"/>
      </w:pPr>
      <w:r w:rsidRPr="000C51C4">
        <w:t xml:space="preserve">Free Area Size: </w:t>
      </w:r>
      <w:r w:rsidR="00F371BD">
        <w:t>8.58</w:t>
      </w:r>
      <w:r w:rsidRPr="000C51C4">
        <w:t xml:space="preserve"> square feet (0.</w:t>
      </w:r>
      <w:r w:rsidR="00F371BD">
        <w:t>79</w:t>
      </w:r>
      <w:r w:rsidRPr="000C51C4">
        <w:t xml:space="preserve"> m2).</w:t>
      </w:r>
    </w:p>
    <w:p w:rsidR="003F5F1B" w:rsidRPr="003939C0" w:rsidRDefault="003F5F1B" w:rsidP="00BA4418">
      <w:pPr>
        <w:pStyle w:val="RUSKINSubPara"/>
      </w:pPr>
      <w:r w:rsidRPr="003939C0">
        <w:t xml:space="preserve">Maximum Recommended Air Flow through Free Area:  </w:t>
      </w:r>
      <w:r w:rsidR="001E6853">
        <w:t>80</w:t>
      </w:r>
      <w:r w:rsidR="00F371BD">
        <w:t>3</w:t>
      </w:r>
      <w:r w:rsidRPr="003939C0">
        <w:t xml:space="preserve"> feet per minute (</w:t>
      </w:r>
      <w:r w:rsidR="007F55DA">
        <w:t>4.08</w:t>
      </w:r>
      <w:r w:rsidRPr="003939C0">
        <w:t xml:space="preserve"> m/</w:t>
      </w:r>
      <w:r w:rsidR="007F55DA">
        <w:t>s</w:t>
      </w:r>
      <w:r w:rsidRPr="003939C0">
        <w:t>).</w:t>
      </w:r>
    </w:p>
    <w:p w:rsidR="003F5F1B" w:rsidRPr="003939C0" w:rsidRDefault="003F5F1B" w:rsidP="00BA4418">
      <w:pPr>
        <w:pStyle w:val="RUSKINSubPara"/>
      </w:pPr>
      <w:r w:rsidRPr="003939C0">
        <w:t xml:space="preserve">Air Flow:  </w:t>
      </w:r>
      <w:r w:rsidR="00D96125">
        <w:t>68</w:t>
      </w:r>
      <w:r w:rsidR="00F371BD">
        <w:t>90</w:t>
      </w:r>
      <w:r w:rsidRPr="003939C0">
        <w:t xml:space="preserve"> cubic feet per minute (</w:t>
      </w:r>
      <w:r w:rsidR="007F55DA">
        <w:t>3.25</w:t>
      </w:r>
      <w:r w:rsidR="00450D9E">
        <w:t xml:space="preserve"> m</w:t>
      </w:r>
      <w:r w:rsidR="007F55DA">
        <w:t>³/s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 xml:space="preserve">Water Penetration:  Maximum of 0.01 ounces per square foot (3.1 g/m2) of free area at an air flow of </w:t>
      </w:r>
      <w:r w:rsidR="00A45E6F">
        <w:t>80</w:t>
      </w:r>
      <w:r w:rsidR="00F371BD">
        <w:t>3</w:t>
      </w:r>
      <w:r w:rsidRPr="00333948">
        <w:t xml:space="preserve"> feet per minute (</w:t>
      </w:r>
      <w:r w:rsidR="007F55DA">
        <w:t>4.08 m/s</w:t>
      </w:r>
      <w:r w:rsidRPr="00333948">
        <w:t>) free area velocity when tested for 15 minutes.</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65394A" w:rsidRPr="00ED51A9" w:rsidRDefault="0065394A" w:rsidP="0065394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65394A" w:rsidRPr="00ED51A9" w:rsidRDefault="0065394A" w:rsidP="0065394A">
      <w:pPr>
        <w:pStyle w:val="RUSKINParagraph"/>
      </w:pPr>
      <w:r w:rsidRPr="00ED51A9">
        <w:t xml:space="preserve">Color:  </w:t>
      </w:r>
    </w:p>
    <w:p w:rsidR="0065394A" w:rsidRPr="00ED51A9" w:rsidRDefault="0065394A" w:rsidP="0065394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65394A" w:rsidRPr="00ED51A9" w:rsidRDefault="0065394A" w:rsidP="0065394A">
      <w:pPr>
        <w:pStyle w:val="RUSKINSubPara"/>
      </w:pPr>
      <w:r w:rsidRPr="00ED51A9">
        <w:t>Color for PVDF Coating: Custom. Refer to Drawings.</w:t>
      </w:r>
    </w:p>
    <w:p w:rsidR="0065394A" w:rsidRPr="00ED51A9" w:rsidRDefault="0065394A" w:rsidP="0065394A">
      <w:pPr>
        <w:pStyle w:val="RUSKINSubPara"/>
      </w:pPr>
      <w:r w:rsidRPr="00ED51A9">
        <w:t xml:space="preserve">Color for PVDF Coating: Manufacturer’s standard in paint system specified. </w:t>
      </w:r>
    </w:p>
    <w:p w:rsidR="0065394A" w:rsidRPr="00ED51A9" w:rsidRDefault="0065394A" w:rsidP="0065394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65394A" w:rsidRPr="00ED51A9" w:rsidRDefault="0065394A" w:rsidP="0065394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65394A" w:rsidRPr="00ED51A9" w:rsidRDefault="0065394A" w:rsidP="0065394A">
      <w:pPr>
        <w:pStyle w:val="RUSKINParagraph"/>
      </w:pPr>
      <w:r w:rsidRPr="00ED51A9">
        <w:t>Anodized Finishes:</w:t>
      </w:r>
    </w:p>
    <w:p w:rsidR="0065394A" w:rsidRPr="00ED51A9" w:rsidRDefault="0065394A" w:rsidP="0065394A">
      <w:pPr>
        <w:pStyle w:val="RUSKINSubPara"/>
      </w:pPr>
      <w:r w:rsidRPr="00ED51A9">
        <w:t>Class 2 Clear Anodized.</w:t>
      </w:r>
    </w:p>
    <w:p w:rsidR="0065394A" w:rsidRPr="00ED51A9" w:rsidRDefault="0065394A" w:rsidP="0065394A">
      <w:pPr>
        <w:pStyle w:val="RUSKINSubSub1"/>
      </w:pPr>
      <w:r w:rsidRPr="00ED51A9">
        <w:t>Comply with Aluminum Association AA-C21A31.  Clear anodized finish 204-R1.</w:t>
      </w:r>
    </w:p>
    <w:p w:rsidR="0065394A" w:rsidRPr="00ED51A9" w:rsidRDefault="0065394A" w:rsidP="0065394A">
      <w:pPr>
        <w:pStyle w:val="RUSKINSubSub1"/>
      </w:pPr>
      <w:r w:rsidRPr="00ED51A9">
        <w:t>Apply finish following chemical etching and pretreatment.</w:t>
      </w:r>
    </w:p>
    <w:p w:rsidR="0065394A" w:rsidRPr="00ED51A9" w:rsidRDefault="0065394A" w:rsidP="0065394A">
      <w:pPr>
        <w:pStyle w:val="RUSKINSubSub1"/>
      </w:pPr>
      <w:r w:rsidRPr="00ED51A9">
        <w:t>Minimum Thickness:  0.4 mils (0.01 mm), 30 minute anodizing process.</w:t>
      </w:r>
    </w:p>
    <w:p w:rsidR="0065394A" w:rsidRPr="00ED51A9" w:rsidRDefault="0065394A" w:rsidP="0065394A">
      <w:pPr>
        <w:pStyle w:val="RUSKINSubPara"/>
      </w:pPr>
      <w:r w:rsidRPr="00ED51A9">
        <w:t>Class 1 Clear Anodized.</w:t>
      </w:r>
    </w:p>
    <w:p w:rsidR="0065394A" w:rsidRPr="00ED51A9" w:rsidRDefault="0065394A" w:rsidP="0065394A">
      <w:pPr>
        <w:pStyle w:val="RUSKINSubSub1"/>
      </w:pPr>
      <w:r w:rsidRPr="00ED51A9">
        <w:t>Comply with Aluminum Association AA-C21A41.  Clear anodized finish 215-R1.</w:t>
      </w:r>
    </w:p>
    <w:p w:rsidR="0065394A" w:rsidRPr="00ED51A9" w:rsidRDefault="0065394A" w:rsidP="0065394A">
      <w:pPr>
        <w:pStyle w:val="RUSKINSubSub1"/>
      </w:pPr>
      <w:r w:rsidRPr="00ED51A9">
        <w:t>Apply finish following chemical etching and pretreatment.</w:t>
      </w:r>
    </w:p>
    <w:p w:rsidR="0065394A" w:rsidRPr="00ED51A9" w:rsidRDefault="0065394A" w:rsidP="0065394A">
      <w:pPr>
        <w:pStyle w:val="RUSKINSubSub1"/>
      </w:pPr>
      <w:r w:rsidRPr="00ED51A9">
        <w:t>Minimum Thickness:  0.7 mils (0.018 mm), 60 minute anodizing process.</w:t>
      </w:r>
    </w:p>
    <w:p w:rsidR="0065394A" w:rsidRPr="00ED51A9" w:rsidRDefault="0065394A" w:rsidP="0065394A">
      <w:pPr>
        <w:pStyle w:val="RUSKINSubPara"/>
      </w:pPr>
      <w:r w:rsidRPr="00ED51A9">
        <w:t>Class 1 Color Anodized.</w:t>
      </w:r>
    </w:p>
    <w:p w:rsidR="0065394A" w:rsidRPr="00ED51A9" w:rsidRDefault="0065394A" w:rsidP="0065394A">
      <w:pPr>
        <w:pStyle w:val="RUSKINSubSub1"/>
      </w:pPr>
      <w:r w:rsidRPr="00ED51A9">
        <w:t xml:space="preserve">Comply with Aluminum Association AA-C21A44.  </w:t>
      </w:r>
    </w:p>
    <w:p w:rsidR="0065394A" w:rsidRPr="00ED51A9" w:rsidRDefault="0065394A" w:rsidP="0065394A">
      <w:pPr>
        <w:pStyle w:val="RUSKINSubSub1"/>
      </w:pPr>
      <w:r w:rsidRPr="00ED51A9">
        <w:t>Apply finish following chemical etching and pretreatment.</w:t>
      </w:r>
    </w:p>
    <w:p w:rsidR="0065394A" w:rsidRPr="00ED51A9" w:rsidRDefault="0065394A" w:rsidP="0065394A">
      <w:pPr>
        <w:pStyle w:val="RUSKINSubSub1"/>
      </w:pPr>
      <w:r w:rsidRPr="00ED51A9">
        <w:t>Minimum Thickness:  0.7 mils (0.018 mm), 60 minute anodizing process.</w:t>
      </w:r>
    </w:p>
    <w:p w:rsidR="0065394A" w:rsidRPr="00ED51A9" w:rsidRDefault="0065394A" w:rsidP="0065394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65394A" w:rsidRPr="00ED51A9" w:rsidRDefault="0065394A" w:rsidP="0065394A">
      <w:pPr>
        <w:pStyle w:val="RUSKINSubSub1"/>
      </w:pPr>
      <w:r w:rsidRPr="00ED51A9">
        <w:t>Class 1 Color Anodized:  Medium Bronze.</w:t>
      </w:r>
    </w:p>
    <w:p w:rsidR="0065394A" w:rsidRPr="00ED51A9" w:rsidRDefault="0065394A" w:rsidP="0065394A">
      <w:pPr>
        <w:pStyle w:val="RUSKINSubSub1"/>
      </w:pPr>
      <w:r w:rsidRPr="00ED51A9">
        <w:t>Class 1 Color Anodized:  Dark Bronze.</w:t>
      </w:r>
    </w:p>
    <w:p w:rsidR="0065394A" w:rsidRPr="00ED51A9" w:rsidRDefault="0065394A" w:rsidP="0065394A">
      <w:pPr>
        <w:pStyle w:val="RUSKINSubSub1"/>
      </w:pPr>
      <w:r w:rsidRPr="00ED51A9">
        <w:t>Class 1 Color Anodized:  Black.</w:t>
      </w:r>
    </w:p>
    <w:p w:rsidR="00C0731C" w:rsidRPr="008E5D7E" w:rsidRDefault="00C0731C" w:rsidP="00C0731C">
      <w:pPr>
        <w:pStyle w:val="RUSKINParagraph"/>
      </w:pPr>
      <w:r w:rsidRPr="008E5D7E">
        <w:t>Anodized Finish:</w:t>
      </w:r>
    </w:p>
    <w:p w:rsidR="00C0731C" w:rsidRPr="00ED51A9" w:rsidRDefault="00C0731C" w:rsidP="00C0731C">
      <w:pPr>
        <w:pStyle w:val="RUSKINSubPara"/>
      </w:pPr>
      <w:r w:rsidRPr="00ED51A9">
        <w:t>Class 2 Clear Anodized.</w:t>
      </w:r>
    </w:p>
    <w:p w:rsidR="00C0731C" w:rsidRPr="00ED51A9" w:rsidRDefault="00C0731C" w:rsidP="00C0731C">
      <w:pPr>
        <w:pStyle w:val="RUSKINSubSub1"/>
      </w:pPr>
      <w:r w:rsidRPr="00ED51A9">
        <w:t>Comply with Aluminum Association AA-C21A31.  Clear anodized finish 204-R1.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0.4 mils (0.01 mm), 30 minute anodizing process.</w:t>
      </w:r>
    </w:p>
    <w:p w:rsidR="00C0731C" w:rsidRPr="00ED51A9" w:rsidRDefault="00C0731C" w:rsidP="00C0731C">
      <w:pPr>
        <w:pStyle w:val="RUSKINSubPara"/>
      </w:pPr>
      <w:r w:rsidRPr="00ED51A9">
        <w:t>Class 1 Clear Anodized.</w:t>
      </w:r>
    </w:p>
    <w:p w:rsidR="00C0731C" w:rsidRPr="00ED51A9" w:rsidRDefault="00C0731C" w:rsidP="00C0731C">
      <w:pPr>
        <w:pStyle w:val="RUSKINSubSub1"/>
      </w:pPr>
      <w:r w:rsidRPr="00ED51A9">
        <w:t>Comply with Aluminum Association AA-C21A41.  Clear anodized finish 215-R1.</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pStyle w:val="RUSKINSubPara"/>
      </w:pPr>
      <w:r w:rsidRPr="00ED51A9">
        <w:t>Class 1 Color Anodized.</w:t>
      </w:r>
    </w:p>
    <w:p w:rsidR="00C0731C" w:rsidRPr="00ED51A9" w:rsidRDefault="00C0731C" w:rsidP="00C0731C">
      <w:pPr>
        <w:pStyle w:val="RUSKINSubSub1"/>
      </w:pPr>
      <w:r w:rsidRPr="00ED51A9">
        <w:t xml:space="preserve">Comply with Aluminum Association AA-C21A44.  </w:t>
      </w:r>
    </w:p>
    <w:p w:rsidR="00C0731C" w:rsidRPr="00ED51A9" w:rsidRDefault="00C0731C" w:rsidP="00C0731C">
      <w:pPr>
        <w:pStyle w:val="RUSKINSubSub1"/>
      </w:pPr>
      <w:r w:rsidRPr="00ED51A9">
        <w:t>Apply finish following chemical etching and pretreatment.</w:t>
      </w:r>
    </w:p>
    <w:p w:rsidR="00C0731C" w:rsidRPr="00ED51A9" w:rsidRDefault="00C0731C" w:rsidP="00C0731C">
      <w:pPr>
        <w:pStyle w:val="RUSKINSubSub1"/>
      </w:pPr>
      <w:r w:rsidRPr="00ED51A9">
        <w:t>Minimum Thickness:  0.7 mils (0.018 mm), 60 minute anodizing process.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C0731C" w:rsidRPr="00ED51A9" w:rsidRDefault="00C0731C" w:rsidP="00C0731C">
      <w:pPr>
        <w:pStyle w:val="RUSKINSubSub1"/>
      </w:pPr>
      <w:r w:rsidRPr="00ED51A9">
        <w:t>Class 1 Color Anodized:  Medium Bronze.</w:t>
      </w:r>
    </w:p>
    <w:p w:rsidR="00C0731C" w:rsidRPr="00ED51A9" w:rsidRDefault="00C0731C" w:rsidP="00C0731C">
      <w:pPr>
        <w:pStyle w:val="RUSKINSubSub1"/>
      </w:pPr>
      <w:r w:rsidRPr="00ED51A9">
        <w:t>Class 1 Color Anodized:  Dark Bronze.</w:t>
      </w:r>
    </w:p>
    <w:p w:rsidR="00C0731C" w:rsidRPr="00ED51A9" w:rsidRDefault="00C0731C" w:rsidP="00C0731C">
      <w:pPr>
        <w:pStyle w:val="RUSKINSubSub1"/>
      </w:pPr>
      <w:r w:rsidRPr="00ED51A9">
        <w:t>Class 1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A5362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27DFE"/>
    <w:rsid w:val="00434085"/>
    <w:rsid w:val="00435A4A"/>
    <w:rsid w:val="00443B33"/>
    <w:rsid w:val="00445A8C"/>
    <w:rsid w:val="00450857"/>
    <w:rsid w:val="00450D9E"/>
    <w:rsid w:val="00464956"/>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394A"/>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12E3C"/>
    <w:rsid w:val="007276D0"/>
    <w:rsid w:val="0074137E"/>
    <w:rsid w:val="007508A3"/>
    <w:rsid w:val="007534B5"/>
    <w:rsid w:val="00766B22"/>
    <w:rsid w:val="00777EBC"/>
    <w:rsid w:val="00780AA6"/>
    <w:rsid w:val="00783EF5"/>
    <w:rsid w:val="0079210B"/>
    <w:rsid w:val="007959CC"/>
    <w:rsid w:val="007A60A9"/>
    <w:rsid w:val="007B2435"/>
    <w:rsid w:val="007B45BB"/>
    <w:rsid w:val="007B6DDE"/>
    <w:rsid w:val="007C7292"/>
    <w:rsid w:val="007D2C94"/>
    <w:rsid w:val="007D384C"/>
    <w:rsid w:val="007D6F7C"/>
    <w:rsid w:val="007E6126"/>
    <w:rsid w:val="007E781E"/>
    <w:rsid w:val="007F55DA"/>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53620"/>
    <w:rsid w:val="00A72F67"/>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342BF"/>
    <w:rsid w:val="00B37D04"/>
    <w:rsid w:val="00B43CFF"/>
    <w:rsid w:val="00B44A3D"/>
    <w:rsid w:val="00B45E09"/>
    <w:rsid w:val="00B46B5B"/>
    <w:rsid w:val="00B545CA"/>
    <w:rsid w:val="00B668C7"/>
    <w:rsid w:val="00B66F40"/>
    <w:rsid w:val="00B713E9"/>
    <w:rsid w:val="00B77EDD"/>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3F"/>
    <w:rsid w:val="00D209B6"/>
    <w:rsid w:val="00D31865"/>
    <w:rsid w:val="00D32DF2"/>
    <w:rsid w:val="00D34F1B"/>
    <w:rsid w:val="00D414A9"/>
    <w:rsid w:val="00D474E1"/>
    <w:rsid w:val="00D705E8"/>
    <w:rsid w:val="00D74FA9"/>
    <w:rsid w:val="00D7545A"/>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3990"/>
    <w:rsid w:val="00EB74E3"/>
    <w:rsid w:val="00EC6BC2"/>
    <w:rsid w:val="00ED0B60"/>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0E73F3F7-6E7A-4847-A923-158924A39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13</TotalTime>
  <Pages>2</Pages>
  <Words>3540</Words>
  <Characters>20178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23671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8</cp:revision>
  <cp:lastPrinted>2015-01-21T16:13:00Z</cp:lastPrinted>
  <dcterms:created xsi:type="dcterms:W3CDTF">2015-03-18T18:32:00Z</dcterms:created>
  <dcterms:modified xsi:type="dcterms:W3CDTF">2017-02-15T15:30:00Z</dcterms:modified>
</cp:coreProperties>
</file>