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E70" w:rsidRPr="005C2E70"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5C2E7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5C2E70">
      <w:pPr>
        <w:pStyle w:val="RUSKINNote"/>
        <w:spacing w:before="0"/>
      </w:pPr>
      <w:r w:rsidRPr="00BA4418">
        <w:tab/>
        <w:t>3900 Dr. Greaves Road</w:t>
      </w:r>
    </w:p>
    <w:p w:rsidR="003F5F1B" w:rsidRPr="00BA4418" w:rsidRDefault="003F5F1B" w:rsidP="005C2E70">
      <w:pPr>
        <w:pStyle w:val="RUSKINNote"/>
        <w:spacing w:before="0"/>
      </w:pPr>
      <w:r w:rsidRPr="00BA4418">
        <w:tab/>
        <w:t>Kansas City, Missouri 64030</w:t>
      </w:r>
    </w:p>
    <w:p w:rsidR="003F5F1B" w:rsidRPr="00BA4418" w:rsidRDefault="003F5F1B" w:rsidP="005C2E70">
      <w:pPr>
        <w:pStyle w:val="RUSKINNote"/>
        <w:spacing w:before="0"/>
      </w:pPr>
      <w:r w:rsidRPr="00BA4418">
        <w:tab/>
        <w:t>Tel: (816) 761-7476</w:t>
      </w:r>
    </w:p>
    <w:p w:rsidR="003F5F1B" w:rsidRPr="00BA4418" w:rsidRDefault="003F5F1B" w:rsidP="005C2E70">
      <w:pPr>
        <w:pStyle w:val="RUSKINNote"/>
        <w:spacing w:before="0"/>
      </w:pPr>
      <w:r w:rsidRPr="00BA4418">
        <w:tab/>
        <w:t>Fax: (816) 765-8955</w:t>
      </w:r>
    </w:p>
    <w:p w:rsidR="003F5F1B" w:rsidRPr="00BA4418" w:rsidRDefault="003F5F1B" w:rsidP="005C2E70">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5C2E70">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15A94">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7C5E80" w:rsidRPr="00C42E58" w:rsidRDefault="007C5E80" w:rsidP="007C5E80">
      <w:pPr>
        <w:pStyle w:val="RUSKINNote"/>
        <w:rPr>
          <w:szCs w:val="22"/>
        </w:rPr>
      </w:pPr>
      <w:r w:rsidRPr="00C42E58">
        <w:rPr>
          <w:szCs w:val="22"/>
        </w:rPr>
        <w:t xml:space="preserve">** NOTE TO SPECIFIER **  This section covers Ruskin Company </w:t>
      </w:r>
      <w:r>
        <w:rPr>
          <w:szCs w:val="22"/>
        </w:rPr>
        <w:t>extruded aluminum adjustable louver Model ELM</w:t>
      </w:r>
      <w:r w:rsidR="00766A61">
        <w:rPr>
          <w:szCs w:val="22"/>
        </w:rPr>
        <w:t>6375DX</w:t>
      </w:r>
      <w:r w:rsidRPr="00C42E58">
        <w:rPr>
          <w:szCs w:val="22"/>
        </w:rPr>
        <w:t>.  Consult Ruskin Company representative for assistance in editing this section for specific applications.</w:t>
      </w:r>
    </w:p>
    <w:p w:rsidR="007C5E80" w:rsidRDefault="007C5E80" w:rsidP="007C5E80">
      <w:pPr>
        <w:pStyle w:val="RUSKINParagraph"/>
      </w:pPr>
      <w:r>
        <w:t>Adjustable wall louvers.</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D11A79">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6D10A4" w:rsidRPr="006D10A4" w:rsidRDefault="006D10A4" w:rsidP="006D10A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3F5F1B" w:rsidRPr="0088392A" w:rsidRDefault="003F5F1B" w:rsidP="00BA4418">
      <w:pPr>
        <w:pStyle w:val="RUSKINParagraph"/>
      </w:pPr>
      <w:r w:rsidRPr="0088392A">
        <w:lastRenderedPageBreak/>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5C2E70" w:rsidRPr="0088392A" w:rsidRDefault="005C2E70" w:rsidP="005C2E70">
      <w:pPr>
        <w:pStyle w:val="RUSKINArticle"/>
      </w:pPr>
      <w:r w:rsidRPr="0088392A">
        <w:t>DEFINITIONS</w:t>
      </w:r>
    </w:p>
    <w:p w:rsidR="005C2E70" w:rsidRPr="0088392A" w:rsidRDefault="005C2E70" w:rsidP="005C2E70">
      <w:pPr>
        <w:pStyle w:val="RUSKINNote"/>
      </w:pPr>
      <w:r w:rsidRPr="0088392A">
        <w:t>** NOTE TO SPECIFIER **  Retain definitions remaining after this Section has been edited.</w:t>
      </w:r>
    </w:p>
    <w:p w:rsidR="005C2E70" w:rsidRPr="0088392A" w:rsidRDefault="005C2E70" w:rsidP="005C2E70">
      <w:pPr>
        <w:pStyle w:val="RUSKINParagraph"/>
      </w:pPr>
      <w:r w:rsidRPr="0088392A">
        <w:t>Louver Terminology:  Definitions of terms for metal louvers contained in AMCA 501 apply to this Section unless otherwise defined in this Section or in referenced standards.</w:t>
      </w:r>
    </w:p>
    <w:p w:rsidR="005C2E70" w:rsidRPr="0088392A" w:rsidRDefault="005C2E70" w:rsidP="005C2E70">
      <w:pPr>
        <w:pStyle w:val="RUSKINParagraph"/>
      </w:pPr>
      <w:r w:rsidRPr="0088392A">
        <w:t>Horizontal Louver:  Louver with horizontal blades; i.e., the axes of the blades are horizontal.</w:t>
      </w:r>
    </w:p>
    <w:p w:rsidR="005C2E70" w:rsidRPr="0088392A" w:rsidRDefault="005C2E70" w:rsidP="005C2E70">
      <w:pPr>
        <w:pStyle w:val="RUSKINParagraph"/>
      </w:pPr>
      <w:r w:rsidRPr="0088392A">
        <w:t>Vertical Louver:  Louver with vertical blades; i.e., the axes of the blades are vertical.</w:t>
      </w:r>
    </w:p>
    <w:p w:rsidR="005C2E70" w:rsidRPr="0088392A" w:rsidRDefault="005C2E70" w:rsidP="005C2E70">
      <w:pPr>
        <w:pStyle w:val="RUSKINParagraph"/>
      </w:pPr>
      <w:r w:rsidRPr="0088392A">
        <w:t>Drainable-Blade Louver:  Louver with blades having gutters that collect water and drain it to channels in jambs and mullions, which carry it to bottom of unit and away from opening.</w:t>
      </w:r>
    </w:p>
    <w:p w:rsidR="005C2E70" w:rsidRPr="0088392A" w:rsidRDefault="005C2E70" w:rsidP="005C2E70">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1A6304">
        <w:t>73</w:t>
      </w:r>
      <w:r w:rsidRPr="00304423">
        <w:t>% by weight. 1</w:t>
      </w:r>
      <w:r w:rsidR="001A6304">
        <w:t>8</w:t>
      </w:r>
      <w:r w:rsidRPr="00304423">
        <w:t xml:space="preserve">% </w:t>
      </w:r>
      <w:r w:rsidR="00543A7E" w:rsidRPr="00304423">
        <w:t>post-consumer</w:t>
      </w:r>
      <w:r w:rsidRPr="00304423">
        <w:t xml:space="preserve">, </w:t>
      </w:r>
      <w:r w:rsidR="001A6304">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812014" w:rsidRPr="0088392A" w:rsidRDefault="00812014" w:rsidP="00812014">
      <w:pPr>
        <w:pStyle w:val="RUSKINArticle"/>
      </w:pPr>
      <w:r w:rsidRPr="0088392A">
        <w:t>WARRANTY</w:t>
      </w:r>
    </w:p>
    <w:p w:rsidR="00812014" w:rsidRDefault="00812014" w:rsidP="00812014">
      <w:pPr>
        <w:pStyle w:val="RUSKINParagraph"/>
      </w:pPr>
      <w:r w:rsidRPr="0088392A">
        <w:t xml:space="preserve">Manufacturer shall provide standard limited warranty for louver systems for a period </w:t>
      </w:r>
      <w:r w:rsidR="00233594">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812014" w:rsidRPr="00157C75" w:rsidRDefault="00812014" w:rsidP="00812014">
      <w:pPr>
        <w:pStyle w:val="RUSKINNote"/>
      </w:pPr>
      <w:r w:rsidRPr="0088392A">
        <w:t xml:space="preserve">  </w:t>
      </w:r>
      <w:r w:rsidRPr="00157C7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812014" w:rsidRPr="00157C75" w:rsidRDefault="00812014" w:rsidP="00812014">
      <w:pPr>
        <w:pStyle w:val="RUSKINParagraph"/>
      </w:pPr>
      <w:r w:rsidRPr="00157C75">
        <w:t xml:space="preserve">Manufacturer shall provide 20 year limited warranty for fluoropolymer-based finish on extruded aluminum substrates. </w:t>
      </w:r>
    </w:p>
    <w:p w:rsidR="00812014" w:rsidRPr="00157C75" w:rsidRDefault="006D10A4" w:rsidP="00812014">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1.</w:t>
      </w:r>
      <w:r>
        <w:tab/>
      </w:r>
      <w:r w:rsidR="00812014" w:rsidRPr="00157C75">
        <w:t xml:space="preserve">Finish coating shall not peel, blister, chip, crack or check. </w:t>
      </w:r>
    </w:p>
    <w:p w:rsidR="00812014" w:rsidRPr="00157C75" w:rsidRDefault="006D10A4" w:rsidP="00812014">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2.</w:t>
      </w:r>
      <w:r>
        <w:tab/>
      </w:r>
      <w:r w:rsidR="00812014" w:rsidRPr="00157C75">
        <w:t>Chalking, fading or erosion of finish when measured by the following tests:</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a.</w:t>
      </w:r>
      <w:r>
        <w:tab/>
      </w:r>
      <w:r w:rsidR="00812014" w:rsidRPr="00157C75">
        <w:t xml:space="preserve">Finish coating shall not chalk in excess of 8 numerical ratings when measured in accordance with ASTM D4214. </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b.</w:t>
      </w:r>
      <w:r>
        <w:tab/>
      </w:r>
      <w:r w:rsidR="00812014" w:rsidRPr="00157C75">
        <w:t xml:space="preserve">Finish coating shall not change color or fade in excess of 5 NBS units as determined by ASTM D2244 and ASTM D822. </w:t>
      </w:r>
    </w:p>
    <w:p w:rsidR="00812014" w:rsidRPr="00157C75" w:rsidRDefault="006D10A4" w:rsidP="00812014">
      <w:pPr>
        <w:widowControl/>
        <w:numPr>
          <w:ilvl w:val="4"/>
          <w:numId w:val="0"/>
        </w:numPr>
        <w:tabs>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2304" w:hanging="576"/>
      </w:pPr>
      <w:r>
        <w:t>c.</w:t>
      </w:r>
      <w:r>
        <w:tab/>
      </w:r>
      <w:r w:rsidR="00812014" w:rsidRPr="00157C75">
        <w:t>Finish coating shall not erode at a rate in excess of 10%/ 5 year as determined by Florida test sample.</w:t>
      </w:r>
    </w:p>
    <w:p w:rsidR="00DC7536" w:rsidRPr="005E7666" w:rsidRDefault="00DC7536" w:rsidP="00DC7536">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DC7536" w:rsidRPr="005E7666" w:rsidRDefault="00DC7536" w:rsidP="00DC7536">
      <w:pPr>
        <w:pStyle w:val="RUSKINSubPara"/>
      </w:pPr>
      <w:r w:rsidRPr="005E7666">
        <w:t>Seller warrants the Finish under normal atmospheric conditions.</w:t>
      </w:r>
    </w:p>
    <w:p w:rsidR="00DC7536" w:rsidRPr="005E7666" w:rsidRDefault="00DC7536" w:rsidP="00DC7536">
      <w:pPr>
        <w:pStyle w:val="RUSKINSubSub1"/>
      </w:pPr>
      <w:r w:rsidRPr="005E7666">
        <w:t>Will not crack, craze, flake or blister</w:t>
      </w:r>
    </w:p>
    <w:p w:rsidR="00DC7536" w:rsidRPr="005E7666" w:rsidRDefault="00DC7536" w:rsidP="00DC7536">
      <w:pPr>
        <w:pStyle w:val="RUSKINSubSub1"/>
      </w:pPr>
      <w:r w:rsidRPr="005E7666">
        <w:t>Will not change or fade more than (5) Delta-E Hunter units as determined by ASTM method D-2244</w:t>
      </w:r>
    </w:p>
    <w:p w:rsidR="00DC7536" w:rsidRPr="005E7666" w:rsidRDefault="00DC7536" w:rsidP="00DC7536">
      <w:pPr>
        <w:pStyle w:val="RUSKINSubSub1"/>
      </w:pPr>
      <w:r w:rsidRPr="005E7666">
        <w:t>Will not chalk in excess of ASTM D-4214-07 number (8) rating, determined by the procedure outlined in ASTMD-4214-07 specification test.</w:t>
      </w:r>
    </w:p>
    <w:p w:rsidR="00DC7536" w:rsidRPr="005E7666" w:rsidRDefault="00DC7536" w:rsidP="00DC7536">
      <w:pPr>
        <w:pStyle w:val="RUSKINSubPara"/>
      </w:pPr>
      <w:r w:rsidRPr="005E7666">
        <w:t>Any forming or welding must be done prior to finishing.  Post forming or welding will void the warranty.</w:t>
      </w:r>
    </w:p>
    <w:p w:rsidR="00DC7536" w:rsidRPr="005E7666" w:rsidRDefault="00DC7536" w:rsidP="00DC7536">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7C5E80" w:rsidRPr="00C42E58" w:rsidRDefault="007C5E80" w:rsidP="007C5E80">
      <w:pPr>
        <w:pStyle w:val="RUSKINBlank"/>
      </w:pPr>
    </w:p>
    <w:p w:rsidR="005A1934" w:rsidRDefault="007C5E80" w:rsidP="007C5E80">
      <w:pPr>
        <w:pStyle w:val="RUSKINArticle"/>
        <w:numPr>
          <w:ilvl w:val="1"/>
          <w:numId w:val="2"/>
        </w:numPr>
        <w:spacing w:before="0"/>
      </w:pPr>
      <w:r>
        <w:t>ADJUSTABLE LOUVER</w:t>
      </w:r>
    </w:p>
    <w:p w:rsidR="005A1934"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766A61">
        <w:t>A.</w:t>
      </w:r>
      <w:r w:rsidRPr="00766A61">
        <w:tab/>
      </w:r>
      <w:r w:rsidRPr="00DB73E9">
        <w:t xml:space="preserve">Model:  </w:t>
      </w:r>
      <w:r>
        <w:t>ELM6375DX</w:t>
      </w:r>
      <w:r w:rsidRPr="00DB73E9">
        <w:t xml:space="preserve"> as manufactured by Ruskin Company.</w:t>
      </w:r>
    </w:p>
    <w:p w:rsidR="005A1934"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t>B.</w:t>
      </w:r>
      <w:r>
        <w:tab/>
      </w:r>
      <w:r w:rsidRPr="00766A61">
        <w:t>Fabrication:</w:t>
      </w:r>
    </w:p>
    <w:p w:rsidR="005A1934" w:rsidRPr="00766A61"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630"/>
      </w:pPr>
      <w:r>
        <w:tab/>
        <w:t>1.</w:t>
      </w:r>
      <w:r>
        <w:tab/>
        <w:t>Design: Louver shall include a low leak adjustable blade within a 6 inch (152 mm) frame. Design incorporates visible mullions or frames at the perimeter of the louver and also at certain intervals within the louver perimeter to support the louver blades.  Louver blade sightlines are interrupted at the mullion locations.  No rear-mounted blade supports are visible from front. Steeply angled integral sill eliminating areas of standing or trapped moisture where mold or mildew may thrive and effect indoor air quality.</w:t>
      </w:r>
    </w:p>
    <w:p w:rsidR="005A1934" w:rsidRPr="00766A61"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2.</w:t>
      </w:r>
      <w:r w:rsidRPr="00766A61">
        <w:tab/>
        <w:t>Frame:</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a.</w:t>
      </w:r>
      <w:r w:rsidRPr="00766A61">
        <w:tab/>
        <w:t>Material:  Extruded aluminum, Alloy 6063-T5.</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b.</w:t>
      </w:r>
      <w:r w:rsidRPr="00766A61">
        <w:tab/>
        <w:t>Wall Thickness:  0.081 inch (2.1 mm), nominal.</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c.</w:t>
      </w:r>
      <w:r w:rsidRPr="00766A61">
        <w:tab/>
        <w:t>Depth:  6 inches (152 mm).</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d.</w:t>
      </w:r>
      <w:r w:rsidRPr="00766A61">
        <w:tab/>
        <w:t>Construction:  [Standard] [Integral flange].</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e.</w:t>
      </w:r>
      <w:r w:rsidRPr="00766A61">
        <w:tab/>
        <w:t>Downspouts and caulking surfaces.</w:t>
      </w:r>
    </w:p>
    <w:p w:rsidR="005A1934" w:rsidRPr="00766A61"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3.</w:t>
      </w:r>
      <w:r w:rsidRPr="00766A61">
        <w:tab/>
        <w:t>Blades:</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a.</w:t>
      </w:r>
      <w:r w:rsidRPr="00766A61">
        <w:tab/>
        <w:t>Style:  Drainable.</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b.</w:t>
      </w:r>
      <w:r w:rsidRPr="00766A61">
        <w:tab/>
        <w:t>Material:  Extruded aluminum, Alloy 6063-T5.</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c.</w:t>
      </w:r>
      <w:r w:rsidRPr="00766A61">
        <w:tab/>
        <w:t>Wall Thickness:  0.081 inch (2.1 mm), nominal.</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d.</w:t>
      </w:r>
      <w:r w:rsidRPr="00766A61">
        <w:tab/>
        <w:t>Angle:  37.5 degrees.</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r w:rsidRPr="00766A61">
        <w:t>e.</w:t>
      </w:r>
      <w:r w:rsidRPr="00766A61">
        <w:tab/>
        <w:t>Centers: 6 inches (152 mm), nominal.</w:t>
      </w:r>
    </w:p>
    <w:p w:rsidR="005A1934" w:rsidRPr="00766A61"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90"/>
      </w:pPr>
    </w:p>
    <w:p w:rsidR="005A1934" w:rsidRPr="00766A61" w:rsidRDefault="005A1934" w:rsidP="005A1934">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766A61">
        <w:t>B.</w:t>
      </w:r>
      <w:r w:rsidRPr="00766A61">
        <w:tab/>
        <w:t>Performance Data:</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630"/>
      </w:pPr>
      <w:r w:rsidRPr="00766A61">
        <w:t>1.</w:t>
      </w:r>
      <w:r w:rsidRPr="00766A61">
        <w:tab/>
        <w:t>Based on testing 48 inch x 48 inch (1,219 mm x 1,219 mm) size unit in accordance with AMCA 500.</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2.</w:t>
      </w:r>
      <w:r w:rsidRPr="00766A61">
        <w:tab/>
        <w:t>Free Area:  54 percent, nominal.</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3.</w:t>
      </w:r>
      <w:r w:rsidRPr="00766A61">
        <w:tab/>
        <w:t>Free Area Size:  8.71 square feet (0.81 m</w:t>
      </w:r>
      <w:r w:rsidRPr="00766A61">
        <w:rPr>
          <w:vertAlign w:val="superscript"/>
        </w:rPr>
        <w:t>2</w:t>
      </w:r>
      <w:r w:rsidRPr="00766A61">
        <w:t>).</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4.</w:t>
      </w:r>
      <w:r w:rsidRPr="00766A61">
        <w:tab/>
        <w:t>Maximum Recommended Air Flow Thru Free Area:  846 feet per minute (258 m/min).</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5.</w:t>
      </w:r>
      <w:r w:rsidRPr="00766A61">
        <w:tab/>
        <w:t>Air Flow:  7,369 cubic feet per minute (209 m</w:t>
      </w:r>
      <w:r w:rsidRPr="00766A61">
        <w:rPr>
          <w:vertAlign w:val="superscript"/>
        </w:rPr>
        <w:t>3</w:t>
      </w:r>
      <w:r w:rsidRPr="00766A61">
        <w:t>/min).</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90"/>
      </w:pPr>
      <w:r w:rsidRPr="00766A61">
        <w:t>6.</w:t>
      </w:r>
      <w:r w:rsidRPr="00766A61">
        <w:tab/>
        <w:t>Maximum Pressure Drop:  0.12 inches w.g. (3mm w.g.).</w:t>
      </w:r>
    </w:p>
    <w:p w:rsidR="00BD4317" w:rsidRPr="00766A61" w:rsidRDefault="00BD4317" w:rsidP="00BD4317">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800" w:hanging="630"/>
      </w:pPr>
      <w:r w:rsidRPr="00766A61">
        <w:t>7.</w:t>
      </w:r>
      <w:r w:rsidRPr="00766A61">
        <w:tab/>
        <w:t>Water Penetration:  Maximum of 0.01 ounces per square foot (3.1 g/m</w:t>
      </w:r>
      <w:r w:rsidRPr="00766A61">
        <w:rPr>
          <w:vertAlign w:val="superscript"/>
        </w:rPr>
        <w:t>2</w:t>
      </w:r>
      <w:r w:rsidRPr="00766A61">
        <w:t xml:space="preserve">) of free area at an air flow of 846 feet per minute (258 m/min) free area velocity when tested for 15 minutes. </w:t>
      </w:r>
    </w:p>
    <w:p w:rsidR="005A1934" w:rsidRPr="00DB73E9" w:rsidRDefault="005A1934" w:rsidP="005A1934">
      <w:pPr>
        <w:pStyle w:val="RUSKINNote"/>
      </w:pPr>
      <w:r w:rsidRPr="00DB73E9">
        <w:t xml:space="preserve">** NOTE TO SPECIFIER **  Specify required design loading. </w:t>
      </w:r>
      <w:r>
        <w:t>20 psi (0.96 kPa) is typical Insert wind load design required.</w:t>
      </w:r>
    </w:p>
    <w:p w:rsidR="005A1934" w:rsidRDefault="005A1934" w:rsidP="005A1934">
      <w:pPr>
        <w:pStyle w:val="RUSKINParagraph"/>
        <w:numPr>
          <w:ilvl w:val="2"/>
          <w:numId w:val="27"/>
        </w:numPr>
        <w:ind w:hanging="540"/>
      </w:pPr>
      <w:r w:rsidRPr="00DB73E9">
        <w:t>Design Windload: Per Code.</w:t>
      </w:r>
    </w:p>
    <w:p w:rsidR="005A1934" w:rsidRDefault="005A1934" w:rsidP="005A1934">
      <w:pPr>
        <w:pStyle w:val="RUSKINParagraph"/>
        <w:numPr>
          <w:ilvl w:val="2"/>
          <w:numId w:val="2"/>
        </w:numPr>
        <w:tabs>
          <w:tab w:val="clear" w:pos="1152"/>
        </w:tabs>
        <w:ind w:hanging="540"/>
      </w:pPr>
      <w:r w:rsidRPr="00DB73E9">
        <w:t xml:space="preserve">Design </w:t>
      </w:r>
      <w:r>
        <w:t>Windl</w:t>
      </w:r>
      <w:r w:rsidRPr="00DB73E9">
        <w:t xml:space="preserve">oad:  </w:t>
      </w:r>
      <w:r w:rsidRPr="00005EFC">
        <w:t xml:space="preserve"> Incorporate structural supports required to withstand wind load of ______ pounds per square foot </w:t>
      </w:r>
      <w:r>
        <w:t>(</w:t>
      </w:r>
      <w:r w:rsidRPr="00005EFC">
        <w:t>_______ kPa).</w:t>
      </w:r>
    </w:p>
    <w:p w:rsidR="005A1934" w:rsidRPr="00BA4418" w:rsidRDefault="005A1934" w:rsidP="005A1934">
      <w:pPr>
        <w:pStyle w:val="RUSKINNote"/>
      </w:pPr>
      <w:r w:rsidRPr="00BA4418">
        <w:t>** NOTE TO SPECIFIER **  Confirm code mandated seismic requirements. ASCE values in lieu of code mandated requirements may be used. Delete if not required.</w:t>
      </w:r>
    </w:p>
    <w:p w:rsidR="005A1934" w:rsidRPr="00DB73E9" w:rsidRDefault="005A1934" w:rsidP="005A1934">
      <w:pPr>
        <w:pStyle w:val="RUSKINParagraph"/>
        <w:numPr>
          <w:ilvl w:val="2"/>
          <w:numId w:val="2"/>
        </w:numPr>
        <w:tabs>
          <w:tab w:val="clear" w:pos="1152"/>
        </w:tabs>
        <w:ind w:hanging="540"/>
      </w:pPr>
      <w:r w:rsidRPr="00DB73E9">
        <w:t>Louvers shall be factory engineered to withstand the specified seismic loads.</w:t>
      </w:r>
    </w:p>
    <w:p w:rsidR="005A1934" w:rsidRPr="00DB73E9" w:rsidRDefault="005A1934" w:rsidP="005A1934">
      <w:pPr>
        <w:pStyle w:val="RUSKINSubPara"/>
        <w:numPr>
          <w:ilvl w:val="3"/>
          <w:numId w:val="2"/>
        </w:numPr>
        <w:tabs>
          <w:tab w:val="clear" w:pos="1728"/>
        </w:tabs>
        <w:ind w:hanging="540"/>
      </w:pPr>
      <w:r w:rsidRPr="00DB73E9">
        <w:t>Minimum design loads shall be calculated to comply with ASCE – 7, or local requirements of Authority Having Jurisdiction (AHJ).</w:t>
      </w:r>
    </w:p>
    <w:p w:rsidR="007C5E80" w:rsidRDefault="007C5E80" w:rsidP="005A1934">
      <w:pPr>
        <w:pStyle w:val="RUSKINArticle"/>
        <w:numPr>
          <w:ilvl w:val="0"/>
          <w:numId w:val="0"/>
        </w:numPr>
        <w:spacing w:before="0"/>
      </w:pPr>
      <w:r>
        <w:t xml:space="preserve"> </w:t>
      </w: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E15A94" w:rsidRPr="00E15A94" w:rsidRDefault="00E15A94" w:rsidP="00E15A94">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E15A94">
        <w:t>Insulated Blank-Off Panels:  0.040 (1 mm) aluminum sheet, 1 inch (25 mm) and 2 inches (51 mm) as scheduled or indicated,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8170E7">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1A6304" w:rsidP="00BA4418">
      <w:pPr>
        <w:pStyle w:val="RUSKINSubPara"/>
      </w:pPr>
      <w:r>
        <w:t>Formed</w:t>
      </w:r>
      <w:r w:rsidR="00ED51A9" w:rsidRPr="00ED51A9">
        <w:t xml:space="preserve"> aluminum, Alloy </w:t>
      </w:r>
      <w:r w:rsidR="00CE3CF2">
        <w:t>3003</w:t>
      </w:r>
      <w:r w:rsidR="00ED51A9" w:rsidRPr="00ED51A9">
        <w:t>.  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5C2E70" w:rsidRPr="00ED51A9" w:rsidRDefault="005C2E70" w:rsidP="005C2E70">
      <w:pPr>
        <w:pStyle w:val="RUSKINArticle"/>
      </w:pPr>
      <w:r w:rsidRPr="00ED51A9">
        <w:t>FINISHES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5C2E70" w:rsidRPr="008E5D7E" w:rsidRDefault="005C2E70" w:rsidP="005C2E70">
      <w:pPr>
        <w:pStyle w:val="RUSKINParagraph"/>
      </w:pPr>
      <w:r w:rsidRPr="008E5D7E">
        <w:t>Finish: Mill finish.</w:t>
      </w:r>
    </w:p>
    <w:p w:rsidR="005C2E70" w:rsidRPr="008E5D7E" w:rsidRDefault="005C2E70" w:rsidP="005C2E70">
      <w:pPr>
        <w:pStyle w:val="RUSKINParagraph"/>
      </w:pPr>
      <w:r w:rsidRPr="008E5D7E">
        <w:t>Finish: 50 percent PVDF: Finish shall be applied at 1.2 mil total dry film thickness.</w:t>
      </w:r>
    </w:p>
    <w:p w:rsidR="005C2E70" w:rsidRPr="00ED51A9" w:rsidRDefault="005C2E70" w:rsidP="005C2E70">
      <w:pPr>
        <w:pStyle w:val="RUSKINSubPara"/>
      </w:pPr>
      <w:r w:rsidRPr="00ED51A9">
        <w:t>Coating shall conform to AAMA 2604, sections 4.2 and 4.3.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Baked Enamel</w:t>
      </w:r>
      <w:r>
        <w:t xml:space="preserve"> (50% PVDF)</w:t>
      </w:r>
      <w:r w:rsidRPr="00ED51A9">
        <w:t xml:space="preserve">. </w:t>
      </w:r>
    </w:p>
    <w:p w:rsidR="005C2E70" w:rsidRPr="00ED51A9" w:rsidRDefault="005C2E70" w:rsidP="005C2E70">
      <w:pPr>
        <w:pStyle w:val="RUSKINSubSub1"/>
      </w:pPr>
      <w:r w:rsidRPr="00ED51A9">
        <w:t>Pearledize 50 (2-coat mica).</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70 percent PVDF: Finish shall be applied at 1.2 mil total dry film thickness.</w:t>
      </w:r>
    </w:p>
    <w:p w:rsidR="005C2E70" w:rsidRPr="00ED51A9" w:rsidRDefault="005C2E70" w:rsidP="005C2E70">
      <w:pPr>
        <w:pStyle w:val="RUSKINSubPara"/>
      </w:pPr>
      <w:r w:rsidRPr="00ED51A9">
        <w:t>Coating shall conform to AAMA 2605.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Standard 2-coat.</w:t>
      </w:r>
    </w:p>
    <w:p w:rsidR="005C2E70" w:rsidRPr="00ED51A9" w:rsidRDefault="005C2E70" w:rsidP="005C2E70">
      <w:pPr>
        <w:pStyle w:val="RUSKINSubSub1"/>
      </w:pPr>
      <w:r w:rsidRPr="00ED51A9">
        <w:t>Pearledize 70 (2-coat mica).</w:t>
      </w:r>
    </w:p>
    <w:p w:rsidR="005C2E70" w:rsidRPr="00ED51A9" w:rsidRDefault="005C2E70" w:rsidP="005C2E70">
      <w:pPr>
        <w:pStyle w:val="RUSKINSubSub1"/>
      </w:pPr>
      <w:r w:rsidRPr="00ED51A9">
        <w:t>3-coat metallic.</w:t>
      </w:r>
    </w:p>
    <w:p w:rsidR="005C2E70" w:rsidRPr="00ED51A9" w:rsidRDefault="005C2E70" w:rsidP="005C2E70">
      <w:pPr>
        <w:pStyle w:val="RUSKINSubSub1"/>
      </w:pPr>
      <w:r w:rsidRPr="00ED51A9">
        <w:t>3-coat exotic.</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Prime Coat:</w:t>
      </w:r>
    </w:p>
    <w:p w:rsidR="005C2E70" w:rsidRPr="00ED51A9" w:rsidRDefault="005C2E70" w:rsidP="005C2E70">
      <w:pPr>
        <w:pStyle w:val="RUSKINSubPara"/>
      </w:pPr>
      <w:r w:rsidRPr="00ED51A9">
        <w:t>Apply alkyd prime coat following chemical cleaning and pretreatment.</w:t>
      </w:r>
    </w:p>
    <w:p w:rsidR="005C2E70" w:rsidRPr="00ED51A9" w:rsidRDefault="005C2E70" w:rsidP="005C2E70">
      <w:pPr>
        <w:pStyle w:val="RUSKINSubPara"/>
      </w:pPr>
      <w:r w:rsidRPr="00ED51A9">
        <w:t>Primer preparation for field painting.</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5C2E70" w:rsidRPr="008E5D7E" w:rsidRDefault="005C2E70" w:rsidP="005C2E70">
      <w:pPr>
        <w:pStyle w:val="RUSKINParagraph"/>
      </w:pPr>
      <w:r w:rsidRPr="008E5D7E">
        <w:t>Finish: Epoxy-Based Painted Finish.</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5C2E70" w:rsidRPr="008E5D7E" w:rsidRDefault="005C2E70" w:rsidP="005C2E70">
      <w:pPr>
        <w:pStyle w:val="RUSKINParagraph"/>
      </w:pPr>
      <w:r w:rsidRPr="008E5D7E">
        <w:t>Color:  Custom. Refer to Drawings.</w:t>
      </w:r>
    </w:p>
    <w:p w:rsidR="005C2E70" w:rsidRPr="008E5D7E" w:rsidRDefault="005C2E70" w:rsidP="005C2E70">
      <w:pPr>
        <w:pStyle w:val="RUSKINParagraph"/>
      </w:pPr>
      <w:r w:rsidRPr="008E5D7E">
        <w:t xml:space="preserve">Color:  Machinery Grey in paint system specified. </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751A22" w:rsidRPr="00ED51A9" w:rsidRDefault="00751A22" w:rsidP="00751A22">
      <w:pPr>
        <w:pStyle w:val="RUSKINParagraph"/>
      </w:pPr>
      <w:r w:rsidRPr="00ED51A9">
        <w:t>Anodized Finishes:</w:t>
      </w:r>
    </w:p>
    <w:p w:rsidR="00751A22" w:rsidRPr="00ED51A9" w:rsidRDefault="00751A22" w:rsidP="00751A22">
      <w:pPr>
        <w:pStyle w:val="RUSKINSubPara"/>
      </w:pPr>
      <w:r w:rsidRPr="00ED51A9">
        <w:t xml:space="preserve">Class </w:t>
      </w:r>
      <w:r>
        <w:t>II</w:t>
      </w:r>
      <w:r w:rsidRPr="00ED51A9">
        <w:t xml:space="preserve"> Clear Anodized.</w:t>
      </w:r>
    </w:p>
    <w:p w:rsidR="00751A22" w:rsidRPr="00ED51A9" w:rsidRDefault="00751A22" w:rsidP="00751A22">
      <w:pPr>
        <w:pStyle w:val="RUSKINSubSub1"/>
      </w:pPr>
      <w:r w:rsidRPr="00ED51A9">
        <w:t>Comply with Aluminum Association AA-C21A31.  Clear anodized finish 204-R1.</w:t>
      </w:r>
    </w:p>
    <w:p w:rsidR="00751A22" w:rsidRPr="00ED51A9" w:rsidRDefault="00751A22" w:rsidP="00751A22">
      <w:pPr>
        <w:pStyle w:val="RUSKINSubSub1"/>
      </w:pPr>
      <w:r w:rsidRPr="00ED51A9">
        <w:t>Apply finish following chemical etching and pretreatment.</w:t>
      </w:r>
    </w:p>
    <w:p w:rsidR="00751A22" w:rsidRPr="00ED51A9" w:rsidRDefault="00751A22" w:rsidP="00751A22">
      <w:pPr>
        <w:pStyle w:val="RUSKINSubSub1"/>
      </w:pPr>
      <w:r w:rsidRPr="00ED51A9">
        <w:t>Minimum Thickness:  0.4 mils (0.01 mm), 30 minute anodizing process.</w:t>
      </w:r>
    </w:p>
    <w:p w:rsidR="00751A22" w:rsidRPr="00ED51A9" w:rsidRDefault="00751A22" w:rsidP="00751A22">
      <w:pPr>
        <w:pStyle w:val="RUSKINSubPara"/>
      </w:pPr>
      <w:r w:rsidRPr="00ED51A9">
        <w:t xml:space="preserve">Class </w:t>
      </w:r>
      <w:r>
        <w:t>I</w:t>
      </w:r>
      <w:r w:rsidRPr="00ED51A9">
        <w:t xml:space="preserve"> Clear Anodized.</w:t>
      </w:r>
    </w:p>
    <w:p w:rsidR="00751A22" w:rsidRPr="00ED51A9" w:rsidRDefault="00751A22" w:rsidP="00751A22">
      <w:pPr>
        <w:pStyle w:val="RUSKINSubSub1"/>
      </w:pPr>
      <w:r w:rsidRPr="00ED51A9">
        <w:t>Comply with Aluminum Association AA-C21A41.  Clear anodized finish 215-R1.</w:t>
      </w:r>
    </w:p>
    <w:p w:rsidR="00751A22" w:rsidRPr="00ED51A9" w:rsidRDefault="00751A22" w:rsidP="00751A22">
      <w:pPr>
        <w:pStyle w:val="RUSKINSubSub1"/>
      </w:pPr>
      <w:r w:rsidRPr="00ED51A9">
        <w:t>Apply finish following chemical etching and pretreatment.</w:t>
      </w:r>
    </w:p>
    <w:p w:rsidR="00751A22" w:rsidRPr="00ED51A9" w:rsidRDefault="00751A22" w:rsidP="00751A22">
      <w:pPr>
        <w:pStyle w:val="RUSKINSubSub1"/>
      </w:pPr>
      <w:r w:rsidRPr="00ED51A9">
        <w:t>Minimum Thickness:  0.7 mils (0.018 mm), 60 minute anodizing process.</w:t>
      </w:r>
    </w:p>
    <w:p w:rsidR="00751A22" w:rsidRPr="00ED51A9" w:rsidRDefault="00751A22" w:rsidP="00751A22">
      <w:pPr>
        <w:pStyle w:val="RUSKINSubPara"/>
      </w:pPr>
      <w:r>
        <w:t>Class I</w:t>
      </w:r>
      <w:r w:rsidRPr="00ED51A9">
        <w:t xml:space="preserve"> Color Anodized.</w:t>
      </w:r>
    </w:p>
    <w:p w:rsidR="00751A22" w:rsidRPr="00ED51A9" w:rsidRDefault="00751A22" w:rsidP="00751A22">
      <w:pPr>
        <w:pStyle w:val="RUSKINSubSub1"/>
      </w:pPr>
      <w:r w:rsidRPr="00ED51A9">
        <w:t xml:space="preserve">Comply with Aluminum Association AA-C21A44.  </w:t>
      </w:r>
    </w:p>
    <w:p w:rsidR="00751A22" w:rsidRPr="00ED51A9" w:rsidRDefault="00751A22" w:rsidP="00751A22">
      <w:pPr>
        <w:pStyle w:val="RUSKINSubSub1"/>
      </w:pPr>
      <w:r w:rsidRPr="00ED51A9">
        <w:t>Apply finish following chemical etching and pretreatment.</w:t>
      </w:r>
    </w:p>
    <w:p w:rsidR="00751A22" w:rsidRPr="00ED51A9" w:rsidRDefault="00751A22" w:rsidP="00751A22">
      <w:pPr>
        <w:pStyle w:val="RUSKINSubSub1"/>
      </w:pPr>
      <w:r w:rsidRPr="00ED51A9">
        <w:t>Minimum Thickness:  0.7 mils (0.018 mm), 60 minute anodizing process.</w:t>
      </w:r>
    </w:p>
    <w:p w:rsidR="00751A22" w:rsidRPr="00ED51A9" w:rsidRDefault="00751A22" w:rsidP="00751A22">
      <w:pPr>
        <w:pStyle w:val="RUSKINSubSub1"/>
      </w:pPr>
      <w:r w:rsidRPr="00ED51A9">
        <w:t xml:space="preserve">Class </w:t>
      </w:r>
      <w:r>
        <w:t>I</w:t>
      </w:r>
      <w:r w:rsidRPr="00ED51A9">
        <w:t xml:space="preserve"> Color Anodized:  Medium Bronze.</w:t>
      </w:r>
    </w:p>
    <w:p w:rsidR="00751A22" w:rsidRPr="00ED51A9" w:rsidRDefault="00751A22" w:rsidP="00751A22">
      <w:pPr>
        <w:pStyle w:val="RUSKINSubSub1"/>
      </w:pPr>
      <w:r w:rsidRPr="00ED51A9">
        <w:t xml:space="preserve">Class </w:t>
      </w:r>
      <w:r>
        <w:t>I</w:t>
      </w:r>
      <w:r w:rsidRPr="00ED51A9">
        <w:t xml:space="preserve"> Color Anodized:  Dark Bronze.</w:t>
      </w:r>
    </w:p>
    <w:p w:rsidR="00751A22" w:rsidRPr="00ED51A9" w:rsidRDefault="00751A22" w:rsidP="00751A22">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8FE" w:rsidRDefault="00BC78FE">
      <w:pPr>
        <w:spacing w:line="20" w:lineRule="exact"/>
      </w:pPr>
    </w:p>
    <w:p w:rsidR="00BC78FE" w:rsidRDefault="00BC78FE"/>
  </w:endnote>
  <w:endnote w:type="continuationSeparator" w:id="0">
    <w:p w:rsidR="00BC78FE" w:rsidRDefault="00BC78FE">
      <w:r>
        <w:t xml:space="preserve"> </w:t>
      </w:r>
    </w:p>
    <w:p w:rsidR="00BC78FE" w:rsidRDefault="00BC78FE"/>
  </w:endnote>
  <w:endnote w:type="continuationNotice" w:id="1">
    <w:p w:rsidR="00BC78FE" w:rsidRDefault="00BC78FE">
      <w:r>
        <w:t xml:space="preserve"> </w:t>
      </w:r>
    </w:p>
    <w:p w:rsidR="00BC78FE" w:rsidRDefault="00BC7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233594">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8FE" w:rsidRDefault="00BC78FE">
      <w:r>
        <w:separator/>
      </w:r>
    </w:p>
    <w:p w:rsidR="00BC78FE" w:rsidRDefault="00BC78FE"/>
  </w:footnote>
  <w:footnote w:type="continuationSeparator" w:id="0">
    <w:p w:rsidR="00BC78FE" w:rsidRDefault="00BC78FE">
      <w:r>
        <w:continuationSeparator/>
      </w:r>
    </w:p>
    <w:p w:rsidR="00BC78FE" w:rsidRDefault="00BC78F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80417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B4"/>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71152"/>
    <w:rsid w:val="00185FAD"/>
    <w:rsid w:val="00192E11"/>
    <w:rsid w:val="00195CDB"/>
    <w:rsid w:val="0019766B"/>
    <w:rsid w:val="001A606C"/>
    <w:rsid w:val="001A6304"/>
    <w:rsid w:val="001A7982"/>
    <w:rsid w:val="001B3F38"/>
    <w:rsid w:val="001C66D8"/>
    <w:rsid w:val="001D30F7"/>
    <w:rsid w:val="001E61CF"/>
    <w:rsid w:val="001F1C2E"/>
    <w:rsid w:val="00202B6D"/>
    <w:rsid w:val="00210CC1"/>
    <w:rsid w:val="00233594"/>
    <w:rsid w:val="002402BC"/>
    <w:rsid w:val="0024063A"/>
    <w:rsid w:val="002434E7"/>
    <w:rsid w:val="002450DA"/>
    <w:rsid w:val="002470EF"/>
    <w:rsid w:val="002524D9"/>
    <w:rsid w:val="0028234C"/>
    <w:rsid w:val="002941F2"/>
    <w:rsid w:val="002A015A"/>
    <w:rsid w:val="002A1B25"/>
    <w:rsid w:val="002A3526"/>
    <w:rsid w:val="002B01DB"/>
    <w:rsid w:val="002C1103"/>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085D"/>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50E51"/>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1934"/>
    <w:rsid w:val="005A4E5B"/>
    <w:rsid w:val="005B2686"/>
    <w:rsid w:val="005C20FC"/>
    <w:rsid w:val="005C2381"/>
    <w:rsid w:val="005C2E70"/>
    <w:rsid w:val="005C7116"/>
    <w:rsid w:val="005D053E"/>
    <w:rsid w:val="005D0C22"/>
    <w:rsid w:val="005D3A39"/>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25D6"/>
    <w:rsid w:val="006C68E7"/>
    <w:rsid w:val="006C6B74"/>
    <w:rsid w:val="006C6E99"/>
    <w:rsid w:val="006D10A4"/>
    <w:rsid w:val="006E06B2"/>
    <w:rsid w:val="00702023"/>
    <w:rsid w:val="00712E3C"/>
    <w:rsid w:val="007276D0"/>
    <w:rsid w:val="0074137E"/>
    <w:rsid w:val="007508A3"/>
    <w:rsid w:val="00751A22"/>
    <w:rsid w:val="007534B5"/>
    <w:rsid w:val="00766A61"/>
    <w:rsid w:val="00777EBC"/>
    <w:rsid w:val="00780AA6"/>
    <w:rsid w:val="00783EF5"/>
    <w:rsid w:val="0079210B"/>
    <w:rsid w:val="00792AA2"/>
    <w:rsid w:val="007959CC"/>
    <w:rsid w:val="007A60A9"/>
    <w:rsid w:val="007B2435"/>
    <w:rsid w:val="007C5E80"/>
    <w:rsid w:val="007C7292"/>
    <w:rsid w:val="007D2C94"/>
    <w:rsid w:val="007D384C"/>
    <w:rsid w:val="007D6F7C"/>
    <w:rsid w:val="007E781E"/>
    <w:rsid w:val="0080615F"/>
    <w:rsid w:val="00810A20"/>
    <w:rsid w:val="00812014"/>
    <w:rsid w:val="008170E7"/>
    <w:rsid w:val="00827AB9"/>
    <w:rsid w:val="0083317E"/>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028FF"/>
    <w:rsid w:val="00911F1D"/>
    <w:rsid w:val="00925026"/>
    <w:rsid w:val="00940DA5"/>
    <w:rsid w:val="00947F65"/>
    <w:rsid w:val="00956892"/>
    <w:rsid w:val="00960492"/>
    <w:rsid w:val="00974CC2"/>
    <w:rsid w:val="0098146E"/>
    <w:rsid w:val="00983FD9"/>
    <w:rsid w:val="00985D5C"/>
    <w:rsid w:val="009946B2"/>
    <w:rsid w:val="009B096B"/>
    <w:rsid w:val="009C46C6"/>
    <w:rsid w:val="009D0744"/>
    <w:rsid w:val="009D72A2"/>
    <w:rsid w:val="009E2806"/>
    <w:rsid w:val="009E7710"/>
    <w:rsid w:val="009F5FB4"/>
    <w:rsid w:val="00A0140F"/>
    <w:rsid w:val="00A16967"/>
    <w:rsid w:val="00A21A25"/>
    <w:rsid w:val="00A22B06"/>
    <w:rsid w:val="00A24BA8"/>
    <w:rsid w:val="00A26E99"/>
    <w:rsid w:val="00A276C6"/>
    <w:rsid w:val="00A30745"/>
    <w:rsid w:val="00A32C51"/>
    <w:rsid w:val="00A41D08"/>
    <w:rsid w:val="00A5278B"/>
    <w:rsid w:val="00A72F67"/>
    <w:rsid w:val="00A81A32"/>
    <w:rsid w:val="00A85360"/>
    <w:rsid w:val="00A86338"/>
    <w:rsid w:val="00A90F29"/>
    <w:rsid w:val="00A95B3F"/>
    <w:rsid w:val="00A9724D"/>
    <w:rsid w:val="00AA3460"/>
    <w:rsid w:val="00AA4ACB"/>
    <w:rsid w:val="00AC73A1"/>
    <w:rsid w:val="00AE6444"/>
    <w:rsid w:val="00AF351D"/>
    <w:rsid w:val="00AF4B51"/>
    <w:rsid w:val="00B03DD6"/>
    <w:rsid w:val="00B1143E"/>
    <w:rsid w:val="00B14BFC"/>
    <w:rsid w:val="00B342BF"/>
    <w:rsid w:val="00B37D04"/>
    <w:rsid w:val="00B43CFF"/>
    <w:rsid w:val="00B45E09"/>
    <w:rsid w:val="00B46B5B"/>
    <w:rsid w:val="00B51C13"/>
    <w:rsid w:val="00B545CA"/>
    <w:rsid w:val="00B668C7"/>
    <w:rsid w:val="00B713E9"/>
    <w:rsid w:val="00B80E34"/>
    <w:rsid w:val="00B82F14"/>
    <w:rsid w:val="00B86818"/>
    <w:rsid w:val="00B97B27"/>
    <w:rsid w:val="00BA4418"/>
    <w:rsid w:val="00BA53EF"/>
    <w:rsid w:val="00BB593E"/>
    <w:rsid w:val="00BC78FE"/>
    <w:rsid w:val="00BD1845"/>
    <w:rsid w:val="00BD2880"/>
    <w:rsid w:val="00BD2DAE"/>
    <w:rsid w:val="00BD4317"/>
    <w:rsid w:val="00BD5192"/>
    <w:rsid w:val="00BE0A23"/>
    <w:rsid w:val="00BE5D53"/>
    <w:rsid w:val="00BE6203"/>
    <w:rsid w:val="00BE7792"/>
    <w:rsid w:val="00C1259E"/>
    <w:rsid w:val="00C15A31"/>
    <w:rsid w:val="00C30825"/>
    <w:rsid w:val="00C36A4E"/>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3CF2"/>
    <w:rsid w:val="00CE4D3A"/>
    <w:rsid w:val="00CF141B"/>
    <w:rsid w:val="00CF67F5"/>
    <w:rsid w:val="00D0463D"/>
    <w:rsid w:val="00D10AF4"/>
    <w:rsid w:val="00D11A79"/>
    <w:rsid w:val="00D1431B"/>
    <w:rsid w:val="00D17407"/>
    <w:rsid w:val="00D209B6"/>
    <w:rsid w:val="00D31865"/>
    <w:rsid w:val="00D32DF2"/>
    <w:rsid w:val="00D34F1B"/>
    <w:rsid w:val="00D474E1"/>
    <w:rsid w:val="00D573FA"/>
    <w:rsid w:val="00D74FA9"/>
    <w:rsid w:val="00D7545A"/>
    <w:rsid w:val="00D80D5E"/>
    <w:rsid w:val="00D82465"/>
    <w:rsid w:val="00D836C6"/>
    <w:rsid w:val="00DA0E00"/>
    <w:rsid w:val="00DA1AE6"/>
    <w:rsid w:val="00DB4362"/>
    <w:rsid w:val="00DB73E9"/>
    <w:rsid w:val="00DB772C"/>
    <w:rsid w:val="00DC3951"/>
    <w:rsid w:val="00DC7536"/>
    <w:rsid w:val="00DC7631"/>
    <w:rsid w:val="00DD291C"/>
    <w:rsid w:val="00DD6597"/>
    <w:rsid w:val="00DE0FDB"/>
    <w:rsid w:val="00DE3BCC"/>
    <w:rsid w:val="00DE6F5E"/>
    <w:rsid w:val="00DF0E75"/>
    <w:rsid w:val="00E02E83"/>
    <w:rsid w:val="00E15A94"/>
    <w:rsid w:val="00E26F56"/>
    <w:rsid w:val="00E35460"/>
    <w:rsid w:val="00E36C13"/>
    <w:rsid w:val="00E37F75"/>
    <w:rsid w:val="00E41A50"/>
    <w:rsid w:val="00E4260E"/>
    <w:rsid w:val="00E50BAD"/>
    <w:rsid w:val="00E55A52"/>
    <w:rsid w:val="00E6363A"/>
    <w:rsid w:val="00E66116"/>
    <w:rsid w:val="00E7400C"/>
    <w:rsid w:val="00E84718"/>
    <w:rsid w:val="00E863F3"/>
    <w:rsid w:val="00EA2000"/>
    <w:rsid w:val="00EB74E3"/>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14242345-3C26-4C1C-8A23-740B8723D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2E7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C2E70"/>
    <w:pPr>
      <w:numPr>
        <w:numId w:val="19"/>
      </w:numPr>
      <w:outlineLvl w:val="0"/>
    </w:pPr>
  </w:style>
  <w:style w:type="paragraph" w:styleId="Heading2">
    <w:name w:val="heading 2"/>
    <w:basedOn w:val="Normal"/>
    <w:next w:val="Normal"/>
    <w:link w:val="Heading2Char"/>
    <w:qFormat/>
    <w:rsid w:val="005C2E70"/>
    <w:pPr>
      <w:numPr>
        <w:ilvl w:val="1"/>
        <w:numId w:val="19"/>
      </w:numPr>
      <w:outlineLvl w:val="1"/>
    </w:pPr>
  </w:style>
  <w:style w:type="paragraph" w:styleId="Heading3">
    <w:name w:val="heading 3"/>
    <w:basedOn w:val="Normal"/>
    <w:next w:val="Normal"/>
    <w:link w:val="Heading3Char"/>
    <w:qFormat/>
    <w:rsid w:val="005C2E70"/>
    <w:pPr>
      <w:numPr>
        <w:ilvl w:val="2"/>
        <w:numId w:val="19"/>
      </w:numPr>
      <w:outlineLvl w:val="2"/>
    </w:pPr>
  </w:style>
  <w:style w:type="paragraph" w:styleId="Heading4">
    <w:name w:val="heading 4"/>
    <w:basedOn w:val="Normal"/>
    <w:next w:val="Normal"/>
    <w:link w:val="Heading4Char"/>
    <w:qFormat/>
    <w:rsid w:val="005C2E70"/>
    <w:pPr>
      <w:numPr>
        <w:ilvl w:val="3"/>
        <w:numId w:val="19"/>
      </w:numPr>
      <w:outlineLvl w:val="3"/>
    </w:pPr>
  </w:style>
  <w:style w:type="paragraph" w:styleId="Heading5">
    <w:name w:val="heading 5"/>
    <w:basedOn w:val="Normal"/>
    <w:next w:val="Normal"/>
    <w:link w:val="Heading5Char"/>
    <w:qFormat/>
    <w:rsid w:val="005C2E70"/>
    <w:pPr>
      <w:numPr>
        <w:ilvl w:val="4"/>
        <w:numId w:val="19"/>
      </w:numPr>
      <w:outlineLvl w:val="4"/>
    </w:pPr>
  </w:style>
  <w:style w:type="paragraph" w:styleId="Heading6">
    <w:name w:val="heading 6"/>
    <w:basedOn w:val="Normal"/>
    <w:next w:val="Normal"/>
    <w:link w:val="Heading6Char"/>
    <w:qFormat/>
    <w:rsid w:val="005C2E70"/>
    <w:pPr>
      <w:numPr>
        <w:ilvl w:val="5"/>
        <w:numId w:val="19"/>
      </w:numPr>
      <w:outlineLvl w:val="5"/>
    </w:pPr>
  </w:style>
  <w:style w:type="paragraph" w:styleId="Heading7">
    <w:name w:val="heading 7"/>
    <w:basedOn w:val="Normal"/>
    <w:next w:val="Normal"/>
    <w:link w:val="Heading7Char"/>
    <w:qFormat/>
    <w:rsid w:val="005C2E70"/>
    <w:pPr>
      <w:numPr>
        <w:ilvl w:val="6"/>
        <w:numId w:val="19"/>
      </w:numPr>
      <w:outlineLvl w:val="6"/>
    </w:pPr>
  </w:style>
  <w:style w:type="paragraph" w:styleId="Heading8">
    <w:name w:val="heading 8"/>
    <w:basedOn w:val="Normal"/>
    <w:next w:val="Normal"/>
    <w:link w:val="Heading8Char"/>
    <w:qFormat/>
    <w:rsid w:val="005C2E70"/>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5C2E70"/>
    <w:rPr>
      <w:rFonts w:ascii="Arial" w:hAnsi="Arial" w:cs="Arial"/>
    </w:rPr>
  </w:style>
  <w:style w:type="character" w:customStyle="1" w:styleId="Heading2Char">
    <w:name w:val="Heading 2 Char"/>
    <w:link w:val="Heading2"/>
    <w:locked/>
    <w:rsid w:val="005C2E70"/>
    <w:rPr>
      <w:rFonts w:ascii="Arial" w:hAnsi="Arial" w:cs="Arial"/>
    </w:rPr>
  </w:style>
  <w:style w:type="character" w:customStyle="1" w:styleId="Heading3Char">
    <w:name w:val="Heading 3 Char"/>
    <w:link w:val="Heading3"/>
    <w:locked/>
    <w:rsid w:val="005C2E70"/>
    <w:rPr>
      <w:rFonts w:ascii="Arial" w:hAnsi="Arial" w:cs="Arial"/>
    </w:rPr>
  </w:style>
  <w:style w:type="character" w:customStyle="1" w:styleId="Heading4Char">
    <w:name w:val="Heading 4 Char"/>
    <w:link w:val="Heading4"/>
    <w:locked/>
    <w:rsid w:val="005C2E70"/>
    <w:rPr>
      <w:rFonts w:ascii="Arial" w:hAnsi="Arial" w:cs="Arial"/>
    </w:rPr>
  </w:style>
  <w:style w:type="character" w:customStyle="1" w:styleId="Heading5Char">
    <w:name w:val="Heading 5 Char"/>
    <w:link w:val="Heading5"/>
    <w:locked/>
    <w:rsid w:val="005C2E70"/>
    <w:rPr>
      <w:rFonts w:ascii="Arial" w:hAnsi="Arial" w:cs="Arial"/>
    </w:rPr>
  </w:style>
  <w:style w:type="character" w:customStyle="1" w:styleId="Heading6Char">
    <w:name w:val="Heading 6 Char"/>
    <w:link w:val="Heading6"/>
    <w:locked/>
    <w:rsid w:val="005C2E70"/>
    <w:rPr>
      <w:rFonts w:ascii="Arial" w:hAnsi="Arial" w:cs="Arial"/>
    </w:rPr>
  </w:style>
  <w:style w:type="character" w:customStyle="1" w:styleId="Heading7Char">
    <w:name w:val="Heading 7 Char"/>
    <w:link w:val="Heading7"/>
    <w:locked/>
    <w:rsid w:val="005C2E70"/>
    <w:rPr>
      <w:rFonts w:ascii="Arial" w:hAnsi="Arial" w:cs="Arial"/>
    </w:rPr>
  </w:style>
  <w:style w:type="character" w:customStyle="1" w:styleId="Heading8Char">
    <w:name w:val="Heading 8 Char"/>
    <w:link w:val="Heading8"/>
    <w:locked/>
    <w:rsid w:val="005C2E70"/>
    <w:rPr>
      <w:rFonts w:ascii="Arial" w:hAnsi="Arial" w:cs="Arial"/>
    </w:rPr>
  </w:style>
  <w:style w:type="paragraph" w:customStyle="1" w:styleId="RUSKINTitleOfSection">
    <w:name w:val="RUSKIN TitleOfSection"/>
    <w:basedOn w:val="Normal"/>
    <w:next w:val="Normal"/>
    <w:rsid w:val="005C2E70"/>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5C2E70"/>
    <w:pPr>
      <w:spacing w:before="480"/>
    </w:pPr>
  </w:style>
  <w:style w:type="paragraph" w:customStyle="1" w:styleId="RUSKINPart">
    <w:name w:val="RUSKIN Part"/>
    <w:basedOn w:val="Normal"/>
    <w:link w:val="RUSKINPartCharChar"/>
    <w:autoRedefine/>
    <w:rsid w:val="005C2E70"/>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5C2E70"/>
    <w:rPr>
      <w:rFonts w:ascii="Arial" w:hAnsi="Arial" w:cs="Arial"/>
    </w:rPr>
  </w:style>
  <w:style w:type="paragraph" w:customStyle="1" w:styleId="RUSKINArticle">
    <w:name w:val="RUSKIN Article"/>
    <w:basedOn w:val="RUSKINPart"/>
    <w:next w:val="RUSKINParagraph"/>
    <w:link w:val="RUSKINArticleChar"/>
    <w:rsid w:val="005C2E70"/>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5C2E70"/>
    <w:rPr>
      <w:rFonts w:ascii="Arial" w:hAnsi="Arial" w:cs="Arial"/>
    </w:rPr>
  </w:style>
  <w:style w:type="paragraph" w:customStyle="1" w:styleId="RUSKINParagraph">
    <w:name w:val="RUSKIN Paragraph"/>
    <w:basedOn w:val="RUSKINArticle"/>
    <w:next w:val="RUSKINSubPara"/>
    <w:rsid w:val="005C2E70"/>
    <w:pPr>
      <w:numPr>
        <w:ilvl w:val="2"/>
      </w:numPr>
      <w:tabs>
        <w:tab w:val="clear" w:pos="1152"/>
        <w:tab w:val="left" w:pos="576"/>
      </w:tabs>
    </w:pPr>
  </w:style>
  <w:style w:type="paragraph" w:customStyle="1" w:styleId="RUSKINSubPara">
    <w:name w:val="RUSKIN SubPara"/>
    <w:basedOn w:val="RUSKINParagraph"/>
    <w:rsid w:val="005C2E70"/>
    <w:pPr>
      <w:numPr>
        <w:ilvl w:val="3"/>
      </w:numPr>
      <w:tabs>
        <w:tab w:val="clear" w:pos="1728"/>
      </w:tabs>
      <w:spacing w:before="0"/>
    </w:pPr>
  </w:style>
  <w:style w:type="paragraph" w:customStyle="1" w:styleId="RUSKINSubSub1">
    <w:name w:val="RUSKIN SubSub1"/>
    <w:basedOn w:val="RUSKINSubPara"/>
    <w:rsid w:val="005C2E70"/>
    <w:pPr>
      <w:numPr>
        <w:ilvl w:val="4"/>
      </w:numPr>
      <w:tabs>
        <w:tab w:val="clear" w:pos="2304"/>
      </w:tabs>
    </w:pPr>
  </w:style>
  <w:style w:type="paragraph" w:customStyle="1" w:styleId="RUSKINSubSub2">
    <w:name w:val="RUSKIN SubSub2"/>
    <w:basedOn w:val="RUSKINSubSub1"/>
    <w:rsid w:val="005C2E70"/>
    <w:pPr>
      <w:numPr>
        <w:ilvl w:val="5"/>
      </w:numPr>
      <w:tabs>
        <w:tab w:val="clear" w:pos="2880"/>
      </w:tabs>
    </w:pPr>
  </w:style>
  <w:style w:type="paragraph" w:customStyle="1" w:styleId="RUSKINSubSub3">
    <w:name w:val="RUSKIN SubSub3"/>
    <w:basedOn w:val="RUSKINSubSub2"/>
    <w:rsid w:val="005C2E70"/>
    <w:pPr>
      <w:numPr>
        <w:ilvl w:val="6"/>
      </w:numPr>
    </w:pPr>
  </w:style>
  <w:style w:type="character" w:styleId="Hyperlink">
    <w:name w:val="Hyperlink"/>
    <w:rsid w:val="005C2E70"/>
    <w:rPr>
      <w:rFonts w:cs="Times New Roman"/>
      <w:color w:val="0000FF"/>
      <w:u w:val="single"/>
    </w:rPr>
  </w:style>
  <w:style w:type="paragraph" w:customStyle="1" w:styleId="RUSKINNote">
    <w:name w:val="RUSKIN Note"/>
    <w:basedOn w:val="Normal"/>
    <w:rsid w:val="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C2E70"/>
    <w:pPr>
      <w:tabs>
        <w:tab w:val="center" w:pos="4320"/>
        <w:tab w:val="right" w:pos="8640"/>
      </w:tabs>
    </w:pPr>
  </w:style>
  <w:style w:type="character" w:customStyle="1" w:styleId="HeaderChar">
    <w:name w:val="Header Char"/>
    <w:link w:val="Header"/>
    <w:locked/>
    <w:rsid w:val="005C2E70"/>
    <w:rPr>
      <w:rFonts w:ascii="Arial" w:hAnsi="Arial" w:cs="Arial"/>
    </w:rPr>
  </w:style>
  <w:style w:type="paragraph" w:styleId="Footer">
    <w:name w:val="footer"/>
    <w:basedOn w:val="Normal"/>
    <w:link w:val="FooterChar"/>
    <w:rsid w:val="005C2E70"/>
    <w:pPr>
      <w:tabs>
        <w:tab w:val="center" w:pos="4320"/>
        <w:tab w:val="right" w:pos="8640"/>
      </w:tabs>
    </w:pPr>
  </w:style>
  <w:style w:type="character" w:customStyle="1" w:styleId="FooterChar">
    <w:name w:val="Footer Char"/>
    <w:link w:val="Footer"/>
    <w:locked/>
    <w:rsid w:val="005C2E7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351489619">
      <w:bodyDiv w:val="1"/>
      <w:marLeft w:val="0"/>
      <w:marRight w:val="0"/>
      <w:marTop w:val="0"/>
      <w:marBottom w:val="0"/>
      <w:divBdr>
        <w:top w:val="none" w:sz="0" w:space="0" w:color="auto"/>
        <w:left w:val="none" w:sz="0" w:space="0" w:color="auto"/>
        <w:bottom w:val="none" w:sz="0" w:space="0" w:color="auto"/>
        <w:right w:val="none" w:sz="0" w:space="0" w:color="auto"/>
      </w:divBdr>
    </w:div>
    <w:div w:id="197263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3</TotalTime>
  <Pages>2</Pages>
  <Words>3279</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21932</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(ELC6375DAX)</dc:subject>
  <dc:creator>Wendel</dc:creator>
  <cp:lastModifiedBy>Garry Bryant</cp:lastModifiedBy>
  <cp:revision>4</cp:revision>
  <cp:lastPrinted>2009-11-25T14:21:00Z</cp:lastPrinted>
  <dcterms:created xsi:type="dcterms:W3CDTF">2015-09-09T17:39:00Z</dcterms:created>
  <dcterms:modified xsi:type="dcterms:W3CDTF">2017-02-15T16:05:00Z</dcterms:modified>
</cp:coreProperties>
</file>