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49D" w:rsidRPr="004A4EE5" w:rsidRDefault="00C9149D" w:rsidP="00C9149D">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7E781E" w:rsidRPr="0088392A" w:rsidRDefault="00C30825" w:rsidP="00464956">
      <w:pPr>
        <w:pStyle w:val="RUSKINTitleOfSection"/>
      </w:pPr>
      <w:r w:rsidRPr="0088392A">
        <w:t>SECTION 08 91 00</w:t>
      </w:r>
    </w:p>
    <w:p w:rsidR="0019766B" w:rsidRPr="0088392A" w:rsidRDefault="0019766B" w:rsidP="00FC4494">
      <w:pPr>
        <w:pStyle w:val="RUSKINTitleOfSection"/>
      </w:pPr>
      <w:r w:rsidRPr="0088392A">
        <w:t xml:space="preserve">EXTRUDED ALUMINUM </w:t>
      </w:r>
      <w:r w:rsidR="00D836C6">
        <w:t>STATIONARY</w:t>
      </w:r>
      <w:r w:rsidRPr="0088392A">
        <w:t xml:space="preserve"> WALL LOUVERS</w:t>
      </w:r>
    </w:p>
    <w:p w:rsidR="007E781E" w:rsidRPr="0088392A" w:rsidRDefault="00C92EC6">
      <w:pPr>
        <w:pStyle w:val="RUSKINTitleOfSection"/>
      </w:pPr>
      <w:r w:rsidRPr="0088392A">
        <w:t>Display hidden notes to specifier by using “Tools”/”Options”/“View”/”Hidden Text”.</w:t>
      </w:r>
    </w:p>
    <w:p w:rsidR="007E781E" w:rsidRPr="0088392A" w:rsidRDefault="001679CC">
      <w:pPr>
        <w:pStyle w:val="RUSKINNote"/>
      </w:pPr>
      <w:r w:rsidRPr="0088392A">
        <w:t xml:space="preserve">** NOTE TO SPECIFIER **  </w:t>
      </w:r>
      <w:r w:rsidR="007E781E" w:rsidRPr="0088392A">
        <w:t xml:space="preserve">This section is based on the products of </w:t>
      </w:r>
      <w:r w:rsidR="00E02E83" w:rsidRPr="0088392A">
        <w:t>Ruskin Company</w:t>
      </w:r>
      <w:r w:rsidR="007E781E" w:rsidRPr="0088392A">
        <w:t>, which is located at:</w:t>
      </w:r>
    </w:p>
    <w:p w:rsidR="007E781E" w:rsidRPr="0088392A" w:rsidRDefault="002434E7" w:rsidP="00C9149D">
      <w:pPr>
        <w:pStyle w:val="RUSKINNote"/>
        <w:tabs>
          <w:tab w:val="left" w:pos="234"/>
        </w:tabs>
        <w:spacing w:before="0"/>
      </w:pPr>
      <w:r w:rsidRPr="0088392A">
        <w:tab/>
      </w:r>
      <w:r w:rsidR="00E02E83" w:rsidRPr="0088392A">
        <w:t>3900 Dr. Greaves Road</w:t>
      </w:r>
    </w:p>
    <w:p w:rsidR="007E781E" w:rsidRPr="0088392A" w:rsidRDefault="002434E7" w:rsidP="00C9149D">
      <w:pPr>
        <w:pStyle w:val="RUSKINNote"/>
        <w:tabs>
          <w:tab w:val="left" w:pos="234"/>
        </w:tabs>
        <w:spacing w:before="0"/>
      </w:pPr>
      <w:r w:rsidRPr="0088392A">
        <w:tab/>
      </w:r>
      <w:r w:rsidR="005C2381" w:rsidRPr="0088392A">
        <w:t>Kansas City, Missouri 64030</w:t>
      </w:r>
    </w:p>
    <w:p w:rsidR="007E781E" w:rsidRPr="0088392A" w:rsidRDefault="002434E7" w:rsidP="00C9149D">
      <w:pPr>
        <w:pStyle w:val="RUSKINNote"/>
        <w:tabs>
          <w:tab w:val="left" w:pos="234"/>
        </w:tabs>
        <w:spacing w:before="0"/>
      </w:pPr>
      <w:r w:rsidRPr="0088392A">
        <w:tab/>
      </w:r>
      <w:r w:rsidR="007E781E" w:rsidRPr="0088392A">
        <w:t xml:space="preserve">Tel: </w:t>
      </w:r>
      <w:r w:rsidR="005C2381" w:rsidRPr="0088392A">
        <w:t>(816) 761-7476</w:t>
      </w:r>
    </w:p>
    <w:p w:rsidR="007E781E" w:rsidRPr="0088392A" w:rsidRDefault="002434E7" w:rsidP="00C9149D">
      <w:pPr>
        <w:pStyle w:val="RUSKINNote"/>
        <w:tabs>
          <w:tab w:val="left" w:pos="234"/>
        </w:tabs>
        <w:spacing w:before="0"/>
      </w:pPr>
      <w:r w:rsidRPr="0088392A">
        <w:tab/>
      </w:r>
      <w:r w:rsidR="007E781E" w:rsidRPr="0088392A">
        <w:t xml:space="preserve">Fax: </w:t>
      </w:r>
      <w:r w:rsidR="005C2381" w:rsidRPr="0088392A">
        <w:t>(816) 765-8955</w:t>
      </w:r>
    </w:p>
    <w:p w:rsidR="007E781E" w:rsidRPr="0088392A" w:rsidRDefault="002434E7" w:rsidP="00C9149D">
      <w:pPr>
        <w:pStyle w:val="RUSKINNote"/>
        <w:tabs>
          <w:tab w:val="left" w:pos="234"/>
        </w:tabs>
        <w:spacing w:before="0"/>
      </w:pPr>
      <w:r w:rsidRPr="0088392A">
        <w:tab/>
      </w:r>
      <w:r w:rsidR="007E781E" w:rsidRPr="0088392A">
        <w:t>Email:</w:t>
      </w:r>
      <w:r w:rsidR="005C2381" w:rsidRPr="0088392A">
        <w:t xml:space="preserve"> </w:t>
      </w:r>
      <w:hyperlink r:id="rId8" w:history="1">
        <w:r w:rsidR="005C2381" w:rsidRPr="0088392A">
          <w:rPr>
            <w:rStyle w:val="Hyperlink"/>
          </w:rPr>
          <w:t>ruskin@ruskin.com</w:t>
        </w:r>
      </w:hyperlink>
    </w:p>
    <w:p w:rsidR="007E781E" w:rsidRPr="0088392A" w:rsidRDefault="002434E7" w:rsidP="00C9149D">
      <w:pPr>
        <w:pStyle w:val="RUSKINNote"/>
        <w:tabs>
          <w:tab w:val="left" w:pos="234"/>
        </w:tabs>
        <w:spacing w:before="0"/>
      </w:pPr>
      <w:r w:rsidRPr="0088392A">
        <w:tab/>
      </w:r>
      <w:r w:rsidR="007C7292" w:rsidRPr="0088392A">
        <w:t xml:space="preserve">Web: </w:t>
      </w:r>
      <w:hyperlink r:id="rId9" w:history="1">
        <w:r w:rsidR="005C2381" w:rsidRPr="0088392A">
          <w:rPr>
            <w:rStyle w:val="Hyperlink"/>
          </w:rPr>
          <w:t>http://www.ruskin.com</w:t>
        </w:r>
      </w:hyperlink>
    </w:p>
    <w:p w:rsidR="007E781E" w:rsidRPr="0088392A" w:rsidRDefault="007E781E">
      <w:pPr>
        <w:pStyle w:val="RUSKINNote"/>
      </w:pPr>
    </w:p>
    <w:p w:rsidR="007E781E" w:rsidRPr="0088392A" w:rsidRDefault="005C2381">
      <w:pPr>
        <w:pStyle w:val="RUSKINNote"/>
      </w:pPr>
      <w:r w:rsidRPr="0088392A">
        <w:t xml:space="preserve">Ruskin </w:t>
      </w:r>
      <w:r w:rsidR="008F6F74">
        <w:t>Company</w:t>
      </w:r>
      <w:r w:rsidRPr="0088392A">
        <w:t xml:space="preserve"> has been the leading manufacturer of dampers and louvers for </w:t>
      </w:r>
      <w:r w:rsidR="00625A6E">
        <w:t xml:space="preserve">over </w:t>
      </w:r>
      <w:r w:rsidR="003F7F2D">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5C2381" w:rsidRPr="0088392A" w:rsidRDefault="005C2381">
      <w:pPr>
        <w:pStyle w:val="RUSKINNote"/>
      </w:pPr>
      <w:r w:rsidRPr="0088392A">
        <w:t>While providing fresh air intake and exhaust, Ruskin Louvers can also provide architectural style to building design. With the variety of models, sizes, and paint</w:t>
      </w:r>
      <w:r w:rsidR="00956E40">
        <w:t xml:space="preserve"> or </w:t>
      </w:r>
      <w:r w:rsidR="00F353EA">
        <w:t>anodizing</w:t>
      </w:r>
      <w:r w:rsidRPr="0088392A">
        <w:t xml:space="preserve"> finishes available, Ruskin Louvers can add unusual and appealing features to exterior and interior elevation</w:t>
      </w:r>
      <w:r w:rsidR="003F7F2D">
        <w:t>s</w:t>
      </w:r>
      <w:r w:rsidRPr="0088392A">
        <w:t>. Ruskin louvers are available in depths ranging from 1.5 inches to 12 inches, and can accommodate various blade angles with high free area.</w:t>
      </w:r>
    </w:p>
    <w:p w:rsidR="007E781E" w:rsidRPr="0088392A" w:rsidRDefault="005C2381">
      <w:pPr>
        <w:pStyle w:val="RUSKINNote"/>
      </w:pPr>
      <w:r w:rsidRPr="0088392A">
        <w:t xml:space="preserve">Ruskin's Hurricane Louvers hold up under pressure in severe weather by preventing wind and rain damage. These louvers are built to withstand up to 160 psf </w:t>
      </w:r>
      <w:r w:rsidR="00F353EA" w:rsidRPr="0088392A">
        <w:t>wind loads</w:t>
      </w:r>
      <w:r w:rsidRPr="0088392A">
        <w:t xml:space="preserve"> and </w:t>
      </w:r>
      <w:r w:rsidR="00F42BA3">
        <w:t>9</w:t>
      </w:r>
      <w:r w:rsidRPr="0088392A">
        <w:t xml:space="preserve"> inches per hour rainfalls. They are also the first louvers in the industry to have gained approval in Miami-Dade County.</w:t>
      </w:r>
    </w:p>
    <w:p w:rsidR="005C2381" w:rsidRPr="0088392A" w:rsidRDefault="005C2381">
      <w:pPr>
        <w:pStyle w:val="RUSKINNote"/>
      </w:pPr>
    </w:p>
    <w:p w:rsidR="007E781E" w:rsidRPr="0088392A" w:rsidRDefault="00C30825">
      <w:pPr>
        <w:pStyle w:val="RUSKINNote"/>
      </w:pPr>
      <w:r w:rsidRPr="0088392A">
        <w:t>SECTION 08 91 00</w:t>
      </w:r>
      <w:r w:rsidR="007E781E" w:rsidRPr="0088392A">
        <w:t>, Copyright 20</w:t>
      </w:r>
      <w:r w:rsidR="000D6BAE">
        <w:t>1</w:t>
      </w:r>
      <w:r w:rsidR="00C9149D">
        <w:t>5</w:t>
      </w:r>
      <w:r w:rsidR="007E781E" w:rsidRPr="0088392A">
        <w:t xml:space="preserve">, </w:t>
      </w:r>
      <w:r w:rsidR="003E5AAD" w:rsidRPr="0088392A">
        <w:t>Ruskin Company</w:t>
      </w:r>
      <w:r w:rsidR="007E781E" w:rsidRPr="0088392A">
        <w:t>.</w:t>
      </w:r>
    </w:p>
    <w:p w:rsidR="007E781E" w:rsidRPr="0088392A" w:rsidRDefault="007E781E">
      <w:pPr>
        <w:pStyle w:val="RUSKINPart"/>
      </w:pPr>
      <w:r w:rsidRPr="0088392A">
        <w:t>GENERAL</w:t>
      </w:r>
    </w:p>
    <w:p w:rsidR="007E781E" w:rsidRPr="0088392A" w:rsidRDefault="007E781E">
      <w:pPr>
        <w:pStyle w:val="RUSKINArticle"/>
      </w:pPr>
      <w:r w:rsidRPr="0088392A">
        <w:t>SECTION INCLUDES</w:t>
      </w:r>
    </w:p>
    <w:p w:rsidR="007E781E" w:rsidRPr="00B20371" w:rsidRDefault="007E781E" w:rsidP="00B20371">
      <w:pPr>
        <w:pStyle w:val="RUSKINNote"/>
      </w:pPr>
      <w:r w:rsidRPr="00B20371">
        <w:t xml:space="preserve">** NOTE TO SPECIFIER **  </w:t>
      </w:r>
      <w:r w:rsidR="00716A06" w:rsidRPr="00B20371">
        <w:t xml:space="preserve">This section covers Ruskin </w:t>
      </w:r>
      <w:r w:rsidR="00A4443E">
        <w:t>Company’s</w:t>
      </w:r>
      <w:r w:rsidR="00A4443E" w:rsidRPr="003E7368">
        <w:t xml:space="preserve"> EME6</w:t>
      </w:r>
      <w:r w:rsidR="00A4443E">
        <w:t>3</w:t>
      </w:r>
      <w:r w:rsidR="00A4443E" w:rsidRPr="003E7368">
        <w:t>25D</w:t>
      </w:r>
      <w:r w:rsidR="00A4443E">
        <w:t xml:space="preserve"> Louver.  This product</w:t>
      </w:r>
      <w:r w:rsidR="00A4443E" w:rsidRPr="003E7368">
        <w:t xml:space="preserve"> is </w:t>
      </w:r>
      <w:r w:rsidR="00A4443E">
        <w:t xml:space="preserve">Florida Building Code and Miami-Dade County approved, and is AMCA Listed for the 540 Level E and 550 standards.  It is suitable for use in Windborne Debris Regions defined in the ICC and FBC Codes and in the High Velocity Hurricane Zone defined in the FBC.  </w:t>
      </w:r>
      <w:r w:rsidR="00716A06" w:rsidRPr="00B20371">
        <w:t>Consult Ruskin for assistance in editing this section for specific applications.</w:t>
      </w:r>
    </w:p>
    <w:p w:rsidR="008F3EFE" w:rsidRPr="00E36C13" w:rsidRDefault="00716A06" w:rsidP="005E1F43">
      <w:pPr>
        <w:pStyle w:val="RUSKINParagraph"/>
      </w:pPr>
      <w:r w:rsidRPr="00716A06">
        <w:t xml:space="preserve">Miami-Dade County, Florida </w:t>
      </w:r>
      <w:r w:rsidR="00A16EBF">
        <w:t xml:space="preserve">and Florida Building Code </w:t>
      </w:r>
      <w:r w:rsidRPr="00716A06">
        <w:t>approved extruded aluminum stationary louvers.</w:t>
      </w:r>
      <w:r w:rsidR="0047674D" w:rsidRPr="00E36C13">
        <w:t xml:space="preserve"> </w:t>
      </w:r>
    </w:p>
    <w:p w:rsidR="007E781E" w:rsidRPr="0088392A" w:rsidRDefault="007E781E">
      <w:pPr>
        <w:pStyle w:val="RUSKINArticle"/>
      </w:pPr>
      <w:r w:rsidRPr="0088392A">
        <w:t>RELATED SECTIONS</w:t>
      </w:r>
    </w:p>
    <w:p w:rsidR="007E781E" w:rsidRPr="0088392A" w:rsidRDefault="007E781E">
      <w:pPr>
        <w:pStyle w:val="RUSKINNote"/>
      </w:pPr>
      <w:r w:rsidRPr="0088392A">
        <w:t>** NOTE TO SPECIFIER **  Delete any sections below not relevant to this project; add others as required.</w:t>
      </w:r>
    </w:p>
    <w:p w:rsidR="00C30825" w:rsidRPr="0088392A" w:rsidRDefault="00C30825" w:rsidP="00C30825">
      <w:pPr>
        <w:pStyle w:val="RUSKINParagraph"/>
      </w:pPr>
      <w:r w:rsidRPr="0088392A">
        <w:t xml:space="preserve">Section 01 </w:t>
      </w:r>
      <w:r w:rsidR="00693588" w:rsidRPr="0088392A">
        <w:t>81</w:t>
      </w:r>
      <w:r w:rsidRPr="0088392A">
        <w:t xml:space="preserve"> </w:t>
      </w:r>
      <w:r w:rsidR="00693588" w:rsidRPr="0088392A">
        <w:t>13</w:t>
      </w:r>
      <w:r w:rsidRPr="0088392A">
        <w:t xml:space="preserve"> – LEED Requirements.</w:t>
      </w:r>
    </w:p>
    <w:p w:rsidR="00C30825" w:rsidRPr="0088392A" w:rsidRDefault="00C30825" w:rsidP="00C30825">
      <w:pPr>
        <w:pStyle w:val="RUSKINParagraph"/>
      </w:pPr>
      <w:r w:rsidRPr="0088392A">
        <w:t>Section 03 30 00 - Cast-In-Place Concrete.</w:t>
      </w:r>
    </w:p>
    <w:p w:rsidR="00C30825" w:rsidRPr="0088392A" w:rsidRDefault="00C30825" w:rsidP="00C30825">
      <w:pPr>
        <w:pStyle w:val="RUSKINParagraph"/>
      </w:pPr>
      <w:r w:rsidRPr="0088392A">
        <w:t>Section 04 20 00 - Masonry Units.</w:t>
      </w:r>
    </w:p>
    <w:p w:rsidR="00C30825" w:rsidRPr="0088392A" w:rsidRDefault="00C30825" w:rsidP="00C30825">
      <w:pPr>
        <w:pStyle w:val="RUSKINParagraph"/>
      </w:pPr>
      <w:r w:rsidRPr="0088392A">
        <w:t>Section 05 10 00 - Structural Metal Framing.</w:t>
      </w:r>
    </w:p>
    <w:p w:rsidR="00C30825" w:rsidRPr="0088392A" w:rsidRDefault="00C30825" w:rsidP="00C30825">
      <w:pPr>
        <w:pStyle w:val="RUSKINParagraph"/>
      </w:pPr>
      <w:r w:rsidRPr="0088392A">
        <w:t>Section 06 10 00 - Rough Carpentry.</w:t>
      </w:r>
    </w:p>
    <w:p w:rsidR="00C30825" w:rsidRPr="0088392A" w:rsidRDefault="00C30825" w:rsidP="00C30825">
      <w:pPr>
        <w:pStyle w:val="RUSKINParagraph"/>
      </w:pPr>
      <w:r w:rsidRPr="0088392A">
        <w:t>Section 07 42 0 - Metal Wall Panels.</w:t>
      </w:r>
    </w:p>
    <w:p w:rsidR="00C30825" w:rsidRPr="0088392A" w:rsidRDefault="00C30825" w:rsidP="00C30825">
      <w:pPr>
        <w:pStyle w:val="RUSKINParagraph"/>
      </w:pPr>
      <w:r w:rsidRPr="0088392A">
        <w:t>Section 07 60 00 - Flashing and Sheet Metal.</w:t>
      </w:r>
    </w:p>
    <w:p w:rsidR="00C30825" w:rsidRPr="0088392A" w:rsidRDefault="00C30825" w:rsidP="00C30825">
      <w:pPr>
        <w:pStyle w:val="RUSKINParagraph"/>
      </w:pPr>
      <w:r w:rsidRPr="0088392A">
        <w:t>Section 07 92 00 - Joint Sealants.</w:t>
      </w:r>
    </w:p>
    <w:p w:rsidR="00C30825" w:rsidRPr="0088392A" w:rsidRDefault="00C30825" w:rsidP="00C30825">
      <w:pPr>
        <w:pStyle w:val="RUSKINParagraph"/>
      </w:pPr>
      <w:r w:rsidRPr="0088392A">
        <w:t>Section 09 91 00 - Paints.</w:t>
      </w:r>
    </w:p>
    <w:p w:rsidR="00C30825" w:rsidRPr="0088392A" w:rsidRDefault="00C30825" w:rsidP="00C30825">
      <w:pPr>
        <w:pStyle w:val="RUSKINParagraph"/>
      </w:pPr>
      <w:r w:rsidRPr="0088392A">
        <w:t>Section 23 37 00 - Air Outlets and Inlets.</w:t>
      </w:r>
    </w:p>
    <w:p w:rsidR="00C30825" w:rsidRPr="0088392A" w:rsidRDefault="00C30825" w:rsidP="00C30825">
      <w:pPr>
        <w:pStyle w:val="RUSKINParagraph"/>
      </w:pPr>
      <w:r w:rsidRPr="0088392A">
        <w:t>Section 23 33 13 – Dampers</w:t>
      </w:r>
      <w:r w:rsidR="00FC139A">
        <w:t>.</w:t>
      </w:r>
    </w:p>
    <w:p w:rsidR="00C30825" w:rsidRPr="0088392A" w:rsidRDefault="00C30825" w:rsidP="00C30825">
      <w:pPr>
        <w:pStyle w:val="RUSKINParagraph"/>
      </w:pPr>
      <w:r w:rsidRPr="0088392A">
        <w:t>Section 23 09 13 – Instrumentation and Control Devices for HVAC</w:t>
      </w:r>
      <w:r w:rsidR="00FC139A">
        <w:t>.</w:t>
      </w:r>
    </w:p>
    <w:p w:rsidR="007E781E" w:rsidRPr="0088392A" w:rsidRDefault="007E781E">
      <w:pPr>
        <w:pStyle w:val="RUSKINArticle"/>
      </w:pPr>
      <w:r w:rsidRPr="0088392A">
        <w:t>REFERENCES</w:t>
      </w:r>
    </w:p>
    <w:p w:rsidR="007E781E" w:rsidRPr="0088392A" w:rsidRDefault="007E781E">
      <w:pPr>
        <w:pStyle w:val="RUSKINNote"/>
      </w:pPr>
      <w:r w:rsidRPr="0088392A">
        <w:t>** NOTE TO SPECIFIER **  Delete references from the list below that are not actually required by the text of the edited section.</w:t>
      </w:r>
    </w:p>
    <w:p w:rsidR="002A015A" w:rsidRPr="0088392A" w:rsidRDefault="002A015A" w:rsidP="002A015A">
      <w:pPr>
        <w:pStyle w:val="RUSKINParagraph"/>
      </w:pPr>
      <w:r w:rsidRPr="0088392A">
        <w:t>AAMA 2604 – High Performance Organic Coatings on Architectural Extrusions and Panels.</w:t>
      </w:r>
    </w:p>
    <w:p w:rsidR="00E01430" w:rsidRDefault="00E01430" w:rsidP="00E01430">
      <w:pPr>
        <w:pStyle w:val="RUSKINParagraph"/>
      </w:pPr>
      <w:r w:rsidRPr="0088392A">
        <w:t>AAMA 260</w:t>
      </w:r>
      <w:r>
        <w:t>5</w:t>
      </w:r>
      <w:r w:rsidRPr="0088392A">
        <w:t xml:space="preserve"> – High Performance Organic Coatings on Architectural Extrusions and Panels.</w:t>
      </w:r>
    </w:p>
    <w:p w:rsidR="00956E40" w:rsidRPr="00956E40" w:rsidRDefault="00956E40" w:rsidP="00956E40">
      <w:pPr>
        <w:pStyle w:val="RUSKINParagraph"/>
      </w:pPr>
      <w:r>
        <w:t>AAMA 611 – Voluntary Specification for Anodized Architectural Aluminum.</w:t>
      </w:r>
    </w:p>
    <w:p w:rsidR="00BA53EF" w:rsidRPr="0088392A" w:rsidRDefault="00BA53EF" w:rsidP="005E1F43">
      <w:pPr>
        <w:pStyle w:val="RUSKINParagraph"/>
      </w:pPr>
      <w:r w:rsidRPr="0088392A">
        <w:t>AMCA 500 - Test Methods for Louvers, Dampers and Shutters.</w:t>
      </w:r>
    </w:p>
    <w:p w:rsidR="00BA53EF" w:rsidRDefault="00BA53EF" w:rsidP="005E1F43">
      <w:pPr>
        <w:pStyle w:val="RUSKINParagraph"/>
      </w:pPr>
      <w:r w:rsidRPr="0088392A">
        <w:t>AMCA 511 - Certified Ratings Program for Air Control Devices.</w:t>
      </w:r>
    </w:p>
    <w:p w:rsidR="00E172B2" w:rsidRDefault="005556DE" w:rsidP="00E172B2">
      <w:pPr>
        <w:pStyle w:val="RUSKINParagraph"/>
      </w:pPr>
      <w:r>
        <w:t>AMCA 540</w:t>
      </w:r>
      <w:r w:rsidR="00E172B2">
        <w:t xml:space="preserve"> - </w:t>
      </w:r>
      <w:r w:rsidR="00E172B2" w:rsidRPr="007753BB">
        <w:t>Test Methods for Louvers</w:t>
      </w:r>
      <w:r w:rsidR="00E172B2">
        <w:t xml:space="preserve"> Impacted by Wind Borne Debris with Enhanced Protection Approval.</w:t>
      </w:r>
    </w:p>
    <w:p w:rsidR="00E172B2" w:rsidRDefault="00E172B2" w:rsidP="00E172B2">
      <w:pPr>
        <w:pStyle w:val="RUSKINParagraph"/>
      </w:pPr>
      <w:r>
        <w:lastRenderedPageBreak/>
        <w:t xml:space="preserve">AMCA 550 - </w:t>
      </w:r>
      <w:r w:rsidRPr="007753BB">
        <w:t>Test Method for High Velocity Wind Driven Rain Resistant Louvers</w:t>
      </w:r>
      <w:r>
        <w:t>.</w:t>
      </w:r>
    </w:p>
    <w:p w:rsidR="00BA53EF" w:rsidRPr="0088392A" w:rsidRDefault="00BA53EF" w:rsidP="005E1F43">
      <w:pPr>
        <w:pStyle w:val="RUSKINParagraph"/>
      </w:pPr>
      <w:r w:rsidRPr="0088392A">
        <w:t>ASCE 7 - Minimum Design Loads for Buildings and Other Structures.</w:t>
      </w:r>
    </w:p>
    <w:p w:rsidR="00BA53EF" w:rsidRPr="0088392A" w:rsidRDefault="00BA53EF" w:rsidP="005E1F43">
      <w:pPr>
        <w:pStyle w:val="RUSKINParagraph"/>
      </w:pPr>
      <w:r w:rsidRPr="0088392A">
        <w:t>ASTM B209 - Standard Specification for Aluminum and Aluminum-Alloy Sheet and Plate.</w:t>
      </w:r>
    </w:p>
    <w:p w:rsidR="00E02D72" w:rsidRDefault="00BA53EF" w:rsidP="005E1F43">
      <w:pPr>
        <w:pStyle w:val="RUSKINParagraph"/>
      </w:pPr>
      <w:r w:rsidRPr="0088392A">
        <w:t xml:space="preserve">ASTM B221 - Standard Specification for Aluminum and Aluminum-Alloy Extruded Bars, </w:t>
      </w:r>
    </w:p>
    <w:p w:rsidR="00BA53EF" w:rsidRPr="0088392A" w:rsidRDefault="00BA53EF" w:rsidP="005E1F43">
      <w:pPr>
        <w:pStyle w:val="RUSKINParagraph"/>
      </w:pPr>
      <w:r w:rsidRPr="0088392A">
        <w:t>Rods, Wire, Profiles, and Tubes.</w:t>
      </w:r>
    </w:p>
    <w:p w:rsidR="00A81A32" w:rsidRPr="0088392A" w:rsidRDefault="00A81A32" w:rsidP="00A81A32">
      <w:pPr>
        <w:pStyle w:val="RUSKINParagraph"/>
      </w:pPr>
      <w:r w:rsidRPr="0088392A">
        <w:t>ASTM D822 - Standard Practice for Filtered Open-Flame Carbon-Arc Exposures of Paint and Related Coatings</w:t>
      </w:r>
    </w:p>
    <w:p w:rsidR="00BA53EF" w:rsidRPr="0088392A" w:rsidRDefault="00BA53EF" w:rsidP="005E1F43">
      <w:pPr>
        <w:pStyle w:val="RUSKINParagraph"/>
      </w:pPr>
      <w:r w:rsidRPr="0088392A">
        <w:t>ASTM D4214 - Standard Test Methods for Evaluating the Degree of Chalking of Exterior Paint Films.</w:t>
      </w:r>
    </w:p>
    <w:p w:rsidR="00BA53EF" w:rsidRDefault="00BA53EF" w:rsidP="005E1F43">
      <w:pPr>
        <w:pStyle w:val="RUSKINParagraph"/>
      </w:pPr>
      <w:r w:rsidRPr="0088392A">
        <w:t>ASTM D2244 - Standard Test Method for Calculation of Color Differences From Instrumentally Measured Color Coordinates.</w:t>
      </w:r>
    </w:p>
    <w:p w:rsidR="00427123" w:rsidRDefault="00CE4CDB" w:rsidP="00CE4CDB">
      <w:pPr>
        <w:pStyle w:val="RUSKINParagraph"/>
      </w:pPr>
      <w:r>
        <w:t xml:space="preserve">Florida Building Code: </w:t>
      </w:r>
      <w:r w:rsidR="00D64B7E">
        <w:t xml:space="preserve">Testing Application Standard (TAS) No. 100(A)-95 Test Procedure for Wind and Wind Driven Rain Resistance and/or Increased Windspeed Resistance of Soffit </w:t>
      </w:r>
      <w:r w:rsidR="009961EC">
        <w:t>Ventilation</w:t>
      </w:r>
      <w:r w:rsidR="00427123">
        <w:t xml:space="preserve"> Strip and</w:t>
      </w:r>
      <w:r w:rsidR="00D64B7E">
        <w:t xml:space="preserve"> </w:t>
      </w:r>
      <w:r w:rsidR="00427123">
        <w:t>Continuous or Intermittent Ventilation System Installed at the Ridge Area.</w:t>
      </w:r>
    </w:p>
    <w:p w:rsidR="00427123" w:rsidRDefault="00427123" w:rsidP="00CE4CDB">
      <w:pPr>
        <w:pStyle w:val="RUSKINParagraph"/>
      </w:pPr>
      <w:r>
        <w:t>Florida Building Code: Test Application Standard (TAS) No. 201 Large and Small Missile Test Standards.</w:t>
      </w:r>
    </w:p>
    <w:p w:rsidR="00427123" w:rsidRPr="00427123" w:rsidRDefault="00427123" w:rsidP="00427123">
      <w:pPr>
        <w:pStyle w:val="RUSKINParagraph"/>
      </w:pPr>
      <w:r>
        <w:t>Florida Building Code: Test Application Standard (TAS) 202 Uniform Structural Load Standards.</w:t>
      </w:r>
    </w:p>
    <w:p w:rsidR="00CE4CDB" w:rsidRPr="00CE4CDB" w:rsidRDefault="00427123" w:rsidP="00CE4CDB">
      <w:pPr>
        <w:pStyle w:val="RUSKINParagraph"/>
      </w:pPr>
      <w:r>
        <w:t>Florida Building Code. Test Application Standard (TAS) 203 Uniform Cyclic Pressure Test Standards.</w:t>
      </w:r>
      <w:r w:rsidR="00D64B7E">
        <w:t xml:space="preserve"> </w:t>
      </w:r>
    </w:p>
    <w:p w:rsidR="00712E3C" w:rsidRPr="0088392A" w:rsidRDefault="00712E3C" w:rsidP="00712E3C">
      <w:pPr>
        <w:pStyle w:val="RUSKINNote"/>
      </w:pPr>
      <w:r w:rsidRPr="0088392A">
        <w:t>** NOTE TO SPECIFIER **  Delete if not required.</w:t>
      </w:r>
    </w:p>
    <w:p w:rsidR="00C30825" w:rsidRPr="0088392A" w:rsidRDefault="00C30825" w:rsidP="00C30825">
      <w:pPr>
        <w:pStyle w:val="RUSKINParagraph"/>
      </w:pPr>
      <w:r w:rsidRPr="0088392A">
        <w:t>USGBC LEED: United States Green Building Council LEED Rating System.</w:t>
      </w:r>
    </w:p>
    <w:p w:rsidR="002B01DB" w:rsidRPr="0088392A" w:rsidRDefault="002B01DB" w:rsidP="002B01DB">
      <w:pPr>
        <w:pStyle w:val="RUSKINArticle"/>
      </w:pPr>
      <w:r w:rsidRPr="0088392A">
        <w:t>DEFINITIONS</w:t>
      </w:r>
    </w:p>
    <w:p w:rsidR="002B01DB" w:rsidRPr="0088392A" w:rsidRDefault="002B01DB" w:rsidP="002B01DB">
      <w:pPr>
        <w:pStyle w:val="RUSKINNote"/>
      </w:pPr>
      <w:r w:rsidRPr="0088392A">
        <w:t>** NOTE TO SPECIFIER **  Retain definitions remaining after this Section has been edited.</w:t>
      </w:r>
    </w:p>
    <w:p w:rsidR="002B01DB" w:rsidRPr="0088392A" w:rsidRDefault="002B01DB" w:rsidP="002B01DB">
      <w:pPr>
        <w:pStyle w:val="RUSKINParagraph"/>
      </w:pPr>
      <w:r w:rsidRPr="0088392A">
        <w:t>Louver Terminology:  Definitions of terms for metal louvers contained in AMCA</w:t>
      </w:r>
      <w:r w:rsidR="0088392A" w:rsidRPr="0088392A">
        <w:t xml:space="preserve"> </w:t>
      </w:r>
      <w:r w:rsidRPr="0088392A">
        <w:t>501 apply to this Section unless otherwise defined in this Section or in referenced standards.</w:t>
      </w:r>
    </w:p>
    <w:p w:rsidR="002B01DB" w:rsidRPr="0088392A" w:rsidRDefault="002B01DB" w:rsidP="002B01DB">
      <w:pPr>
        <w:pStyle w:val="RUSKINParagraph"/>
      </w:pPr>
      <w:r w:rsidRPr="0088392A">
        <w:t>Horizontal Louver:  Louver with horizontal blades; i.e., the axes of the blades are horizontal.</w:t>
      </w:r>
    </w:p>
    <w:p w:rsidR="002B01DB" w:rsidRPr="0088392A" w:rsidRDefault="002B01DB" w:rsidP="002B01DB">
      <w:pPr>
        <w:pStyle w:val="RUSKINParagraph"/>
      </w:pPr>
      <w:r w:rsidRPr="0088392A">
        <w:t>Vertical Louver:  Louver with vertical blades; i.e., the axes of the blades are vertical.</w:t>
      </w:r>
    </w:p>
    <w:p w:rsidR="002B01DB" w:rsidRPr="0088392A" w:rsidRDefault="002B01DB" w:rsidP="002B01DB">
      <w:pPr>
        <w:pStyle w:val="RUSKINParagraph"/>
      </w:pPr>
      <w:r w:rsidRPr="0088392A">
        <w:t>Drainable-Blade Louver:  Louver with blades having gutters that collect water and drain it to channels in jambs and mullions, which carry it to bottom of unit and away from opening.</w:t>
      </w:r>
    </w:p>
    <w:p w:rsidR="002B01DB" w:rsidRPr="0088392A" w:rsidRDefault="00D836C6" w:rsidP="002B01DB">
      <w:pPr>
        <w:pStyle w:val="RUSKINParagraph"/>
      </w:pPr>
      <w:r>
        <w:t>Rain</w:t>
      </w:r>
      <w:r w:rsidR="002B01DB" w:rsidRPr="0088392A">
        <w:t>-Resistant Louver:  Louver that provides specified wind-driven rain performance, as determined by testing according to AMCA</w:t>
      </w:r>
      <w:r w:rsidR="0088392A" w:rsidRPr="0088392A">
        <w:t xml:space="preserve"> </w:t>
      </w:r>
      <w:r w:rsidR="002B01DB" w:rsidRPr="0088392A">
        <w:t>500-L.</w:t>
      </w:r>
    </w:p>
    <w:p w:rsidR="00C30825" w:rsidRPr="0088392A" w:rsidRDefault="002B01DB" w:rsidP="00C30825">
      <w:pPr>
        <w:pStyle w:val="RUSKINArticle"/>
      </w:pPr>
      <w:r w:rsidRPr="0088392A">
        <w:t xml:space="preserve">ACTION </w:t>
      </w:r>
      <w:r w:rsidR="00C30825" w:rsidRPr="0088392A">
        <w:t>SUBMITTALS</w:t>
      </w:r>
    </w:p>
    <w:p w:rsidR="00C30825" w:rsidRPr="0088392A" w:rsidRDefault="00C30825" w:rsidP="00C30825">
      <w:pPr>
        <w:pStyle w:val="RUSKINParagraph"/>
      </w:pPr>
      <w:r w:rsidRPr="0088392A">
        <w:t>Submit under provisions of Section 01 30 00.</w:t>
      </w:r>
    </w:p>
    <w:p w:rsidR="00C30825" w:rsidRPr="0088392A" w:rsidRDefault="00C30825" w:rsidP="00C30825">
      <w:pPr>
        <w:pStyle w:val="RUSKINParagraph"/>
      </w:pPr>
      <w:r w:rsidRPr="0088392A">
        <w:t>Product Data:  For each product to be used, including:</w:t>
      </w:r>
    </w:p>
    <w:p w:rsidR="00C30825" w:rsidRPr="0088392A" w:rsidRDefault="00C30825" w:rsidP="00C30825">
      <w:pPr>
        <w:pStyle w:val="RUSKINSubPara"/>
      </w:pPr>
      <w:r w:rsidRPr="0088392A">
        <w:t>Manufacturer's product data including performance data.</w:t>
      </w:r>
    </w:p>
    <w:p w:rsidR="00C30825" w:rsidRPr="0088392A" w:rsidRDefault="00C30825" w:rsidP="00C30825">
      <w:pPr>
        <w:pStyle w:val="RUSKINSubPara"/>
      </w:pPr>
      <w:r w:rsidRPr="0088392A">
        <w:t>Preparation instructions and recommendations.</w:t>
      </w:r>
    </w:p>
    <w:p w:rsidR="00C30825" w:rsidRPr="0088392A" w:rsidRDefault="00C30825" w:rsidP="00C30825">
      <w:pPr>
        <w:pStyle w:val="RUSKINSubPara"/>
      </w:pPr>
      <w:r w:rsidRPr="0088392A">
        <w:t>Storage and handling requirements and recommendations.</w:t>
      </w:r>
    </w:p>
    <w:p w:rsidR="00C30825" w:rsidRPr="0088392A" w:rsidRDefault="00C30825" w:rsidP="00C30825">
      <w:pPr>
        <w:pStyle w:val="RUSKINSubPara"/>
      </w:pPr>
      <w:r w:rsidRPr="0088392A">
        <w:t>Installation methods.</w:t>
      </w:r>
    </w:p>
    <w:p w:rsidR="00C30825" w:rsidRPr="0088392A" w:rsidRDefault="00C30825" w:rsidP="00C30825">
      <w:pPr>
        <w:pStyle w:val="RUSKINNote"/>
      </w:pPr>
      <w:r w:rsidRPr="0088392A">
        <w:t>** NOTE TO SPECIFIER **  Ruskin louvers have the potential to contribute points for LEED-NC. Check with the USGBC for specifics on your particular application of Ruskin products. Delete if not required.</w:t>
      </w:r>
    </w:p>
    <w:p w:rsidR="00C30825" w:rsidRPr="0088392A" w:rsidRDefault="00C30825" w:rsidP="00C30825">
      <w:pPr>
        <w:pStyle w:val="RUSKINParagraph"/>
      </w:pPr>
      <w:r w:rsidRPr="0088392A">
        <w:t>Sustainable Documentation Submittals: LEED Rating System.</w:t>
      </w:r>
    </w:p>
    <w:p w:rsidR="00C30825" w:rsidRPr="00B20371" w:rsidRDefault="00C30825" w:rsidP="00B20371">
      <w:pPr>
        <w:pStyle w:val="RUSKINNote"/>
      </w:pPr>
      <w:r w:rsidRPr="00B20371">
        <w:t xml:space="preserve">** NOTE TO SPECIFIER **  </w:t>
      </w:r>
      <w:r w:rsidR="002B01DB" w:rsidRPr="00B20371">
        <w:t>Subparagraph below applies to LEED-CS; LEED-NC, LEED-CI, and LEED for Schools.</w:t>
      </w:r>
    </w:p>
    <w:p w:rsidR="00C30825" w:rsidRPr="0088392A" w:rsidRDefault="00C30825" w:rsidP="00C30825">
      <w:pPr>
        <w:pStyle w:val="RUSKINSubPara"/>
      </w:pPr>
      <w:r w:rsidRPr="0088392A">
        <w:t>Certificates for Credit EA 1 - Optimize Energy Performance: Design the building envelope and building systems to maximize energy performance.</w:t>
      </w:r>
    </w:p>
    <w:p w:rsidR="00C30825" w:rsidRPr="0088392A" w:rsidRDefault="00C30825" w:rsidP="00C30825">
      <w:pPr>
        <w:pStyle w:val="RUSKINSubSub1"/>
      </w:pPr>
      <w:r w:rsidRPr="0088392A">
        <w:t>Provide certificate verifying louver water infiltration and ventilation performance to verify design assumptions and calculations.</w:t>
      </w:r>
    </w:p>
    <w:p w:rsidR="00C30825" w:rsidRPr="0088392A" w:rsidRDefault="00C30825"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C30825" w:rsidRPr="0088392A" w:rsidRDefault="00C30825" w:rsidP="00C30825">
      <w:pPr>
        <w:pStyle w:val="RUSKINSubSub1"/>
      </w:pPr>
      <w:r w:rsidRPr="0088392A">
        <w:t>Percentage of recycled content showing cost and percentage(s) of post-consumer and/or post-industrial content, and the total cost of materials for the louver.</w:t>
      </w:r>
    </w:p>
    <w:p w:rsidR="00C30825" w:rsidRPr="0088392A" w:rsidRDefault="00C30825" w:rsidP="00C30825">
      <w:pPr>
        <w:pStyle w:val="RUSKINNote"/>
      </w:pPr>
      <w:r w:rsidRPr="0088392A">
        <w:t>** NOTE TO SPECIFIER **  Indoor Environmental Quality: Establish minimum indoor air quality (IAQ) performance to enhance indoor air quality in buildings, thus contributing to the comfort and well-being of the occupants.</w:t>
      </w:r>
    </w:p>
    <w:p w:rsidR="00C30825" w:rsidRPr="0088392A" w:rsidRDefault="00C30825" w:rsidP="00C30825">
      <w:pPr>
        <w:pStyle w:val="RUSKINSubPara"/>
      </w:pPr>
      <w:r w:rsidRPr="0088392A">
        <w:t>Certificates for Credit EQ 1 – Outdoor Air Delivery Monitoring: Provide capacity for ventilation system monitoring to help sustain occupant comfort and well-being.</w:t>
      </w:r>
    </w:p>
    <w:p w:rsidR="00C30825" w:rsidRPr="0088392A" w:rsidRDefault="00C30825" w:rsidP="00C30825">
      <w:pPr>
        <w:pStyle w:val="RUSKINSubSub1"/>
      </w:pPr>
      <w:r w:rsidRPr="0088392A">
        <w:t xml:space="preserve">For mechanically ventilated spaces provide a direct outdoor airflow measurement device capable of measuring the minimum outdoor air flow rate with an accuracy of plus or minus 15% of the design minimum outdoor air rate for each mechanical system, as defined by ASHRAE 62.1-2004.  </w:t>
      </w:r>
    </w:p>
    <w:p w:rsidR="00C30825" w:rsidRPr="0088392A" w:rsidRDefault="00C30825" w:rsidP="00C30825">
      <w:pPr>
        <w:pStyle w:val="RUSKINParagraph"/>
      </w:pPr>
      <w:r w:rsidRPr="0088392A">
        <w:t>Shop Drawings:</w:t>
      </w:r>
    </w:p>
    <w:p w:rsidR="00C30825" w:rsidRPr="0088392A" w:rsidRDefault="00C30825" w:rsidP="00C30825">
      <w:pPr>
        <w:pStyle w:val="RUSKINSubPara"/>
      </w:pPr>
      <w:r w:rsidRPr="0088392A">
        <w:t>Submit shop drawings indicating materials, construction, dimensions, accessories, and installation details.</w:t>
      </w:r>
    </w:p>
    <w:p w:rsidR="0088392A" w:rsidRPr="0088392A" w:rsidRDefault="0088392A" w:rsidP="0088392A">
      <w:pPr>
        <w:pStyle w:val="RUSKINParagraph"/>
      </w:pPr>
      <w:r w:rsidRPr="0088392A">
        <w:t>Product Schedule:  For louvers.  Use same designations indicated on Drawings.</w:t>
      </w:r>
    </w:p>
    <w:p w:rsidR="00C30825" w:rsidRPr="0088392A" w:rsidRDefault="00C30825" w:rsidP="00C30825">
      <w:pPr>
        <w:pStyle w:val="RUSKINNote"/>
      </w:pPr>
      <w:r w:rsidRPr="0088392A">
        <w:t>** NOTE TO SPECIFIER **  Delete selection samples if not required.</w:t>
      </w:r>
    </w:p>
    <w:p w:rsidR="00C30825" w:rsidRDefault="00C30825" w:rsidP="00C30825">
      <w:pPr>
        <w:pStyle w:val="RUSKINParagraph"/>
      </w:pPr>
      <w:r w:rsidRPr="0088392A">
        <w:t>Samples:  Submit sample of louver to show frame, blades, bird screen, gutters, downspouts, vertical supports, sill, accessories, finish, and color.</w:t>
      </w:r>
    </w:p>
    <w:p w:rsidR="007E781E" w:rsidRPr="0088392A" w:rsidRDefault="0088392A" w:rsidP="0088392A">
      <w:pPr>
        <w:pStyle w:val="RUSKINArticle"/>
      </w:pPr>
      <w:r w:rsidRPr="0088392A">
        <w:t>INFORMATIONAL SUBMITTALS</w:t>
      </w:r>
    </w:p>
    <w:p w:rsidR="0088392A" w:rsidRPr="0088392A" w:rsidRDefault="0088392A"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rsidR="0088392A" w:rsidRDefault="0088392A" w:rsidP="0088392A">
      <w:pPr>
        <w:pStyle w:val="RUSKINParagraph"/>
      </w:pPr>
      <w:r w:rsidRPr="0088392A">
        <w:t>Qualification Data:  For manufacturer and Installer.</w:t>
      </w:r>
    </w:p>
    <w:p w:rsidR="0088392A" w:rsidRDefault="0088392A" w:rsidP="0088392A">
      <w:pPr>
        <w:pStyle w:val="RUSKINParagraph"/>
      </w:pPr>
      <w:r w:rsidRPr="0088392A">
        <w:t xml:space="preserve">Product Test Reports:  For each type of </w:t>
      </w:r>
      <w:r w:rsidR="008C4EB1">
        <w:t>louver</w:t>
      </w:r>
      <w:r w:rsidRPr="0088392A">
        <w:t>, for tests performed by a qualified testing agency.</w:t>
      </w:r>
    </w:p>
    <w:p w:rsidR="0088392A" w:rsidRPr="0088392A" w:rsidRDefault="0088392A" w:rsidP="0088392A">
      <w:pPr>
        <w:pStyle w:val="RUSKINNote"/>
      </w:pPr>
      <w:r w:rsidRPr="0088392A">
        <w:t>** NOTE TO SPECIFIER **  Retain "Field quality-control reports" Paragraph below if Contractor is responsible for field quality-control testing and inspecting.</w:t>
      </w:r>
    </w:p>
    <w:p w:rsidR="0088392A" w:rsidRDefault="0088392A" w:rsidP="0088392A">
      <w:pPr>
        <w:pStyle w:val="RUSKINParagraph"/>
      </w:pPr>
      <w:r w:rsidRPr="0088392A">
        <w:t>Field quality-control reports.</w:t>
      </w:r>
    </w:p>
    <w:p w:rsidR="0088392A" w:rsidRPr="0088392A" w:rsidRDefault="0088392A" w:rsidP="0088392A">
      <w:pPr>
        <w:pStyle w:val="RUSKINParagraph"/>
      </w:pPr>
      <w:r w:rsidRPr="0088392A">
        <w:t>Sample Warranties:  For manufacturer's warranties.</w:t>
      </w:r>
    </w:p>
    <w:p w:rsidR="007E781E" w:rsidRPr="0088392A" w:rsidRDefault="007E781E">
      <w:pPr>
        <w:pStyle w:val="RUSKINArticle"/>
      </w:pPr>
      <w:r w:rsidRPr="0088392A">
        <w:t>QUALITY ASSURANCE</w:t>
      </w:r>
    </w:p>
    <w:p w:rsidR="00443B33" w:rsidRPr="0088392A" w:rsidRDefault="00443B33" w:rsidP="00CD257A">
      <w:pPr>
        <w:pStyle w:val="RUSKINParagraph"/>
        <w:tabs>
          <w:tab w:val="clear" w:pos="7488"/>
          <w:tab w:val="left" w:pos="7410"/>
        </w:tabs>
      </w:pPr>
      <w:r w:rsidRPr="0088392A">
        <w:t>Manufacturer Qualifications:</w:t>
      </w:r>
    </w:p>
    <w:p w:rsidR="00443B33" w:rsidRPr="0088392A" w:rsidRDefault="00443B33" w:rsidP="00CD257A">
      <w:pPr>
        <w:pStyle w:val="RUSKINSubPara"/>
        <w:tabs>
          <w:tab w:val="clear" w:pos="7488"/>
          <w:tab w:val="left" w:pos="7410"/>
        </w:tabs>
      </w:pPr>
      <w:r w:rsidRPr="0088392A">
        <w:t xml:space="preserve">The </w:t>
      </w:r>
      <w:r w:rsidR="007A60A9" w:rsidRPr="0088392A">
        <w:t>m</w:t>
      </w:r>
      <w:r w:rsidRPr="0088392A">
        <w:t>anufacturer shall have implemented the management of quality objectives, continu</w:t>
      </w:r>
      <w:r w:rsidR="00956E40">
        <w:t>ous</w:t>
      </w:r>
      <w:r w:rsidRPr="0088392A">
        <w:t xml:space="preserve"> improvement, and monitoring of customer satisfaction to assure that customer needs and expectations are met.</w:t>
      </w:r>
    </w:p>
    <w:p w:rsidR="00443B33" w:rsidRPr="0088392A" w:rsidRDefault="00443B33" w:rsidP="00CD257A">
      <w:pPr>
        <w:pStyle w:val="RUSKINSubPara"/>
        <w:tabs>
          <w:tab w:val="clear" w:pos="7488"/>
          <w:tab w:val="left" w:pos="7410"/>
        </w:tabs>
      </w:pPr>
      <w:r w:rsidRPr="0088392A">
        <w:t>Manufacturer shall be International Organization for Standardization (ISO) 900</w:t>
      </w:r>
      <w:r w:rsidR="00B46B5B">
        <w:t>1</w:t>
      </w:r>
      <w:r w:rsidRPr="0088392A">
        <w:t xml:space="preserve"> accredited.</w:t>
      </w:r>
    </w:p>
    <w:p w:rsidR="000462FB" w:rsidRPr="0088392A" w:rsidRDefault="000462FB" w:rsidP="000462FB">
      <w:pPr>
        <w:pStyle w:val="RUSKINNote"/>
      </w:pPr>
      <w:r w:rsidRPr="0088392A">
        <w:t>** NOTE TO SPECIFIER **  Insert installer qualifications. Delete if not required.</w:t>
      </w:r>
    </w:p>
    <w:p w:rsidR="007E781E" w:rsidRPr="0088392A" w:rsidRDefault="007E781E" w:rsidP="005E1F43">
      <w:pPr>
        <w:pStyle w:val="RUSKINParagraph"/>
      </w:pPr>
      <w:r w:rsidRPr="0088392A">
        <w:t>Installer Qualifications:</w:t>
      </w:r>
    </w:p>
    <w:p w:rsidR="00375492" w:rsidRPr="0088392A" w:rsidRDefault="00375492"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F303A3" w:rsidRDefault="00F303A3" w:rsidP="00F303A3">
      <w:pPr>
        <w:pStyle w:val="RUSKINParagraph"/>
      </w:pPr>
      <w:r w:rsidRPr="0088392A">
        <w:t>Product Qualifications:</w:t>
      </w:r>
    </w:p>
    <w:p w:rsidR="00CD4D6A" w:rsidRDefault="00CD4D6A" w:rsidP="00CD4D6A">
      <w:pPr>
        <w:pStyle w:val="RUSKINSubPara"/>
      </w:pPr>
      <w:r>
        <w:t>Miami-Dade County, Florida Notice Of Acceptance (NOA).</w:t>
      </w:r>
    </w:p>
    <w:p w:rsidR="00CD4D6A" w:rsidRDefault="00CD4D6A" w:rsidP="00CD4D6A">
      <w:pPr>
        <w:pStyle w:val="RUSKINSubPara"/>
      </w:pPr>
      <w:r>
        <w:t>Florida Building Code Approval.</w:t>
      </w:r>
    </w:p>
    <w:p w:rsidR="00CD4D6A" w:rsidRDefault="00CD4D6A" w:rsidP="00CD4D6A">
      <w:pPr>
        <w:pStyle w:val="RUSKINSubPara"/>
      </w:pPr>
      <w:r>
        <w:t>L</w:t>
      </w:r>
      <w:r w:rsidRPr="00FC4494">
        <w:t xml:space="preserve">ouver shall be certified to </w:t>
      </w:r>
      <w:r>
        <w:t>Florida Building Code Testing Application S</w:t>
      </w:r>
      <w:r w:rsidRPr="00FC4494">
        <w:t xml:space="preserve">tandards </w:t>
      </w:r>
      <w:r>
        <w:t xml:space="preserve">TAS 100(A) (Wind Driven Rain Resistance), </w:t>
      </w:r>
      <w:r w:rsidRPr="00FC4494">
        <w:t>TAS 201</w:t>
      </w:r>
      <w:r>
        <w:t xml:space="preserve"> </w:t>
      </w:r>
      <w:r w:rsidRPr="00FC4494">
        <w:t>(Large Missile Impact), TAS 202 (Uniform Static Air Pressure) and TAS 203 (Cyclic Wind Loading).</w:t>
      </w:r>
    </w:p>
    <w:p w:rsidR="00CD4D6A" w:rsidRPr="00CD4D6A" w:rsidRDefault="00A16EBF" w:rsidP="00CD4D6A">
      <w:pPr>
        <w:pStyle w:val="RUSKINSubPara"/>
      </w:pPr>
      <w:r>
        <w:t xml:space="preserve">AMCA Listed </w:t>
      </w:r>
      <w:r w:rsidR="00CD4D6A">
        <w:t>for</w:t>
      </w:r>
      <w:r>
        <w:t xml:space="preserve"> compliance to </w:t>
      </w:r>
      <w:r w:rsidR="00CD3600">
        <w:t xml:space="preserve">AMCA 540 </w:t>
      </w:r>
      <w:r>
        <w:t xml:space="preserve">Level E </w:t>
      </w:r>
      <w:r w:rsidR="00CD3600">
        <w:t>and AMCA 550</w:t>
      </w:r>
      <w:r>
        <w:t xml:space="preserve"> standards</w:t>
      </w:r>
      <w:r w:rsidR="00CD3600">
        <w:t>.</w:t>
      </w:r>
    </w:p>
    <w:p w:rsidR="00F303A3" w:rsidRPr="0088392A" w:rsidRDefault="00F303A3" w:rsidP="00F303A3">
      <w:pPr>
        <w:pStyle w:val="RUSKINSubPara"/>
      </w:pPr>
      <w:r w:rsidRPr="0088392A">
        <w:t xml:space="preserve">Louvers licensed to bear AMCA Certified Ratings Seal.  Ratings based on tests and procedures performed in accordance with AMCA </w:t>
      </w:r>
      <w:r w:rsidR="000E57DA">
        <w:t>500-L</w:t>
      </w:r>
      <w:r w:rsidR="00A16EBF">
        <w:t xml:space="preserve"> and complying</w:t>
      </w:r>
      <w:r w:rsidRPr="0088392A">
        <w:t xml:space="preserve"> with </w:t>
      </w:r>
      <w:r w:rsidR="00A16EBF">
        <w:t xml:space="preserve">the </w:t>
      </w:r>
      <w:r w:rsidRPr="0088392A">
        <w:t xml:space="preserve">AMCA </w:t>
      </w:r>
      <w:r w:rsidR="00A16EBF">
        <w:t xml:space="preserve">511 </w:t>
      </w:r>
      <w:r w:rsidRPr="0088392A">
        <w:t>Certified Ratings Program.  AMCA Certified Ratings Seal applies to air performance</w:t>
      </w:r>
      <w:r w:rsidR="00413A95">
        <w:t xml:space="preserve">, </w:t>
      </w:r>
      <w:r w:rsidRPr="0088392A">
        <w:t>water penetration</w:t>
      </w:r>
      <w:r w:rsidR="00413A95">
        <w:t xml:space="preserve"> and wind driven rain</w:t>
      </w:r>
      <w:r w:rsidRPr="0088392A">
        <w:t xml:space="preserve"> ratings.</w:t>
      </w:r>
    </w:p>
    <w:p w:rsidR="00D10AF4" w:rsidRPr="0088392A" w:rsidRDefault="00D10AF4" w:rsidP="00D10AF4">
      <w:pPr>
        <w:pStyle w:val="RUSKINNote"/>
      </w:pPr>
      <w:r w:rsidRPr="0088392A">
        <w:t>** NOTE TO SPECIFIER **  Confirm code mandated requirements. ASCE values in lieu of code mandated requirements may be used. Delete if not required.</w:t>
      </w:r>
    </w:p>
    <w:p w:rsidR="00D10AF4" w:rsidRPr="0088392A" w:rsidRDefault="00D10AF4" w:rsidP="00D10AF4">
      <w:pPr>
        <w:pStyle w:val="RUSKINSubPara"/>
      </w:pPr>
      <w:r w:rsidRPr="0088392A">
        <w:t>Louvers shall be factory engineered to withstand the specified seismic loads.</w:t>
      </w:r>
    </w:p>
    <w:p w:rsidR="00D10AF4" w:rsidRPr="0088392A" w:rsidRDefault="00D10AF4" w:rsidP="00D10AF4">
      <w:pPr>
        <w:pStyle w:val="RUSKINSubSub1"/>
      </w:pPr>
      <w:r w:rsidRPr="0088392A">
        <w:t>Minimum design loads shall be calculated to comply with ASCE – 7, or local requirements of Authority Having Jurisdiction</w:t>
      </w:r>
      <w:r w:rsidR="00D836C6">
        <w:t xml:space="preserve"> (AHJ)</w:t>
      </w:r>
      <w:r w:rsidRPr="0088392A">
        <w:t>.</w:t>
      </w:r>
    </w:p>
    <w:p w:rsidR="007E781E" w:rsidRPr="0088392A" w:rsidRDefault="007E781E">
      <w:pPr>
        <w:pStyle w:val="RUSKINArticle"/>
      </w:pPr>
      <w:r w:rsidRPr="0088392A">
        <w:t>DELIVERY, STORAGE, AND HANDLING</w:t>
      </w:r>
    </w:p>
    <w:p w:rsidR="007E781E" w:rsidRPr="0088392A" w:rsidRDefault="007E781E" w:rsidP="005E1F43">
      <w:pPr>
        <w:pStyle w:val="RUSKINParagraph"/>
      </w:pPr>
      <w:r w:rsidRPr="0088392A">
        <w:t>Store products in manufacturer's unopened packaging until ready for installation.</w:t>
      </w:r>
    </w:p>
    <w:p w:rsidR="00000AF7" w:rsidRPr="0088392A" w:rsidRDefault="00000AF7" w:rsidP="005E1F43">
      <w:pPr>
        <w:pStyle w:val="RUSKINParagraph"/>
      </w:pPr>
      <w:r w:rsidRPr="0088392A">
        <w:t>Store materials in a dry area indoors, protected from damage and in accordance with manufacturer's instructions.</w:t>
      </w:r>
    </w:p>
    <w:p w:rsidR="00000AF7" w:rsidRPr="0088392A" w:rsidRDefault="00000AF7" w:rsidP="005E1F43">
      <w:pPr>
        <w:pStyle w:val="RUSKINParagraph"/>
      </w:pPr>
      <w:r w:rsidRPr="0088392A">
        <w:t>Handling:  Protect materials and finishes during handling and installation to prevent damage.</w:t>
      </w:r>
    </w:p>
    <w:p w:rsidR="007E781E" w:rsidRPr="0088392A" w:rsidRDefault="007E781E" w:rsidP="005E1F43">
      <w:pPr>
        <w:pStyle w:val="RUSKINParagraph"/>
      </w:pPr>
      <w:r w:rsidRPr="0088392A">
        <w:t>Store and dispose of solvent-based materials, and materials used with solvent-based materials, in accordance with requirements of local authorities having jurisdiction.</w:t>
      </w:r>
    </w:p>
    <w:p w:rsidR="007E781E" w:rsidRPr="0088392A" w:rsidRDefault="007E781E">
      <w:pPr>
        <w:pStyle w:val="RUSKINArticle"/>
      </w:pPr>
      <w:r w:rsidRPr="0088392A">
        <w:t>PROJECT CONDITIONS</w:t>
      </w:r>
    </w:p>
    <w:p w:rsidR="007E781E" w:rsidRPr="0088392A" w:rsidRDefault="007E781E"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7E781E" w:rsidRPr="0088392A" w:rsidRDefault="007E781E">
      <w:pPr>
        <w:pStyle w:val="RUSKINArticle"/>
      </w:pPr>
      <w:r w:rsidRPr="0088392A">
        <w:t>WARRANTY</w:t>
      </w:r>
    </w:p>
    <w:p w:rsidR="00661653" w:rsidRPr="0088392A" w:rsidRDefault="00661653" w:rsidP="005E1F43">
      <w:pPr>
        <w:pStyle w:val="RUSKINParagraph"/>
      </w:pPr>
      <w:r w:rsidRPr="0088392A">
        <w:t xml:space="preserve">Manufacturer shall provide standard limited warranty for </w:t>
      </w:r>
      <w:r w:rsidR="008B52F4" w:rsidRPr="0088392A">
        <w:t>louver</w:t>
      </w:r>
      <w:r w:rsidRPr="0088392A">
        <w:t xml:space="preserve"> systems for a period </w:t>
      </w:r>
      <w:r w:rsidR="000A0895">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w:t>
      </w:r>
      <w:r w:rsidR="00827C43">
        <w:t xml:space="preserve"> direct financial </w:t>
      </w:r>
      <w:r w:rsidRPr="0088392A">
        <w:t xml:space="preserve">cost to the Owner.  </w:t>
      </w:r>
    </w:p>
    <w:p w:rsidR="007D6F7C" w:rsidRPr="0088392A" w:rsidRDefault="002A015A" w:rsidP="002A015A">
      <w:pPr>
        <w:pStyle w:val="RUSKINNote"/>
      </w:pPr>
      <w:r w:rsidRPr="0088392A">
        <w:t xml:space="preserve">** NOTE TO SPECIFIER </w:t>
      </w:r>
      <w:r w:rsidR="00A30745" w:rsidRPr="0088392A">
        <w:t>Warranty is not available for locales within 100</w:t>
      </w:r>
      <w:r w:rsidR="00345BF9">
        <w:t>0 feet</w:t>
      </w:r>
      <w:r w:rsidR="00A30745" w:rsidRPr="0088392A">
        <w:t xml:space="preserve"> of coastal waters. </w:t>
      </w:r>
    </w:p>
    <w:p w:rsidR="007D6F7C" w:rsidRPr="0088392A" w:rsidRDefault="00A30745" w:rsidP="002A015A">
      <w:pPr>
        <w:pStyle w:val="RUSKINNote"/>
      </w:pPr>
      <w:r w:rsidRPr="0088392A">
        <w:t>Warranty is not available for some exotic colors. Verify finish warranty with manufacturer.</w:t>
      </w:r>
      <w:r w:rsidR="00375492" w:rsidRPr="0088392A">
        <w:t xml:space="preserve"> </w:t>
      </w:r>
      <w:r w:rsidR="007D6F7C" w:rsidRPr="0088392A">
        <w:t>Warranty is available for a</w:t>
      </w:r>
      <w:r w:rsidR="00AA4ACB" w:rsidRPr="0088392A">
        <w:t xml:space="preserve">luminum substrates only. </w:t>
      </w:r>
      <w:r w:rsidR="007D6F7C" w:rsidRPr="0088392A">
        <w:t>Warranty is not available for sand louvers.</w:t>
      </w:r>
    </w:p>
    <w:p w:rsidR="002A015A" w:rsidRPr="0088392A" w:rsidRDefault="002A015A" w:rsidP="002A015A">
      <w:pPr>
        <w:pStyle w:val="RUSKINNote"/>
      </w:pPr>
      <w:r w:rsidRPr="0088392A">
        <w:t>Delete if not required.</w:t>
      </w:r>
    </w:p>
    <w:p w:rsidR="00661653" w:rsidRPr="0088392A" w:rsidRDefault="00661653" w:rsidP="005E1F43">
      <w:pPr>
        <w:pStyle w:val="RUSKINParagraph"/>
      </w:pPr>
      <w:r w:rsidRPr="0088392A">
        <w:t xml:space="preserve">Manufacturer shall provide 20 year limited warranty for </w:t>
      </w:r>
      <w:r w:rsidR="002A015A" w:rsidRPr="0088392A">
        <w:t>floropolymer</w:t>
      </w:r>
      <w:r w:rsidRPr="0088392A">
        <w:t>-based finish</w:t>
      </w:r>
      <w:r w:rsidR="002A015A" w:rsidRPr="0088392A">
        <w:t xml:space="preserve"> on extruded aluminum substrates</w:t>
      </w:r>
      <w:r w:rsidRPr="0088392A">
        <w:t xml:space="preserve">. </w:t>
      </w:r>
    </w:p>
    <w:p w:rsidR="002A015A" w:rsidRPr="0088392A" w:rsidRDefault="002A015A" w:rsidP="002A015A">
      <w:pPr>
        <w:pStyle w:val="RUSKINSubPara"/>
      </w:pPr>
      <w:r w:rsidRPr="0088392A">
        <w:t xml:space="preserve">Finish coating shall not peel, blister, chip, crack or check. </w:t>
      </w:r>
    </w:p>
    <w:p w:rsidR="002A015A" w:rsidRPr="0088392A" w:rsidRDefault="002A015A" w:rsidP="002A015A">
      <w:pPr>
        <w:pStyle w:val="RUSKINSubPara"/>
      </w:pPr>
      <w:r w:rsidRPr="0088392A">
        <w:t>Chalking, fading or erosion of finish when measured by the following tests:</w:t>
      </w:r>
    </w:p>
    <w:p w:rsidR="002A015A" w:rsidRPr="0088392A" w:rsidRDefault="002A015A" w:rsidP="002A015A">
      <w:pPr>
        <w:pStyle w:val="RUSKINSubSub1"/>
      </w:pPr>
      <w:r w:rsidRPr="0088392A">
        <w:t>Finish coating shall not chalk in excess of 8 numerical ratings when measured in accordance with ASTM D</w:t>
      </w:r>
      <w:r w:rsidR="00A0140F" w:rsidRPr="0088392A">
        <w:t>4214</w:t>
      </w:r>
      <w:r w:rsidRPr="0088392A">
        <w:t xml:space="preserve">. </w:t>
      </w:r>
    </w:p>
    <w:p w:rsidR="002A015A" w:rsidRPr="0088392A" w:rsidRDefault="002A015A" w:rsidP="002A015A">
      <w:pPr>
        <w:pStyle w:val="RUSKINSubSub1"/>
      </w:pPr>
      <w:r w:rsidRPr="0088392A">
        <w:t xml:space="preserve">Finish coating shall not change color or fade in excess of 5 NBS units as determined by ASTM D2244 and ASTM D822. </w:t>
      </w:r>
    </w:p>
    <w:p w:rsidR="00DE4D93" w:rsidRDefault="002A015A" w:rsidP="00DE4D93">
      <w:pPr>
        <w:pStyle w:val="RUSKINSubSub1"/>
      </w:pPr>
      <w:r w:rsidRPr="0088392A">
        <w:t>Finish coating shall not erode at a rate in excess of .01 mils/year as de</w:t>
      </w:r>
      <w:r w:rsidR="00DE4D93">
        <w:t>termined by Florida test sample.</w:t>
      </w:r>
    </w:p>
    <w:p w:rsidR="003D2579" w:rsidRPr="005E7666" w:rsidRDefault="003D2579" w:rsidP="003D2579">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3D2579" w:rsidRPr="005E7666" w:rsidRDefault="003D2579" w:rsidP="003D2579">
      <w:pPr>
        <w:pStyle w:val="RUSKINSubPara"/>
      </w:pPr>
      <w:r w:rsidRPr="005E7666">
        <w:t>Seller warrants the Finish under normal atmospheric conditions.</w:t>
      </w:r>
    </w:p>
    <w:p w:rsidR="003D2579" w:rsidRPr="005E7666" w:rsidRDefault="003D2579" w:rsidP="003D2579">
      <w:pPr>
        <w:pStyle w:val="RUSKINSubSub1"/>
      </w:pPr>
      <w:r w:rsidRPr="005E7666">
        <w:t>Will not crack, craze, flake or blister</w:t>
      </w:r>
    </w:p>
    <w:p w:rsidR="003D2579" w:rsidRPr="005E7666" w:rsidRDefault="003D2579" w:rsidP="003D2579">
      <w:pPr>
        <w:pStyle w:val="RUSKINSubSub1"/>
      </w:pPr>
      <w:r w:rsidRPr="005E7666">
        <w:t>Will not change or fade more than (5) Delta-E Hunter units as determined by ASTM method D-2244</w:t>
      </w:r>
    </w:p>
    <w:p w:rsidR="003D2579" w:rsidRPr="005E7666" w:rsidRDefault="003D2579" w:rsidP="003D2579">
      <w:pPr>
        <w:pStyle w:val="RUSKINSubSub1"/>
      </w:pPr>
      <w:r w:rsidRPr="005E7666">
        <w:t>Will not chalk in excess of ASTM D-4214-07 number (8) rating, determined by the procedure outlined in ASTMD-4214-07 specification test.</w:t>
      </w:r>
    </w:p>
    <w:p w:rsidR="003D2579" w:rsidRPr="005E7666" w:rsidRDefault="003D2579" w:rsidP="003D2579">
      <w:pPr>
        <w:pStyle w:val="RUSKINSubPara"/>
      </w:pPr>
      <w:r w:rsidRPr="005E7666">
        <w:t>Any forming or welding must be done prior to finishing.  Post forming or welding will void the warranty.</w:t>
      </w:r>
    </w:p>
    <w:p w:rsidR="003D2579" w:rsidRPr="005E7666" w:rsidRDefault="003D2579" w:rsidP="003D2579">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7E781E" w:rsidRPr="0088392A" w:rsidRDefault="007E781E">
      <w:pPr>
        <w:pStyle w:val="RUSKINPart"/>
      </w:pPr>
      <w:r w:rsidRPr="0088392A">
        <w:t>PRODUCTS</w:t>
      </w:r>
    </w:p>
    <w:p w:rsidR="007E781E" w:rsidRPr="0088392A" w:rsidRDefault="007E781E">
      <w:pPr>
        <w:pStyle w:val="RUSKINArticle"/>
      </w:pPr>
      <w:r w:rsidRPr="0088392A">
        <w:t>MANUFACTURERS</w:t>
      </w:r>
    </w:p>
    <w:p w:rsidR="007E781E" w:rsidRPr="0088392A" w:rsidRDefault="007E781E" w:rsidP="005E1F43">
      <w:pPr>
        <w:pStyle w:val="RUSKINParagraph"/>
      </w:pPr>
      <w:r w:rsidRPr="0088392A">
        <w:t xml:space="preserve">Acceptable Manufacturer:  </w:t>
      </w:r>
      <w:r w:rsidR="005C2381" w:rsidRPr="0088392A">
        <w:t>Ruskin Company</w:t>
      </w:r>
      <w:r w:rsidRPr="0088392A">
        <w:t xml:space="preserve">; </w:t>
      </w:r>
      <w:r w:rsidR="005C2381" w:rsidRPr="0088392A">
        <w:t>3900 Dr. Greaves Road</w:t>
      </w:r>
      <w:r w:rsidRPr="0088392A">
        <w:t xml:space="preserve">, </w:t>
      </w:r>
      <w:r w:rsidR="005C2381" w:rsidRPr="0088392A">
        <w:t>Kansas City, Missouri 64030</w:t>
      </w:r>
      <w:r w:rsidRPr="0088392A">
        <w:t xml:space="preserve">. </w:t>
      </w:r>
      <w:r w:rsidR="005C2381" w:rsidRPr="0088392A">
        <w:t>Tel: (816) 761-7476</w:t>
      </w:r>
      <w:r w:rsidRPr="0088392A">
        <w:t xml:space="preserve">.  </w:t>
      </w:r>
    </w:p>
    <w:p w:rsidR="007E781E" w:rsidRPr="0088392A" w:rsidRDefault="007E781E">
      <w:pPr>
        <w:pStyle w:val="RUSKINNote"/>
      </w:pPr>
      <w:r w:rsidRPr="0088392A">
        <w:t>** NOTE TO SPECIFIER **  Delete one of the following two paragraphs; coordinate with requirements of Division 1 section on product options and substitutions.</w:t>
      </w:r>
    </w:p>
    <w:p w:rsidR="007E781E" w:rsidRPr="0088392A" w:rsidRDefault="007E781E" w:rsidP="005E1F43">
      <w:pPr>
        <w:pStyle w:val="RUSKINParagraph"/>
      </w:pPr>
      <w:r w:rsidRPr="0088392A">
        <w:t>Substitutions:  Not permitted.</w:t>
      </w:r>
    </w:p>
    <w:p w:rsidR="007E781E" w:rsidRPr="0088392A" w:rsidRDefault="007E781E" w:rsidP="005E1F43">
      <w:pPr>
        <w:pStyle w:val="RUSKINParagraph"/>
      </w:pPr>
      <w:r w:rsidRPr="0088392A">
        <w:t>Requests for substitutions will be considered in accordance with provisions of Section 01600.</w:t>
      </w:r>
    </w:p>
    <w:p w:rsidR="00E36C13" w:rsidRPr="00DB73E9" w:rsidRDefault="00E36C13" w:rsidP="00E36C13">
      <w:pPr>
        <w:pStyle w:val="RUSKINArticle"/>
      </w:pPr>
      <w:r w:rsidRPr="00DB73E9">
        <w:t>MIAMI-DADE COUNTY APPROVED STATIONARY LOUVER</w:t>
      </w:r>
    </w:p>
    <w:p w:rsidR="002F4E37" w:rsidRDefault="002F4E37" w:rsidP="002F4E37">
      <w:pPr>
        <w:pStyle w:val="RUSKINParagraph"/>
      </w:pPr>
      <w:r w:rsidRPr="00DB73E9">
        <w:t>Model:  EME6</w:t>
      </w:r>
      <w:r w:rsidR="00DE4D93">
        <w:t>3</w:t>
      </w:r>
      <w:r w:rsidRPr="00DB73E9">
        <w:t>25D as manufactured by Ruskin Company.</w:t>
      </w:r>
    </w:p>
    <w:p w:rsidR="002F4E37" w:rsidRPr="00D57EF3" w:rsidRDefault="002F4E37" w:rsidP="002F4E37">
      <w:pPr>
        <w:pStyle w:val="RUSKINSubPara"/>
      </w:pPr>
      <w:r w:rsidRPr="00D57EF3">
        <w:t xml:space="preserve">Miami-Dade </w:t>
      </w:r>
      <w:r w:rsidR="00CA125A" w:rsidRPr="00D57EF3">
        <w:t>Acceptance</w:t>
      </w:r>
      <w:r w:rsidRPr="00D57EF3">
        <w:t xml:space="preserve"> Number: </w:t>
      </w:r>
      <w:r w:rsidR="002157D6">
        <w:t>15-0731.07</w:t>
      </w:r>
      <w:r w:rsidR="00D54007">
        <w:t>.</w:t>
      </w:r>
    </w:p>
    <w:p w:rsidR="002F4E37" w:rsidRDefault="002F4E37" w:rsidP="002F4E37">
      <w:pPr>
        <w:pStyle w:val="RUSKINSubPara"/>
      </w:pPr>
      <w:r w:rsidRPr="00D57EF3">
        <w:t xml:space="preserve">Florida Notice of Acceptance Number: </w:t>
      </w:r>
      <w:r w:rsidR="00DE4D93">
        <w:t>FL 14156.1</w:t>
      </w:r>
      <w:r w:rsidRPr="00D57EF3">
        <w:t>.</w:t>
      </w:r>
    </w:p>
    <w:p w:rsidR="00D84325" w:rsidRPr="00216A75" w:rsidRDefault="00D84325" w:rsidP="00D84325">
      <w:pPr>
        <w:pStyle w:val="RUSKINSubPara"/>
      </w:pPr>
      <w:r>
        <w:t xml:space="preserve">AMCA 540 </w:t>
      </w:r>
      <w:r w:rsidR="008F6F74">
        <w:t xml:space="preserve">Level E </w:t>
      </w:r>
      <w:r>
        <w:t>and AMCA 550 Listing with the Air Movement and Control Association Certified Ratings Program.</w:t>
      </w:r>
    </w:p>
    <w:p w:rsidR="002F4E37" w:rsidRPr="00DB73E9" w:rsidRDefault="002F4E37" w:rsidP="002F4E37">
      <w:pPr>
        <w:pStyle w:val="RUSKINParagraph"/>
      </w:pPr>
      <w:r w:rsidRPr="00DB73E9">
        <w:t>Fabrication: Extruded aluminum stationary louver style.</w:t>
      </w:r>
    </w:p>
    <w:p w:rsidR="00E36C13" w:rsidRPr="00DB73E9" w:rsidRDefault="00E36C13" w:rsidP="00E36C13">
      <w:pPr>
        <w:pStyle w:val="RUSKINSubPara"/>
      </w:pPr>
      <w:r w:rsidRPr="00DB73E9">
        <w:t>Frame:</w:t>
      </w:r>
    </w:p>
    <w:p w:rsidR="00E36C13" w:rsidRPr="00DB73E9" w:rsidRDefault="00E36C13" w:rsidP="00E36C13">
      <w:pPr>
        <w:pStyle w:val="RUSKINSubSub1"/>
      </w:pPr>
      <w:r w:rsidRPr="00DB73E9">
        <w:t>Frame Depth: 6 inches (152 mm).</w:t>
      </w:r>
    </w:p>
    <w:p w:rsidR="00E36C13" w:rsidRPr="00DB73E9" w:rsidRDefault="00E36C13" w:rsidP="00E36C13">
      <w:pPr>
        <w:pStyle w:val="RUSKINSubSub1"/>
      </w:pPr>
      <w:r w:rsidRPr="00DB73E9">
        <w:t xml:space="preserve">Wall Thickness:  </w:t>
      </w:r>
      <w:r w:rsidR="00DE4D93">
        <w:t>.095 inch (2.4</w:t>
      </w:r>
      <w:r w:rsidR="00464F3C" w:rsidRPr="00464F3C">
        <w:t xml:space="preserve"> mm), nominal.</w:t>
      </w:r>
    </w:p>
    <w:p w:rsidR="00E36C13" w:rsidRPr="00DB73E9" w:rsidRDefault="00E36C13" w:rsidP="00E36C13">
      <w:pPr>
        <w:pStyle w:val="RUSKINSubSub1"/>
      </w:pPr>
      <w:r w:rsidRPr="00DB73E9">
        <w:t>Material:  Extruded aluminum, Alloy 6063-</w:t>
      </w:r>
      <w:r w:rsidR="00827C43">
        <w:t>T6</w:t>
      </w:r>
      <w:r w:rsidRPr="00DB73E9">
        <w:t xml:space="preserve">. </w:t>
      </w:r>
    </w:p>
    <w:p w:rsidR="00E36C13" w:rsidRPr="00DB73E9" w:rsidRDefault="00E36C13" w:rsidP="00E36C13">
      <w:pPr>
        <w:pStyle w:val="RUSKINSubPara"/>
      </w:pPr>
      <w:r w:rsidRPr="00DB73E9">
        <w:t>Blades:</w:t>
      </w:r>
    </w:p>
    <w:p w:rsidR="00E36C13" w:rsidRPr="00DB73E9" w:rsidRDefault="00E36C13" w:rsidP="00E36C13">
      <w:pPr>
        <w:pStyle w:val="RUSKINSubSub1"/>
      </w:pPr>
      <w:r w:rsidRPr="00DB73E9">
        <w:t xml:space="preserve">Style: Vertically mounted </w:t>
      </w:r>
    </w:p>
    <w:p w:rsidR="00E36C13" w:rsidRPr="00DB73E9" w:rsidRDefault="00E36C13" w:rsidP="00E36C13">
      <w:pPr>
        <w:pStyle w:val="RUSKINSubSub1"/>
      </w:pPr>
      <w:r w:rsidRPr="00DB73E9">
        <w:t>Material:  Extruded aluminum, Alloy 6063-</w:t>
      </w:r>
      <w:r w:rsidR="00827C43">
        <w:t>T6</w:t>
      </w:r>
      <w:r w:rsidRPr="00DB73E9">
        <w:t>.</w:t>
      </w:r>
    </w:p>
    <w:p w:rsidR="00E36C13" w:rsidRPr="00DB73E9" w:rsidRDefault="00E36C13" w:rsidP="00E36C13">
      <w:pPr>
        <w:pStyle w:val="RUSKINSubSub1"/>
      </w:pPr>
      <w:r w:rsidRPr="00DB73E9">
        <w:t xml:space="preserve">Wall Thickness:  </w:t>
      </w:r>
      <w:r w:rsidR="00DE4D93">
        <w:t>0.062 inch (1.6</w:t>
      </w:r>
      <w:r w:rsidR="00464F3C" w:rsidRPr="00464F3C">
        <w:t xml:space="preserve"> mm), nominal.</w:t>
      </w:r>
    </w:p>
    <w:p w:rsidR="00E36C13" w:rsidRPr="003939C0" w:rsidRDefault="00546B4A" w:rsidP="00E36C13">
      <w:pPr>
        <w:pStyle w:val="RUSKINSubSub1"/>
      </w:pPr>
      <w:r>
        <w:t>Positioned vertically</w:t>
      </w:r>
    </w:p>
    <w:p w:rsidR="00E36C13" w:rsidRPr="00DB73E9" w:rsidRDefault="00E36C13" w:rsidP="00E36C13">
      <w:pPr>
        <w:pStyle w:val="RUSKINSubPara"/>
      </w:pPr>
      <w:r w:rsidRPr="00DB73E9">
        <w:t>Sill:  Sill Flashing:  Formed aluminum, 0.0</w:t>
      </w:r>
      <w:r w:rsidR="00827C43">
        <w:t>80</w:t>
      </w:r>
      <w:r w:rsidRPr="00DB73E9">
        <w:t xml:space="preserve"> inch (</w:t>
      </w:r>
      <w:r w:rsidR="00827C43">
        <w:t>2.0</w:t>
      </w:r>
      <w:r w:rsidRPr="00DB73E9">
        <w:t xml:space="preserve"> mm), upturned sides to prevent water leakage.</w:t>
      </w:r>
    </w:p>
    <w:p w:rsidR="00464F3C" w:rsidRDefault="00464F3C" w:rsidP="00464F3C">
      <w:pPr>
        <w:pStyle w:val="RUSKINNote"/>
      </w:pPr>
      <w:r w:rsidRPr="00DB73E9">
        <w:t xml:space="preserve">** NOTE TO SPECIFIER **  </w:t>
      </w:r>
      <w:r>
        <w:t>Delete if not required.</w:t>
      </w:r>
    </w:p>
    <w:p w:rsidR="00616D06" w:rsidRDefault="00464F3C" w:rsidP="004220F8">
      <w:pPr>
        <w:pStyle w:val="RUSKINSubPara"/>
      </w:pPr>
      <w:r w:rsidRPr="00464F3C">
        <w:t xml:space="preserve">Installation </w:t>
      </w:r>
      <w:r w:rsidR="00616D06">
        <w:t>Angles</w:t>
      </w:r>
      <w:r w:rsidRPr="00464F3C">
        <w:t xml:space="preserve">: Material:  </w:t>
      </w:r>
      <w:r w:rsidR="00616D06">
        <w:t xml:space="preserve">1.50 x 1.50 inch (38.1 </w:t>
      </w:r>
      <w:r w:rsidR="00C54574">
        <w:t xml:space="preserve">mm </w:t>
      </w:r>
      <w:r w:rsidR="00616D06">
        <w:t xml:space="preserve">x 38.1 mm) x </w:t>
      </w:r>
      <w:r>
        <w:t>0</w:t>
      </w:r>
      <w:r w:rsidRPr="00464F3C">
        <w:t>.25</w:t>
      </w:r>
      <w:r w:rsidR="00616D06">
        <w:t>0</w:t>
      </w:r>
      <w:r>
        <w:t xml:space="preserve"> inch</w:t>
      </w:r>
      <w:r w:rsidRPr="00464F3C">
        <w:t xml:space="preserve"> (</w:t>
      </w:r>
      <w:r w:rsidR="00616D06">
        <w:t>6.4</w:t>
      </w:r>
      <w:r w:rsidRPr="00464F3C">
        <w:t xml:space="preserve"> mm) thick continuous aluminum </w:t>
      </w:r>
      <w:r w:rsidR="00616D06">
        <w:t xml:space="preserve">angles around louver perimeter for installation in concrete, deep CMU, steel and wood </w:t>
      </w:r>
      <w:r w:rsidR="00AA5E66">
        <w:t>substrate wall systems</w:t>
      </w:r>
      <w:r w:rsidR="00616D06">
        <w:t>.</w:t>
      </w:r>
    </w:p>
    <w:p w:rsidR="00464F3C" w:rsidRDefault="00616D06" w:rsidP="004220F8">
      <w:pPr>
        <w:pStyle w:val="RUSKINSubPara"/>
      </w:pPr>
      <w:r>
        <w:t>Installation Plates: Material: 0.250 inch (6.4 mm)</w:t>
      </w:r>
      <w:r w:rsidR="00971C4E">
        <w:t xml:space="preserve"> thick continuous aluminum flat or zee plates for installation in thin CMU </w:t>
      </w:r>
      <w:r w:rsidR="00C54574">
        <w:t xml:space="preserve">substrate </w:t>
      </w:r>
      <w:r w:rsidR="00971C4E">
        <w:t>wall systems</w:t>
      </w:r>
      <w:r w:rsidR="00827C43">
        <w:t xml:space="preserve">. </w:t>
      </w:r>
    </w:p>
    <w:p w:rsidR="004220F8" w:rsidRPr="00D57EF3" w:rsidRDefault="004220F8" w:rsidP="004220F8">
      <w:pPr>
        <w:pStyle w:val="RUSKINSubPara"/>
      </w:pPr>
      <w:r w:rsidRPr="00D57EF3">
        <w:t xml:space="preserve">Minimum assembly size: 12 inches (305 mm) length by 12 inches (305 mm) high. </w:t>
      </w:r>
    </w:p>
    <w:p w:rsidR="00E36C13" w:rsidRPr="00DB73E9" w:rsidRDefault="00E36C13" w:rsidP="00E36C13">
      <w:pPr>
        <w:pStyle w:val="RUSKINSubPara"/>
      </w:pPr>
      <w:r w:rsidRPr="00DB73E9">
        <w:t xml:space="preserve">Maximum assembly size: Unlimited </w:t>
      </w:r>
      <w:r w:rsidR="00AE5CF8">
        <w:t>width</w:t>
      </w:r>
      <w:r w:rsidRPr="00DB73E9">
        <w:t xml:space="preserve"> by </w:t>
      </w:r>
      <w:r w:rsidR="00AE5CF8">
        <w:t>120</w:t>
      </w:r>
      <w:r w:rsidRPr="00DB73E9">
        <w:t xml:space="preserve"> inches (</w:t>
      </w:r>
      <w:r w:rsidR="00AE5CF8">
        <w:t>3048</w:t>
      </w:r>
      <w:r w:rsidRPr="00DB73E9">
        <w:t xml:space="preserve"> mm) high. </w:t>
      </w:r>
    </w:p>
    <w:p w:rsidR="00E36C13" w:rsidRPr="00DB73E9" w:rsidRDefault="00E36C13" w:rsidP="00E36C13">
      <w:pPr>
        <w:pStyle w:val="RUSKINSubPara"/>
      </w:pPr>
      <w:r w:rsidRPr="00DB73E9">
        <w:t>Recycled Content: 1</w:t>
      </w:r>
      <w:r w:rsidR="00DF6B0A">
        <w:t>8</w:t>
      </w:r>
      <w:r w:rsidRPr="00DB73E9">
        <w:t xml:space="preserve">% Post Consumer. </w:t>
      </w:r>
      <w:r w:rsidR="00DF6B0A">
        <w:t>55</w:t>
      </w:r>
      <w:r w:rsidRPr="00DB73E9">
        <w:t>% Pre Consumer, Post Industrial.</w:t>
      </w:r>
    </w:p>
    <w:p w:rsidR="00B86818" w:rsidRDefault="00B86818" w:rsidP="00B86818">
      <w:pPr>
        <w:pStyle w:val="RUSKINNote"/>
      </w:pPr>
      <w:r w:rsidRPr="00DB73E9">
        <w:t xml:space="preserve">** NOTE TO SPECIFIER **  </w:t>
      </w:r>
      <w:r w:rsidR="0072516E" w:rsidRPr="0072516E">
        <w:rPr>
          <w:u w:val="single"/>
        </w:rPr>
        <w:t xml:space="preserve">The EME6325D is </w:t>
      </w:r>
      <w:r w:rsidR="0072516E">
        <w:t>qualified to AMCA 540 Level E Impact Resistance which makes is suitable for use in Essential Facilities such as hospitals, fire, rescue and police stations, jails and detention centers, communication centers, emergency shelters and other facilities required for emergency response.  And it is qualified to both AMCA 550 and FBC TAS-100(A) Wind Driven Rain Tests which confirms that it provides the highest protection available from wind driven rain penetration while enabling building ventilation.  Note that W</w:t>
      </w:r>
      <w:r>
        <w:t>ind Driven Rain Test</w:t>
      </w:r>
      <w:r w:rsidR="0072516E">
        <w:t>s</w:t>
      </w:r>
      <w:r>
        <w:t xml:space="preserve"> </w:t>
      </w:r>
      <w:r w:rsidR="0072516E">
        <w:t>are</w:t>
      </w:r>
      <w:r>
        <w:t xml:space="preserve"> performed in laboratory environment</w:t>
      </w:r>
      <w:r w:rsidR="0072516E">
        <w:t>s and incorporate</w:t>
      </w:r>
      <w:r>
        <w:t xml:space="preserve"> controlled wind, water and </w:t>
      </w:r>
      <w:r w:rsidR="0072516E">
        <w:t xml:space="preserve">in some cases </w:t>
      </w:r>
      <w:r>
        <w:t>system airflow effects. In actual field installations, storms may create c</w:t>
      </w:r>
      <w:r w:rsidR="0072516E">
        <w:t xml:space="preserve">onditions not considered by these </w:t>
      </w:r>
      <w:r>
        <w:t>test</w:t>
      </w:r>
      <w:r w:rsidR="0072516E">
        <w:t>s</w:t>
      </w:r>
      <w:r>
        <w:t>. These applications can create elevated water penetration rates through any louver. Because of these uncontrolled situations, it is recommended that provisions to manage water penetration through louvers be included in the building design.</w:t>
      </w:r>
    </w:p>
    <w:p w:rsidR="00E36C13" w:rsidRPr="00DB73E9" w:rsidRDefault="00E36C13" w:rsidP="00E36C13">
      <w:pPr>
        <w:pStyle w:val="RUSKINParagraph"/>
      </w:pPr>
      <w:r w:rsidRPr="00DB73E9">
        <w:t>Performance Data:</w:t>
      </w:r>
    </w:p>
    <w:p w:rsidR="00E36C13" w:rsidRPr="00DB73E9" w:rsidRDefault="00E36C13" w:rsidP="00E36C13">
      <w:pPr>
        <w:pStyle w:val="RUSKINSubPara"/>
      </w:pPr>
      <w:r w:rsidRPr="00DB73E9">
        <w:t>Performance Ratings:  AMCA licensed.</w:t>
      </w:r>
    </w:p>
    <w:p w:rsidR="00E36C13" w:rsidRDefault="00DF6B0A" w:rsidP="00E36C13">
      <w:pPr>
        <w:pStyle w:val="RUSKINSubSub1"/>
      </w:pPr>
      <w:r w:rsidRPr="00DF6B0A">
        <w:t>Based on testing 48 inch</w:t>
      </w:r>
      <w:r>
        <w:t>es</w:t>
      </w:r>
      <w:r w:rsidRPr="00DF6B0A">
        <w:t xml:space="preserve"> x 48 inch</w:t>
      </w:r>
      <w:r>
        <w:t>es</w:t>
      </w:r>
      <w:r w:rsidRPr="00DF6B0A">
        <w:t xml:space="preserve"> (1,219 mm x 1,219 mm) size unit in accordance with AMCA 500</w:t>
      </w:r>
      <w:r w:rsidR="00CB64B8">
        <w:t>-L</w:t>
      </w:r>
      <w:r w:rsidRPr="00DF6B0A">
        <w:t>.</w:t>
      </w:r>
    </w:p>
    <w:p w:rsidR="00E36C13" w:rsidRPr="00DB73E9" w:rsidRDefault="00E36C13" w:rsidP="00E36C13">
      <w:pPr>
        <w:pStyle w:val="RUSKINSubPara"/>
      </w:pPr>
      <w:r w:rsidRPr="00DB73E9">
        <w:t>Free Area:  42 percent, nominal.</w:t>
      </w:r>
    </w:p>
    <w:p w:rsidR="00DF6B0A" w:rsidRDefault="00546B4A" w:rsidP="00E36C13">
      <w:pPr>
        <w:pStyle w:val="RUSKINSubPara"/>
      </w:pPr>
      <w:r>
        <w:t>Free Area Size:  6.66 square feet (0.62</w:t>
      </w:r>
      <w:r w:rsidR="00DF6B0A" w:rsidRPr="00DF6B0A">
        <w:t xml:space="preserve"> m</w:t>
      </w:r>
      <w:r w:rsidR="00DF6B0A" w:rsidRPr="00DF6B0A">
        <w:rPr>
          <w:vertAlign w:val="superscript"/>
        </w:rPr>
        <w:t>2</w:t>
      </w:r>
      <w:r w:rsidR="00DF6B0A" w:rsidRPr="00DF6B0A">
        <w:t>).</w:t>
      </w:r>
    </w:p>
    <w:p w:rsidR="00E36C13" w:rsidRPr="003939C0" w:rsidRDefault="00E36C13" w:rsidP="00E36C13">
      <w:pPr>
        <w:pStyle w:val="RUSKINSubPara"/>
      </w:pPr>
      <w:r w:rsidRPr="003939C0">
        <w:t xml:space="preserve">Maximum Recommended Air Flow through Free Area:  </w:t>
      </w:r>
      <w:r w:rsidR="00546B4A">
        <w:t>2,155 feet per minute (11 m/sec</w:t>
      </w:r>
      <w:r w:rsidR="00DF6B0A" w:rsidRPr="00DF6B0A">
        <w:t>).</w:t>
      </w:r>
    </w:p>
    <w:p w:rsidR="00E36C13" w:rsidRPr="003939C0" w:rsidRDefault="00E36C13" w:rsidP="00E36C13">
      <w:pPr>
        <w:pStyle w:val="RUSKINSubPara"/>
      </w:pPr>
      <w:r w:rsidRPr="003939C0">
        <w:t xml:space="preserve">Air Flow:  </w:t>
      </w:r>
      <w:r w:rsidR="00546B4A">
        <w:t>10,431</w:t>
      </w:r>
      <w:r w:rsidR="00DF6B0A" w:rsidRPr="00DF6B0A">
        <w:t xml:space="preserve"> cubic feet per minute </w:t>
      </w:r>
      <w:r w:rsidR="00546B4A">
        <w:t>(307</w:t>
      </w:r>
      <w:r w:rsidR="00DF6B0A" w:rsidRPr="00DF6B0A">
        <w:t xml:space="preserve"> m</w:t>
      </w:r>
      <w:r w:rsidR="00DF6B0A" w:rsidRPr="00DF6B0A">
        <w:rPr>
          <w:vertAlign w:val="superscript"/>
        </w:rPr>
        <w:t>3</w:t>
      </w:r>
      <w:r w:rsidR="00DF6B0A" w:rsidRPr="00DF6B0A">
        <w:t>/min).</w:t>
      </w:r>
    </w:p>
    <w:p w:rsidR="00E36C13" w:rsidRPr="003939C0" w:rsidRDefault="00E36C13" w:rsidP="00E36C13">
      <w:pPr>
        <w:pStyle w:val="RUSKINSubPara"/>
      </w:pPr>
      <w:r w:rsidRPr="003939C0">
        <w:t>Maximum Pressure Drop (Intake):  0.</w:t>
      </w:r>
      <w:r w:rsidR="00CB64B8">
        <w:t>6</w:t>
      </w:r>
      <w:r w:rsidR="002A3526">
        <w:t>0</w:t>
      </w:r>
      <w:r w:rsidRPr="003939C0">
        <w:t xml:space="preserve"> inches w.g. (</w:t>
      </w:r>
      <w:r w:rsidR="002A3526">
        <w:t>0.1</w:t>
      </w:r>
      <w:r w:rsidR="00CB64B8">
        <w:t>5</w:t>
      </w:r>
      <w:r w:rsidRPr="003939C0">
        <w:t xml:space="preserve"> </w:t>
      </w:r>
      <w:r w:rsidR="002A3526">
        <w:t>K</w:t>
      </w:r>
      <w:r w:rsidRPr="003939C0">
        <w:t>Pa).</w:t>
      </w:r>
    </w:p>
    <w:p w:rsidR="00DF6B0A" w:rsidRDefault="00DF6B0A" w:rsidP="00B80E34">
      <w:pPr>
        <w:pStyle w:val="RUSKINSubPara"/>
      </w:pPr>
      <w:r w:rsidRPr="00DF6B0A">
        <w:t xml:space="preserve">Water Penetration:  </w:t>
      </w:r>
      <w:r w:rsidR="00827C43">
        <w:t xml:space="preserve">Beginning point of water penetration </w:t>
      </w:r>
      <w:r w:rsidR="00CB64B8">
        <w:t xml:space="preserve">of </w:t>
      </w:r>
      <w:r w:rsidR="00A16EBF">
        <w:t>0</w:t>
      </w:r>
      <w:r w:rsidR="00CB64B8">
        <w:t>.</w:t>
      </w:r>
      <w:r w:rsidR="00A16EBF">
        <w:t xml:space="preserve">01 </w:t>
      </w:r>
      <w:r w:rsidR="00CB64B8">
        <w:t>o</w:t>
      </w:r>
      <w:r w:rsidR="00A16EBF">
        <w:t>unce per ft² of free area (3 g/m²)</w:t>
      </w:r>
      <w:r w:rsidR="00CB64B8">
        <w:t xml:space="preserve"> </w:t>
      </w:r>
      <w:r w:rsidR="00827C43">
        <w:t xml:space="preserve">shall be </w:t>
      </w:r>
      <w:r w:rsidR="00551E4E">
        <w:t>above</w:t>
      </w:r>
      <w:r w:rsidR="00A16EBF">
        <w:t xml:space="preserve"> </w:t>
      </w:r>
      <w:r w:rsidR="00345BF9">
        <w:t>1</w:t>
      </w:r>
      <w:r w:rsidR="00551E4E">
        <w:t>,</w:t>
      </w:r>
      <w:r w:rsidR="00345BF9">
        <w:t>250</w:t>
      </w:r>
      <w:r w:rsidR="00827C43">
        <w:t xml:space="preserve"> </w:t>
      </w:r>
      <w:r w:rsidR="00017623">
        <w:t>feet per minute (6.4 m/s)</w:t>
      </w:r>
      <w:r w:rsidR="00345BF9">
        <w:t xml:space="preserve"> </w:t>
      </w:r>
      <w:r w:rsidR="00CB64B8">
        <w:t>free area velocity</w:t>
      </w:r>
      <w:r w:rsidRPr="00DF6B0A">
        <w:t>.</w:t>
      </w:r>
    </w:p>
    <w:p w:rsidR="00E36C13" w:rsidRPr="00DB73E9" w:rsidRDefault="00A16EBF" w:rsidP="00257E76">
      <w:pPr>
        <w:pStyle w:val="RUSKINSubPara"/>
      </w:pPr>
      <w:r>
        <w:t>Wind Load Rating</w:t>
      </w:r>
      <w:r w:rsidR="00E36C13" w:rsidRPr="00DB73E9">
        <w:t xml:space="preserve">: Maximum wind load of </w:t>
      </w:r>
      <w:r w:rsidR="00551E4E">
        <w:t>±</w:t>
      </w:r>
      <w:r w:rsidR="00147BA2">
        <w:t>150 PSF (</w:t>
      </w:r>
      <w:r w:rsidR="00551E4E">
        <w:t>±</w:t>
      </w:r>
      <w:r w:rsidR="00147BA2">
        <w:t>7.18</w:t>
      </w:r>
      <w:r w:rsidR="00091FE0" w:rsidRPr="00091FE0">
        <w:t xml:space="preserve"> kPa)</w:t>
      </w:r>
      <w:r>
        <w:t>.</w:t>
      </w:r>
    </w:p>
    <w:p w:rsidR="00E36C13" w:rsidRPr="00DB73E9" w:rsidRDefault="00C54574" w:rsidP="00E36C13">
      <w:pPr>
        <w:pStyle w:val="RUSKINSubPara"/>
      </w:pPr>
      <w:r>
        <w:t xml:space="preserve">AMCA 500-L </w:t>
      </w:r>
      <w:r w:rsidR="0098146E">
        <w:t>Wind</w:t>
      </w:r>
      <w:r w:rsidR="00A16EBF">
        <w:t xml:space="preserve"> D</w:t>
      </w:r>
      <w:r w:rsidR="0098146E">
        <w:t>riven Rain</w:t>
      </w:r>
      <w:r w:rsidR="00E36C13" w:rsidRPr="00C87483">
        <w:t xml:space="preserve"> P</w:t>
      </w:r>
      <w:r w:rsidR="0098146E">
        <w:t>erformance</w:t>
      </w:r>
      <w:r w:rsidR="00E36C13" w:rsidRPr="00C87483">
        <w:t>:  99.</w:t>
      </w:r>
      <w:r w:rsidR="00147BA2">
        <w:t>9</w:t>
      </w:r>
      <w:r w:rsidR="00E36C13" w:rsidRPr="00C87483">
        <w:t xml:space="preserve"> percent effective at preventing water penetration through louver when tested at 50 miles per hour (8</w:t>
      </w:r>
      <w:r w:rsidR="00551E4E">
        <w:t>0</w:t>
      </w:r>
      <w:r w:rsidR="00E36C13" w:rsidRPr="00C87483">
        <w:t xml:space="preserve"> km/h) wind with 8 inches per hour (203 mm/h) rainfall and </w:t>
      </w:r>
      <w:r w:rsidR="00C9149D">
        <w:t>2</w:t>
      </w:r>
      <w:r w:rsidR="00551E4E">
        <w:t>,155</w:t>
      </w:r>
      <w:r w:rsidR="00E36C13" w:rsidRPr="00C87483">
        <w:t xml:space="preserve"> feet per minute (</w:t>
      </w:r>
      <w:r w:rsidR="0098146E">
        <w:t>11</w:t>
      </w:r>
      <w:r w:rsidR="00E36C13" w:rsidRPr="00C87483">
        <w:t xml:space="preserve"> m/</w:t>
      </w:r>
      <w:r w:rsidR="0098146E">
        <w:t>sec</w:t>
      </w:r>
      <w:r w:rsidR="00E36C13" w:rsidRPr="00C87483">
        <w:t>) airflow through the free area</w:t>
      </w:r>
      <w:r w:rsidR="0098146E">
        <w:t xml:space="preserve">. </w:t>
      </w:r>
      <w:r w:rsidR="00B80E34">
        <w:t xml:space="preserve">Penetration </w:t>
      </w:r>
      <w:r w:rsidR="0098146E">
        <w:t xml:space="preserve">Class ‘A’ </w:t>
      </w:r>
      <w:r w:rsidR="00B80E34">
        <w:t>with Discharge Class (Intake) ‘3’</w:t>
      </w:r>
      <w:r w:rsidR="00E36C13" w:rsidRPr="00C87483">
        <w:t xml:space="preserve"> in </w:t>
      </w:r>
      <w:r w:rsidR="00B80E34">
        <w:t xml:space="preserve">accordance with </w:t>
      </w:r>
      <w:r w:rsidR="00E36C13" w:rsidRPr="00C87483">
        <w:t>AMCA 500-L Wind Driven Rain Test.</w:t>
      </w:r>
      <w:r w:rsidR="00257E76">
        <w:t xml:space="preserve"> </w:t>
      </w:r>
    </w:p>
    <w:p w:rsidR="00E36C13" w:rsidRPr="00DB73E9" w:rsidRDefault="00E36C13" w:rsidP="00E36C13">
      <w:pPr>
        <w:pStyle w:val="RUSKINNote"/>
      </w:pPr>
      <w:r w:rsidRPr="00DB73E9">
        <w:t>** NOTE TO SPECIFIER **  Specify required design loading. Delete if not required.</w:t>
      </w:r>
    </w:p>
    <w:p w:rsidR="00E36C13" w:rsidRPr="00DB73E9" w:rsidRDefault="00E36C13" w:rsidP="00E36C13">
      <w:pPr>
        <w:pStyle w:val="RUSKINParagraph"/>
      </w:pPr>
      <w:r w:rsidRPr="00DB73E9">
        <w:t xml:space="preserve">Design Load:  </w:t>
      </w:r>
    </w:p>
    <w:p w:rsidR="00E36C13" w:rsidRPr="00DB73E9" w:rsidRDefault="00DE55F8" w:rsidP="00E36C13">
      <w:pPr>
        <w:pStyle w:val="RUSKINSubPara"/>
      </w:pPr>
      <w:r>
        <w:t>Design Wind Load:</w:t>
      </w:r>
      <w:r w:rsidRPr="00DB73E9">
        <w:t xml:space="preserve"> Per Code.</w:t>
      </w:r>
    </w:p>
    <w:p w:rsidR="00E36C13" w:rsidRPr="00DB73E9" w:rsidRDefault="00E36C13" w:rsidP="00E36C13">
      <w:pPr>
        <w:pStyle w:val="RUSKINNote"/>
      </w:pPr>
      <w:r w:rsidRPr="00DB73E9">
        <w:t xml:space="preserve">** NOTE TO SPECIFIER **  Confirm code mandated seismic requirements. ASCE values in lieu of code </w:t>
      </w:r>
      <w:smartTag w:uri="urn:schemas-microsoft-com:office:smarttags" w:element="PersonName">
        <w:r w:rsidRPr="00DB73E9">
          <w:t>m</w:t>
        </w:r>
      </w:smartTag>
      <w:r w:rsidRPr="00DB73E9">
        <w:t>andated require</w:t>
      </w:r>
      <w:smartTag w:uri="urn:schemas-microsoft-com:office:smarttags" w:element="PersonName">
        <w:r w:rsidRPr="00DB73E9">
          <w:t>m</w:t>
        </w:r>
      </w:smartTag>
      <w:r w:rsidRPr="00DB73E9">
        <w:t xml:space="preserve">ents </w:t>
      </w:r>
      <w:smartTag w:uri="urn:schemas-microsoft-com:office:smarttags" w:element="PersonName">
        <w:r w:rsidRPr="00DB73E9">
          <w:t>m</w:t>
        </w:r>
      </w:smartTag>
      <w:r w:rsidRPr="00DB73E9">
        <w:t>ay be used. Delete if not required.</w:t>
      </w:r>
    </w:p>
    <w:p w:rsidR="00E36C13" w:rsidRPr="00DB73E9" w:rsidRDefault="00E36C13" w:rsidP="00E36C13">
      <w:pPr>
        <w:pStyle w:val="RUSKINSubPara"/>
      </w:pPr>
      <w:r w:rsidRPr="00DB73E9">
        <w:t>Louvers shall be factory engineered to withstand the specified seis</w:t>
      </w:r>
      <w:smartTag w:uri="urn:schemas-microsoft-com:office:smarttags" w:element="PersonName">
        <w:r w:rsidRPr="00DB73E9">
          <w:t>m</w:t>
        </w:r>
      </w:smartTag>
      <w:r w:rsidRPr="00DB73E9">
        <w:t>ic loads.</w:t>
      </w:r>
    </w:p>
    <w:p w:rsidR="00E36C13" w:rsidRPr="00DB73E9" w:rsidRDefault="00E36C13" w:rsidP="00E36C13">
      <w:pPr>
        <w:pStyle w:val="RUSKINSubSub1"/>
      </w:pPr>
      <w:r w:rsidRPr="00DB73E9">
        <w:t>Mini</w:t>
      </w:r>
      <w:smartTag w:uri="urn:schemas-microsoft-com:office:smarttags" w:element="PersonName">
        <w:r w:rsidRPr="00DB73E9">
          <w:t>m</w:t>
        </w:r>
      </w:smartTag>
      <w:r w:rsidRPr="00DB73E9">
        <w:t>u</w:t>
      </w:r>
      <w:smartTag w:uri="urn:schemas-microsoft-com:office:smarttags" w:element="PersonName">
        <w:r w:rsidRPr="00DB73E9">
          <w:t>m</w:t>
        </w:r>
      </w:smartTag>
      <w:r w:rsidRPr="00DB73E9">
        <w:t xml:space="preserve"> design loads shall be calculated to co</w:t>
      </w:r>
      <w:smartTag w:uri="urn:schemas-microsoft-com:office:smarttags" w:element="PersonName">
        <w:r w:rsidRPr="00DB73E9">
          <w:t>m</w:t>
        </w:r>
      </w:smartTag>
      <w:r w:rsidRPr="00DB73E9">
        <w:t>ply with ASCE – 7, or local require</w:t>
      </w:r>
      <w:smartTag w:uri="urn:schemas-microsoft-com:office:smarttags" w:element="PersonName">
        <w:r w:rsidRPr="00DB73E9">
          <w:t>m</w:t>
        </w:r>
      </w:smartTag>
      <w:r w:rsidRPr="00DB73E9">
        <w:t>ents of Authority Having Jurisdiction (AHJ).</w:t>
      </w:r>
    </w:p>
    <w:p w:rsidR="00BE5D53" w:rsidRPr="0088392A" w:rsidRDefault="00BE5D53" w:rsidP="00BE5D53">
      <w:pPr>
        <w:pStyle w:val="RUSKINArticle"/>
      </w:pPr>
      <w:r w:rsidRPr="0088392A">
        <w:t>ACCESSORIES</w:t>
      </w:r>
    </w:p>
    <w:p w:rsidR="000462FB" w:rsidRPr="0088392A" w:rsidRDefault="000462FB" w:rsidP="000462FB">
      <w:pPr>
        <w:pStyle w:val="RUSKINNote"/>
      </w:pPr>
      <w:r w:rsidRPr="0088392A">
        <w:t>** NOTE TO SPECIFIER **  Delete blank-off panel not required.</w:t>
      </w:r>
    </w:p>
    <w:p w:rsidR="00BE5D53" w:rsidRPr="0088392A" w:rsidRDefault="007959CC" w:rsidP="005E1F43">
      <w:pPr>
        <w:pStyle w:val="RUSKINParagraph"/>
      </w:pPr>
      <w:r w:rsidRPr="0088392A">
        <w:t xml:space="preserve">Aluminum </w:t>
      </w:r>
      <w:r w:rsidR="00BE5D53" w:rsidRPr="0088392A">
        <w:t xml:space="preserve">Blank-Off Panels:  0.040 inch (1 mm) aluminum sheet, factory installed with removable screws and neoprene gaskets. </w:t>
      </w:r>
    </w:p>
    <w:p w:rsidR="007959CC" w:rsidRPr="0088392A" w:rsidRDefault="007959CC" w:rsidP="005E1F43">
      <w:pPr>
        <w:pStyle w:val="RUSKINParagraph"/>
      </w:pPr>
      <w:r w:rsidRPr="0088392A">
        <w:t xml:space="preserve">Aluminum Insulated </w:t>
      </w:r>
      <w:r w:rsidR="00BE5D53" w:rsidRPr="0088392A">
        <w:t>Bl</w:t>
      </w:r>
      <w:r w:rsidR="00D116ED">
        <w:t>ank-Off Panels:  1 inch (25 mm) and 2 inches (51)mm as scheduled or indicated,</w:t>
      </w:r>
      <w:r w:rsidR="00BE5D53" w:rsidRPr="0088392A">
        <w:t xml:space="preserve"> aluminum skin, insulated core, factory installed with removable screws and neoprene gaskets.</w:t>
      </w:r>
      <w:r w:rsidRPr="0088392A">
        <w:t xml:space="preserve"> </w:t>
      </w:r>
    </w:p>
    <w:p w:rsidR="00640666" w:rsidRDefault="00640666" w:rsidP="00640666">
      <w:pPr>
        <w:rPr>
          <w:vanish/>
          <w:color w:val="FF00FF"/>
        </w:rPr>
      </w:pPr>
    </w:p>
    <w:p w:rsidR="00640666" w:rsidRDefault="00640666" w:rsidP="00640666">
      <w:r w:rsidRPr="00ED51A9">
        <w:rPr>
          <w:vanish/>
          <w:color w:val="FF00FF"/>
        </w:rPr>
        <w:t xml:space="preserve">** NOTE TO SPECIFIER **  Delete hinged frame </w:t>
      </w:r>
      <w:r>
        <w:rPr>
          <w:vanish/>
          <w:color w:val="FF00FF"/>
        </w:rPr>
        <w:t xml:space="preserve">if </w:t>
      </w:r>
      <w:r w:rsidRPr="00ED51A9">
        <w:rPr>
          <w:vanish/>
          <w:color w:val="FF00FF"/>
        </w:rPr>
        <w:t>not required</w:t>
      </w:r>
      <w:r>
        <w:rPr>
          <w:vanish/>
          <w:color w:val="FF00FF"/>
        </w:rPr>
        <w:t>, if hinged section is necessary be aware that Miami Dade NOA, FBC, Florida Building Code Product Approval and AMCA 540 have not conducted tests or established testing criteria for this construction or variation.</w:t>
      </w:r>
    </w:p>
    <w:p w:rsidR="00BE5D53" w:rsidRPr="0088392A" w:rsidRDefault="00BE5D53" w:rsidP="00C9149D">
      <w:pPr>
        <w:pStyle w:val="RUSKINParagraph"/>
      </w:pPr>
      <w:r w:rsidRPr="0088392A">
        <w:t>Hinged Frame:  Continuous piano hinge attached to angle subframe.</w:t>
      </w:r>
    </w:p>
    <w:p w:rsidR="00BE5D53" w:rsidRPr="0088392A" w:rsidRDefault="00BE5D53" w:rsidP="00C9149D">
      <w:pPr>
        <w:pStyle w:val="RUSKINParagraph"/>
      </w:pPr>
      <w:r w:rsidRPr="0088392A">
        <w:t>Hinged Frame:  Continuous piano hinge attached to channel subframe.</w:t>
      </w:r>
    </w:p>
    <w:p w:rsidR="00C15A31" w:rsidRPr="0088392A" w:rsidRDefault="00C15A31" w:rsidP="00C15A31">
      <w:pPr>
        <w:pStyle w:val="RUSKINNote"/>
      </w:pPr>
      <w:r w:rsidRPr="0088392A">
        <w:t>** NOTE TO SPECIFIER **  Delete security bars not required.</w:t>
      </w:r>
    </w:p>
    <w:p w:rsidR="00BE5D53" w:rsidRPr="0088392A" w:rsidRDefault="00BE5D53" w:rsidP="005E1F43">
      <w:pPr>
        <w:pStyle w:val="RUSKINParagraph"/>
      </w:pPr>
      <w:r w:rsidRPr="0088392A">
        <w:t xml:space="preserve">Front Security Bars:  </w:t>
      </w:r>
    </w:p>
    <w:p w:rsidR="00BE5D53" w:rsidRPr="0088392A" w:rsidRDefault="00BE5D53" w:rsidP="00BE5D53">
      <w:pPr>
        <w:pStyle w:val="RUSKINSubPara"/>
      </w:pPr>
      <w:r w:rsidRPr="0088392A">
        <w:t>Aluminum, 3/4 inch by 1/2 inch (19 mm by 13 mm).</w:t>
      </w:r>
    </w:p>
    <w:p w:rsidR="00BE5D53" w:rsidRPr="0088392A" w:rsidRDefault="00BE5D53" w:rsidP="005E1F43">
      <w:pPr>
        <w:pStyle w:val="RUSKINParagraph"/>
      </w:pPr>
      <w:r w:rsidRPr="0088392A">
        <w:t xml:space="preserve">Rear Security Bars:  </w:t>
      </w:r>
    </w:p>
    <w:p w:rsidR="00BE5D53" w:rsidRPr="0088392A" w:rsidRDefault="00BE5D53" w:rsidP="00BE5D53">
      <w:pPr>
        <w:pStyle w:val="RUSKINSubPara"/>
      </w:pPr>
      <w:r w:rsidRPr="0088392A">
        <w:t>Aluminum, 3/4 inch by 1/2 inch (19 mm by 13 mm).</w:t>
      </w:r>
    </w:p>
    <w:p w:rsidR="00C15A31" w:rsidRPr="0088392A" w:rsidRDefault="00C15A31" w:rsidP="00C15A31">
      <w:pPr>
        <w:pStyle w:val="RUSKINNote"/>
      </w:pPr>
      <w:r w:rsidRPr="0088392A">
        <w:t>** NOTE TO SPECIFIER **  Delete filter rack not required.</w:t>
      </w:r>
    </w:p>
    <w:p w:rsidR="00BE5D53" w:rsidRPr="0088392A" w:rsidRDefault="008C607B" w:rsidP="005E1F43">
      <w:pPr>
        <w:pStyle w:val="RUSKINParagraph"/>
      </w:pPr>
      <w:r w:rsidRPr="0088392A">
        <w:t xml:space="preserve">Aluminum </w:t>
      </w:r>
      <w:r w:rsidR="00BE5D53" w:rsidRPr="0088392A">
        <w:t>Filter Racks:  Formed channel racks to accept standard 1 inch (25 mm) thick filters.  Unused bottom portion blanked off with 0.040 inch (1 mm) aluminum sheet.</w:t>
      </w:r>
    </w:p>
    <w:p w:rsidR="008C607B" w:rsidRPr="0088392A" w:rsidRDefault="008C607B" w:rsidP="008C607B">
      <w:pPr>
        <w:pStyle w:val="RUSKINParagraph"/>
      </w:pPr>
      <w:r w:rsidRPr="0088392A">
        <w:t>Aluminum Filter Racks:  Formed channel racks to accept standard 2 inch (51 mm) thick filters.  Unused bottom portion blanked off with 0.040 inch (1 mm) aluminum sheet.</w:t>
      </w:r>
    </w:p>
    <w:p w:rsidR="002C2656" w:rsidRPr="0088392A" w:rsidRDefault="002C2656" w:rsidP="002C2656">
      <w:pPr>
        <w:pStyle w:val="RUSKINNote"/>
      </w:pPr>
      <w:r w:rsidRPr="0088392A">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C15A31" w:rsidRPr="0088392A" w:rsidRDefault="00C15A31" w:rsidP="00C15A31">
      <w:pPr>
        <w:pStyle w:val="RUSKINNote"/>
      </w:pPr>
      <w:r w:rsidRPr="0088392A">
        <w:t>** NOTE TO SPECIFIER **  Delete bird screen if not required.</w:t>
      </w:r>
    </w:p>
    <w:p w:rsidR="0033783A" w:rsidRPr="0088392A" w:rsidRDefault="0033783A" w:rsidP="0033783A">
      <w:pPr>
        <w:pStyle w:val="RUSKINParagraph"/>
      </w:pPr>
      <w:r w:rsidRPr="0088392A">
        <w:t>Bird Screen:</w:t>
      </w:r>
    </w:p>
    <w:p w:rsidR="0033783A" w:rsidRPr="0088392A" w:rsidRDefault="0033783A" w:rsidP="0033783A">
      <w:pPr>
        <w:pStyle w:val="RUSKINSubPara"/>
      </w:pPr>
      <w:r w:rsidRPr="0088392A">
        <w:t>Aluminum: Aluminum, 1/2 inch mesh by 0.063 inch (13 mm mesh by 1.6 mm), intercrimp.</w:t>
      </w:r>
    </w:p>
    <w:p w:rsidR="0033783A" w:rsidRPr="0088392A" w:rsidRDefault="0033783A" w:rsidP="0033783A">
      <w:pPr>
        <w:pStyle w:val="RUSKINSubPara"/>
      </w:pPr>
      <w:r w:rsidRPr="0088392A">
        <w:t>Frame:  Removable, rewireable.</w:t>
      </w:r>
    </w:p>
    <w:p w:rsidR="00C15A31" w:rsidRPr="0088392A" w:rsidRDefault="00C15A31" w:rsidP="00C15A31">
      <w:pPr>
        <w:pStyle w:val="RUSKINNote"/>
      </w:pPr>
      <w:r w:rsidRPr="0088392A">
        <w:t>** NOTE TO SPECIFIER **  Delete insect screen if not required.</w:t>
      </w:r>
      <w:r w:rsidR="00F60D18">
        <w:t xml:space="preserve"> Consult manufacturer for assistance in selecting insect screens.</w:t>
      </w:r>
    </w:p>
    <w:p w:rsidR="00BE5D53" w:rsidRPr="0088392A" w:rsidRDefault="00BE5D53" w:rsidP="005E1F43">
      <w:pPr>
        <w:pStyle w:val="RUSKINParagraph"/>
      </w:pPr>
      <w:r w:rsidRPr="0088392A">
        <w:t>Insect Screens:</w:t>
      </w:r>
    </w:p>
    <w:p w:rsidR="008C607B" w:rsidRDefault="007D1607" w:rsidP="008C607B">
      <w:pPr>
        <w:pStyle w:val="RUSKINSubPara"/>
      </w:pPr>
      <w:r>
        <w:t>Aluminum: 18-16 mesh, mill finish, .011 inch (0.3 mm) wire.</w:t>
      </w:r>
    </w:p>
    <w:p w:rsidR="007D1607" w:rsidRPr="007D1607" w:rsidRDefault="007D1607" w:rsidP="007D1607">
      <w:pPr>
        <w:pStyle w:val="RUSKINSubPara"/>
      </w:pPr>
      <w:r>
        <w:t>Frame: Aluminum.</w:t>
      </w:r>
    </w:p>
    <w:p w:rsidR="00C9149D" w:rsidRPr="00ED51A9" w:rsidRDefault="00C9149D" w:rsidP="00C9149D">
      <w:pPr>
        <w:pStyle w:val="RUSKINArticle"/>
        <w:numPr>
          <w:ilvl w:val="1"/>
          <w:numId w:val="2"/>
        </w:numPr>
        <w:tabs>
          <w:tab w:val="clear" w:pos="576"/>
        </w:tabs>
      </w:pPr>
      <w:r w:rsidRPr="00ED51A9">
        <w:t>FINISHES</w:t>
      </w:r>
    </w:p>
    <w:p w:rsidR="00C9149D" w:rsidRPr="00ED51A9" w:rsidRDefault="00C9149D" w:rsidP="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9149D" w:rsidRPr="008E5D7E" w:rsidRDefault="00C9149D" w:rsidP="00C9149D">
      <w:pPr>
        <w:pStyle w:val="RUSKINParagraph"/>
        <w:numPr>
          <w:ilvl w:val="2"/>
          <w:numId w:val="2"/>
        </w:numPr>
        <w:tabs>
          <w:tab w:val="clear" w:pos="1152"/>
        </w:tabs>
      </w:pPr>
      <w:r w:rsidRPr="008E5D7E">
        <w:t>Finish: Mill finish.</w:t>
      </w:r>
    </w:p>
    <w:p w:rsidR="00C9149D" w:rsidRPr="008E5D7E" w:rsidRDefault="00C9149D" w:rsidP="00C9149D">
      <w:pPr>
        <w:pStyle w:val="RUSKINParagraph"/>
        <w:numPr>
          <w:ilvl w:val="2"/>
          <w:numId w:val="2"/>
        </w:numPr>
        <w:tabs>
          <w:tab w:val="clear" w:pos="1152"/>
        </w:tabs>
      </w:pPr>
      <w:r w:rsidRPr="008E5D7E">
        <w:t>Finish: 50 percent PVDF: Finish shall be applied at 1.2 mil total dry film thickness.</w:t>
      </w:r>
    </w:p>
    <w:p w:rsidR="00C9149D" w:rsidRPr="00ED51A9" w:rsidRDefault="00C9149D" w:rsidP="00C9149D">
      <w:pPr>
        <w:pStyle w:val="RUSKINSubPara"/>
        <w:numPr>
          <w:ilvl w:val="3"/>
          <w:numId w:val="2"/>
        </w:numPr>
      </w:pPr>
      <w:r w:rsidRPr="00ED51A9">
        <w:t>Coating shall conform to AAMA 2604, sections 4.2 and 4.3. Apply coating following cleaning and pretreatment. Cleaning:  AA-C12C42R1X.</w:t>
      </w:r>
    </w:p>
    <w:p w:rsidR="00C9149D" w:rsidRPr="00ED51A9" w:rsidRDefault="00C9149D" w:rsidP="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9149D" w:rsidRPr="00ED51A9" w:rsidRDefault="00C9149D" w:rsidP="00C9149D">
      <w:pPr>
        <w:pStyle w:val="RUSKINSubSub1"/>
        <w:numPr>
          <w:ilvl w:val="4"/>
          <w:numId w:val="2"/>
        </w:numPr>
      </w:pPr>
      <w:r w:rsidRPr="00ED51A9">
        <w:t>Baked Enamel</w:t>
      </w:r>
      <w:r>
        <w:t xml:space="preserve"> (50% PVDF)</w:t>
      </w:r>
      <w:r w:rsidRPr="00ED51A9">
        <w:t xml:space="preserve">. </w:t>
      </w:r>
    </w:p>
    <w:p w:rsidR="00C9149D" w:rsidRPr="00ED51A9" w:rsidRDefault="00C9149D" w:rsidP="00C9149D">
      <w:pPr>
        <w:pStyle w:val="RUSKINSubSub1"/>
        <w:numPr>
          <w:ilvl w:val="4"/>
          <w:numId w:val="2"/>
        </w:numPr>
      </w:pPr>
      <w:r w:rsidRPr="00ED51A9">
        <w:t>Pearledize 50 (2-coat mica).</w:t>
      </w:r>
    </w:p>
    <w:p w:rsidR="00C9149D" w:rsidRPr="00ED51A9" w:rsidRDefault="00C9149D" w:rsidP="00C9149D">
      <w:pPr>
        <w:pStyle w:val="RUSKINSubPara"/>
        <w:numPr>
          <w:ilvl w:val="3"/>
          <w:numId w:val="2"/>
        </w:numPr>
      </w:pPr>
      <w:r w:rsidRPr="00ED51A9">
        <w:t>20-year finish warranty.</w:t>
      </w:r>
    </w:p>
    <w:p w:rsidR="00C9149D" w:rsidRPr="008E5D7E" w:rsidRDefault="00C9149D" w:rsidP="00C9149D">
      <w:pPr>
        <w:pStyle w:val="RUSKINParagraph"/>
        <w:numPr>
          <w:ilvl w:val="2"/>
          <w:numId w:val="2"/>
        </w:numPr>
        <w:tabs>
          <w:tab w:val="clear" w:pos="1152"/>
        </w:tabs>
      </w:pPr>
      <w:r w:rsidRPr="008E5D7E">
        <w:t>Finish: 70 percent PVDF: Finish shall be applied at 1.2 mil total dry film thickness.</w:t>
      </w:r>
    </w:p>
    <w:p w:rsidR="00C9149D" w:rsidRPr="00ED51A9" w:rsidRDefault="00C9149D" w:rsidP="00C9149D">
      <w:pPr>
        <w:pStyle w:val="RUSKINSubPara"/>
        <w:numPr>
          <w:ilvl w:val="3"/>
          <w:numId w:val="2"/>
        </w:numPr>
      </w:pPr>
      <w:r w:rsidRPr="00ED51A9">
        <w:t>Coating shall conform to AAMA 2605. Apply coating following cleaning and pretreatment. Cleaning:  AA-C12C42R1X.</w:t>
      </w:r>
    </w:p>
    <w:p w:rsidR="00C9149D" w:rsidRPr="00ED51A9" w:rsidRDefault="00C9149D" w:rsidP="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9149D" w:rsidRPr="00ED51A9" w:rsidRDefault="00C9149D" w:rsidP="00C9149D">
      <w:pPr>
        <w:pStyle w:val="RUSKINSubSub1"/>
        <w:numPr>
          <w:ilvl w:val="4"/>
          <w:numId w:val="2"/>
        </w:numPr>
      </w:pPr>
      <w:r w:rsidRPr="00ED51A9">
        <w:t>Standard 2-coat.</w:t>
      </w:r>
    </w:p>
    <w:p w:rsidR="00C9149D" w:rsidRPr="00ED51A9" w:rsidRDefault="00C9149D" w:rsidP="00C9149D">
      <w:pPr>
        <w:pStyle w:val="RUSKINSubSub1"/>
        <w:numPr>
          <w:ilvl w:val="4"/>
          <w:numId w:val="2"/>
        </w:numPr>
      </w:pPr>
      <w:r w:rsidRPr="00ED51A9">
        <w:t>Pearledize 70 (2-coat mica).</w:t>
      </w:r>
    </w:p>
    <w:p w:rsidR="00C9149D" w:rsidRPr="00ED51A9" w:rsidRDefault="00C9149D" w:rsidP="00C9149D">
      <w:pPr>
        <w:pStyle w:val="RUSKINSubSub1"/>
        <w:numPr>
          <w:ilvl w:val="4"/>
          <w:numId w:val="2"/>
        </w:numPr>
      </w:pPr>
      <w:r w:rsidRPr="00ED51A9">
        <w:t>3-coat metallic.</w:t>
      </w:r>
    </w:p>
    <w:p w:rsidR="00C9149D" w:rsidRPr="00ED51A9" w:rsidRDefault="00C9149D" w:rsidP="00C9149D">
      <w:pPr>
        <w:pStyle w:val="RUSKINSubSub1"/>
        <w:numPr>
          <w:ilvl w:val="4"/>
          <w:numId w:val="2"/>
        </w:numPr>
      </w:pPr>
      <w:r w:rsidRPr="00ED51A9">
        <w:t>3-coat exotic.</w:t>
      </w:r>
    </w:p>
    <w:p w:rsidR="00C9149D" w:rsidRPr="00ED51A9" w:rsidRDefault="00C9149D" w:rsidP="00C9149D">
      <w:pPr>
        <w:pStyle w:val="RUSKINSubPara"/>
        <w:numPr>
          <w:ilvl w:val="3"/>
          <w:numId w:val="2"/>
        </w:numPr>
      </w:pPr>
      <w:r w:rsidRPr="00ED51A9">
        <w:t>20-year finish warranty.</w:t>
      </w:r>
    </w:p>
    <w:p w:rsidR="00C9149D" w:rsidRPr="008E5D7E" w:rsidRDefault="00C9149D" w:rsidP="00C9149D">
      <w:pPr>
        <w:pStyle w:val="RUSKINParagraph"/>
        <w:numPr>
          <w:ilvl w:val="2"/>
          <w:numId w:val="2"/>
        </w:numPr>
        <w:tabs>
          <w:tab w:val="clear" w:pos="1152"/>
        </w:tabs>
      </w:pPr>
      <w:r w:rsidRPr="008E5D7E">
        <w:t>Finish: Prime Coat:</w:t>
      </w:r>
    </w:p>
    <w:p w:rsidR="00C9149D" w:rsidRPr="00ED51A9" w:rsidRDefault="00C9149D" w:rsidP="00C9149D">
      <w:pPr>
        <w:pStyle w:val="RUSKINSubPara"/>
        <w:numPr>
          <w:ilvl w:val="3"/>
          <w:numId w:val="2"/>
        </w:numPr>
      </w:pPr>
      <w:r w:rsidRPr="00ED51A9">
        <w:t>Apply alkyd prime coat following chemical cleaning and pretreatment.</w:t>
      </w:r>
    </w:p>
    <w:p w:rsidR="00C9149D" w:rsidRPr="00ED51A9" w:rsidRDefault="00C9149D" w:rsidP="00C9149D">
      <w:pPr>
        <w:pStyle w:val="RUSKINSubPara"/>
        <w:numPr>
          <w:ilvl w:val="3"/>
          <w:numId w:val="2"/>
        </w:numPr>
      </w:pPr>
      <w:r w:rsidRPr="00ED51A9">
        <w:t>Primer preparation for field painting.</w:t>
      </w:r>
    </w:p>
    <w:p w:rsidR="00C9149D" w:rsidRPr="00ED51A9" w:rsidRDefault="00C9149D" w:rsidP="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9149D" w:rsidRPr="008E5D7E" w:rsidRDefault="00C9149D" w:rsidP="00C9149D">
      <w:pPr>
        <w:pStyle w:val="RUSKINParagraph"/>
        <w:numPr>
          <w:ilvl w:val="2"/>
          <w:numId w:val="2"/>
        </w:numPr>
        <w:tabs>
          <w:tab w:val="clear" w:pos="1152"/>
        </w:tabs>
      </w:pPr>
      <w:r w:rsidRPr="008E5D7E">
        <w:t>Finish: Epoxy-Based Painted Finish.</w:t>
      </w:r>
    </w:p>
    <w:p w:rsidR="00C9149D" w:rsidRPr="00ED51A9" w:rsidRDefault="00C9149D" w:rsidP="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9149D" w:rsidRPr="008E5D7E" w:rsidRDefault="00C9149D" w:rsidP="00C9149D">
      <w:pPr>
        <w:pStyle w:val="RUSKINParagraph"/>
        <w:numPr>
          <w:ilvl w:val="2"/>
          <w:numId w:val="2"/>
        </w:numPr>
        <w:tabs>
          <w:tab w:val="clear" w:pos="1152"/>
        </w:tabs>
      </w:pPr>
      <w:r w:rsidRPr="008E5D7E">
        <w:t>Color:  Custom. Refer to Drawings.</w:t>
      </w:r>
    </w:p>
    <w:p w:rsidR="00C9149D" w:rsidRPr="008E5D7E" w:rsidRDefault="00C9149D" w:rsidP="00C9149D">
      <w:pPr>
        <w:pStyle w:val="RUSKINParagraph"/>
        <w:numPr>
          <w:ilvl w:val="2"/>
          <w:numId w:val="2"/>
        </w:numPr>
        <w:tabs>
          <w:tab w:val="clear" w:pos="1152"/>
        </w:tabs>
      </w:pPr>
      <w:r w:rsidRPr="008E5D7E">
        <w:t xml:space="preserve">Color:  Machinery Grey in paint system specified. </w:t>
      </w:r>
    </w:p>
    <w:p w:rsidR="00C9149D" w:rsidRPr="00ED51A9" w:rsidRDefault="00C9149D" w:rsidP="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most</w:t>
      </w:r>
      <w:r w:rsidR="00861B43">
        <w:rPr>
          <w:vanish/>
          <w:color w:val="FF00FF"/>
        </w:rPr>
        <w:t xml:space="preserve"> </w:t>
      </w:r>
      <w:r w:rsidRPr="00ED51A9">
        <w:rPr>
          <w:vanish/>
          <w:color w:val="FF00FF"/>
        </w:rPr>
        <w:t>die marks and minor flow lines.  The C2</w:t>
      </w:r>
      <w:r w:rsidR="00C22A27">
        <w:rPr>
          <w:vanish/>
          <w:color w:val="FF00FF"/>
        </w:rPr>
        <w:t>2</w:t>
      </w:r>
      <w:r w:rsidRPr="00ED51A9">
        <w:rPr>
          <w:vanish/>
          <w:color w:val="FF00FF"/>
        </w:rPr>
        <w:t xml:space="preserve">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C9149D" w:rsidRPr="008E5D7E" w:rsidRDefault="00C9149D" w:rsidP="00C9149D">
      <w:pPr>
        <w:pStyle w:val="RUSKINParagraph"/>
        <w:numPr>
          <w:ilvl w:val="2"/>
          <w:numId w:val="2"/>
        </w:numPr>
        <w:tabs>
          <w:tab w:val="clear" w:pos="1152"/>
        </w:tabs>
      </w:pPr>
      <w:r w:rsidRPr="008E5D7E">
        <w:t>Anodized Finish:</w:t>
      </w:r>
    </w:p>
    <w:p w:rsidR="00C9149D" w:rsidRPr="00ED51A9" w:rsidRDefault="00C9149D" w:rsidP="00C9149D">
      <w:pPr>
        <w:pStyle w:val="RUSKINSubPara"/>
        <w:numPr>
          <w:ilvl w:val="3"/>
          <w:numId w:val="2"/>
        </w:numPr>
      </w:pPr>
      <w:r w:rsidRPr="00ED51A9">
        <w:t>Class 2 Clear Anodized.</w:t>
      </w:r>
    </w:p>
    <w:p w:rsidR="00C9149D" w:rsidRPr="00ED51A9" w:rsidRDefault="00C9149D" w:rsidP="00C9149D">
      <w:pPr>
        <w:pStyle w:val="RUSKINSubSub1"/>
        <w:numPr>
          <w:ilvl w:val="4"/>
          <w:numId w:val="2"/>
        </w:numPr>
      </w:pPr>
      <w:r w:rsidRPr="00ED51A9">
        <w:t>Comply with Aluminum Association AA-C21A31.  Clear anodized finish 204-R1.</w:t>
      </w:r>
    </w:p>
    <w:p w:rsidR="00C9149D" w:rsidRPr="00ED51A9" w:rsidRDefault="00C9149D" w:rsidP="00C9149D">
      <w:pPr>
        <w:pStyle w:val="RUSKINSubSub1"/>
        <w:numPr>
          <w:ilvl w:val="4"/>
          <w:numId w:val="2"/>
        </w:numPr>
      </w:pPr>
      <w:r w:rsidRPr="00ED51A9">
        <w:t>Apply finish following chemical etching and pretreatment.</w:t>
      </w:r>
    </w:p>
    <w:p w:rsidR="00C9149D" w:rsidRPr="00ED51A9" w:rsidRDefault="00C9149D" w:rsidP="00C9149D">
      <w:pPr>
        <w:pStyle w:val="RUSKINSubSub1"/>
        <w:numPr>
          <w:ilvl w:val="4"/>
          <w:numId w:val="2"/>
        </w:numPr>
      </w:pPr>
      <w:r w:rsidRPr="00ED51A9">
        <w:t>Minimum Thickness:  0.4 mils (0.01 mm), 30 minute anodizing process.</w:t>
      </w:r>
    </w:p>
    <w:p w:rsidR="00C9149D" w:rsidRPr="00ED51A9" w:rsidRDefault="00C9149D" w:rsidP="00C9149D">
      <w:pPr>
        <w:pStyle w:val="RUSKINSubPara"/>
        <w:numPr>
          <w:ilvl w:val="3"/>
          <w:numId w:val="2"/>
        </w:numPr>
      </w:pPr>
      <w:r w:rsidRPr="00ED51A9">
        <w:t>Class 1 Clear Anodized.</w:t>
      </w:r>
    </w:p>
    <w:p w:rsidR="00C9149D" w:rsidRPr="00ED51A9" w:rsidRDefault="00C9149D" w:rsidP="00C9149D">
      <w:pPr>
        <w:pStyle w:val="RUSKINSubSub1"/>
        <w:numPr>
          <w:ilvl w:val="4"/>
          <w:numId w:val="2"/>
        </w:numPr>
      </w:pPr>
      <w:r w:rsidRPr="00ED51A9">
        <w:t>Comply with Aluminum Association AA-C21A41.  Clear anodized finish 215-R1.</w:t>
      </w:r>
    </w:p>
    <w:p w:rsidR="00C9149D" w:rsidRPr="00ED51A9" w:rsidRDefault="00C9149D" w:rsidP="00C9149D">
      <w:pPr>
        <w:pStyle w:val="RUSKINSubSub1"/>
        <w:numPr>
          <w:ilvl w:val="4"/>
          <w:numId w:val="2"/>
        </w:numPr>
      </w:pPr>
      <w:r w:rsidRPr="00ED51A9">
        <w:t>Apply finish following chemical etching and pretreatment.</w:t>
      </w:r>
    </w:p>
    <w:p w:rsidR="00C9149D" w:rsidRPr="00ED51A9" w:rsidRDefault="00C9149D" w:rsidP="00C9149D">
      <w:pPr>
        <w:pStyle w:val="RUSKINSubSub1"/>
        <w:numPr>
          <w:ilvl w:val="4"/>
          <w:numId w:val="2"/>
        </w:numPr>
      </w:pPr>
      <w:r w:rsidRPr="00ED51A9">
        <w:t>Minimum Thickness:  0.7 mils (0.018 mm), 60 minute anodizing process.</w:t>
      </w:r>
    </w:p>
    <w:p w:rsidR="00C9149D" w:rsidRPr="00ED51A9" w:rsidRDefault="00C9149D" w:rsidP="00C9149D">
      <w:pPr>
        <w:pStyle w:val="RUSKINSubPara"/>
        <w:numPr>
          <w:ilvl w:val="3"/>
          <w:numId w:val="2"/>
        </w:numPr>
      </w:pPr>
      <w:r w:rsidRPr="00ED51A9">
        <w:t>Class 1 Color Anodized.</w:t>
      </w:r>
    </w:p>
    <w:p w:rsidR="00C9149D" w:rsidRPr="00ED51A9" w:rsidRDefault="00C9149D" w:rsidP="00C9149D">
      <w:pPr>
        <w:pStyle w:val="RUSKINSubSub1"/>
        <w:numPr>
          <w:ilvl w:val="4"/>
          <w:numId w:val="2"/>
        </w:numPr>
      </w:pPr>
      <w:r w:rsidRPr="00ED51A9">
        <w:t xml:space="preserve">Comply with Aluminum Association AA-C21A44.  </w:t>
      </w:r>
    </w:p>
    <w:p w:rsidR="00C9149D" w:rsidRPr="00ED51A9" w:rsidRDefault="00C9149D" w:rsidP="00C9149D">
      <w:pPr>
        <w:pStyle w:val="RUSKINSubSub1"/>
        <w:numPr>
          <w:ilvl w:val="4"/>
          <w:numId w:val="2"/>
        </w:numPr>
      </w:pPr>
      <w:r w:rsidRPr="00ED51A9">
        <w:t>Apply finish following chemical etching and pretreatment.</w:t>
      </w:r>
    </w:p>
    <w:p w:rsidR="00C9149D" w:rsidRPr="00ED51A9" w:rsidRDefault="00C9149D" w:rsidP="00C9149D">
      <w:pPr>
        <w:pStyle w:val="RUSKINSubSub1"/>
        <w:numPr>
          <w:ilvl w:val="4"/>
          <w:numId w:val="2"/>
        </w:numPr>
      </w:pPr>
      <w:r w:rsidRPr="00ED51A9">
        <w:t>Minimum Thickness:  0.7 mils (0.018 mm), 60 minute anodizing process.</w:t>
      </w:r>
    </w:p>
    <w:p w:rsidR="00C9149D" w:rsidRPr="00ED51A9" w:rsidRDefault="00C9149D" w:rsidP="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C9149D" w:rsidRPr="00ED51A9" w:rsidRDefault="00C9149D" w:rsidP="00C9149D">
      <w:pPr>
        <w:pStyle w:val="RUSKINSubSub1"/>
        <w:numPr>
          <w:ilvl w:val="4"/>
          <w:numId w:val="2"/>
        </w:numPr>
      </w:pPr>
      <w:r w:rsidRPr="00ED51A9">
        <w:t>Class 1 Color Anodized:  Medium Bronze.</w:t>
      </w:r>
    </w:p>
    <w:p w:rsidR="00C9149D" w:rsidRPr="00ED51A9" w:rsidRDefault="00C9149D" w:rsidP="00C9149D">
      <w:pPr>
        <w:pStyle w:val="RUSKINSubSub1"/>
        <w:numPr>
          <w:ilvl w:val="4"/>
          <w:numId w:val="2"/>
        </w:numPr>
      </w:pPr>
      <w:r w:rsidRPr="00ED51A9">
        <w:t>Class 1 Color Anodized:  Dark Bronze.</w:t>
      </w:r>
    </w:p>
    <w:p w:rsidR="00C9149D" w:rsidRPr="00ED51A9" w:rsidRDefault="00C9149D" w:rsidP="00C9149D">
      <w:pPr>
        <w:pStyle w:val="RUSKINSubSub1"/>
        <w:numPr>
          <w:ilvl w:val="4"/>
          <w:numId w:val="2"/>
        </w:numPr>
      </w:pPr>
      <w:r w:rsidRPr="00ED51A9">
        <w:t>Class 1 Color Anodized:  Black.</w:t>
      </w:r>
    </w:p>
    <w:p w:rsidR="00BE5D53" w:rsidRPr="0088392A" w:rsidRDefault="00BE5D53" w:rsidP="00BE5D53">
      <w:pPr>
        <w:pStyle w:val="RUSKINPart"/>
        <w:tabs>
          <w:tab w:val="clear" w:pos="864"/>
        </w:tabs>
      </w:pPr>
      <w:r w:rsidRPr="0088392A">
        <w:t>EXECUTION</w:t>
      </w:r>
    </w:p>
    <w:p w:rsidR="00BE5D53" w:rsidRPr="0088392A" w:rsidRDefault="00BE5D53" w:rsidP="00BE5D53">
      <w:pPr>
        <w:pStyle w:val="RUSKINArticle"/>
      </w:pPr>
      <w:r w:rsidRPr="0088392A">
        <w:t>EXAMINATION</w:t>
      </w:r>
    </w:p>
    <w:p w:rsidR="00BE5D53" w:rsidRPr="0088392A" w:rsidRDefault="00BE5D53"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BE5D53" w:rsidRPr="0088392A" w:rsidRDefault="00BE5D53" w:rsidP="005E1F43">
      <w:pPr>
        <w:pStyle w:val="RUSKINParagraph"/>
      </w:pPr>
      <w:r w:rsidRPr="0088392A">
        <w:t xml:space="preserve">If </w:t>
      </w:r>
      <w:r w:rsidR="004B7EF1" w:rsidRPr="0088392A">
        <w:t>opening</w:t>
      </w:r>
      <w:r w:rsidRPr="0088392A">
        <w:t xml:space="preserve"> preparation is the responsibility of another installer, notify Architect of unsatisfactory preparation before proceeding.</w:t>
      </w:r>
    </w:p>
    <w:p w:rsidR="00D0463D" w:rsidRPr="0088392A" w:rsidRDefault="00D0463D" w:rsidP="00D0463D">
      <w:pPr>
        <w:pStyle w:val="RUSKINArticle"/>
      </w:pPr>
      <w:r w:rsidRPr="0088392A">
        <w:t>PREPARATION</w:t>
      </w:r>
    </w:p>
    <w:p w:rsidR="00D0463D" w:rsidRPr="0088392A" w:rsidRDefault="00D0463D" w:rsidP="005E1F43">
      <w:pPr>
        <w:pStyle w:val="RUSKINParagraph"/>
      </w:pPr>
      <w:r w:rsidRPr="0088392A">
        <w:t xml:space="preserve">Clean </w:t>
      </w:r>
      <w:r w:rsidR="00A85360" w:rsidRPr="0088392A">
        <w:t>opening</w:t>
      </w:r>
      <w:r w:rsidRPr="0088392A">
        <w:t xml:space="preserve"> thoroughly prior to installation.</w:t>
      </w:r>
    </w:p>
    <w:p w:rsidR="00D0463D" w:rsidRPr="0088392A" w:rsidRDefault="00D0463D" w:rsidP="005E1F43">
      <w:pPr>
        <w:pStyle w:val="RUSKINParagraph"/>
      </w:pPr>
      <w:r w:rsidRPr="0088392A">
        <w:t>Prepare surfaces using the methods recommended by the manufacturer for achieving the best result for the substrate under the project conditions.</w:t>
      </w:r>
    </w:p>
    <w:p w:rsidR="00BE5D53" w:rsidRPr="0088392A" w:rsidRDefault="00BE5D53" w:rsidP="00BE5D53">
      <w:pPr>
        <w:pStyle w:val="RUSKINArticle"/>
      </w:pPr>
      <w:r w:rsidRPr="0088392A">
        <w:t>INSTALLATION</w:t>
      </w:r>
    </w:p>
    <w:p w:rsidR="00BE5D53" w:rsidRPr="0088392A" w:rsidRDefault="00BE5D53" w:rsidP="005E1F43">
      <w:pPr>
        <w:pStyle w:val="RUSKINParagraph"/>
      </w:pPr>
      <w:r w:rsidRPr="0088392A">
        <w:t>Install louvers at locations indicated on the drawings and in accordance with manufacturer's instructions.</w:t>
      </w:r>
    </w:p>
    <w:p w:rsidR="00BE5D53" w:rsidRPr="0088392A" w:rsidRDefault="00BE5D53" w:rsidP="005E1F43">
      <w:pPr>
        <w:pStyle w:val="RUSKINParagraph"/>
      </w:pPr>
      <w:r w:rsidRPr="0088392A">
        <w:t>Install louvers plumb, level, in plane of wall, and in alignment with adjacent work.</w:t>
      </w:r>
    </w:p>
    <w:p w:rsidR="00BE5D53" w:rsidRPr="0088392A" w:rsidRDefault="00BE5D53" w:rsidP="005E1F43">
      <w:pPr>
        <w:pStyle w:val="RUSKINParagraph"/>
      </w:pPr>
      <w:r w:rsidRPr="0088392A">
        <w:t>Install joint sealants as specified in Section 07</w:t>
      </w:r>
      <w:r w:rsidR="000E57DA">
        <w:t xml:space="preserve"> </w:t>
      </w:r>
      <w:r w:rsidRPr="0088392A">
        <w:t>92</w:t>
      </w:r>
      <w:r w:rsidR="000E57DA">
        <w:t xml:space="preserve"> 0</w:t>
      </w:r>
      <w:r w:rsidRPr="0088392A">
        <w:t>0.</w:t>
      </w:r>
    </w:p>
    <w:p w:rsidR="00BE5D53" w:rsidRPr="0088392A" w:rsidRDefault="00624785" w:rsidP="00BE5D53">
      <w:pPr>
        <w:pStyle w:val="RUSKINNote"/>
      </w:pPr>
      <w:r w:rsidRPr="0088392A">
        <w:t xml:space="preserve">** NOTE TO SPECIFIER **  </w:t>
      </w:r>
      <w:r w:rsidR="00BE5D53" w:rsidRPr="0088392A">
        <w:t>Specify field topcoat if prime coat is specified in PART 2 - PRODUCTS.</w:t>
      </w:r>
      <w:r w:rsidR="000E57DA">
        <w:t xml:space="preserve"> Delete if not required.</w:t>
      </w:r>
    </w:p>
    <w:p w:rsidR="00BE5D53" w:rsidRPr="0088392A" w:rsidRDefault="00BE5D53" w:rsidP="005E1F43">
      <w:pPr>
        <w:pStyle w:val="RUSKINParagraph"/>
      </w:pPr>
      <w:r w:rsidRPr="0088392A">
        <w:t>Apply field topcoat within 6 months of application of shop prime coat.  Apply field topcoat as specified in Section 09</w:t>
      </w:r>
      <w:r w:rsidR="000E57DA">
        <w:t xml:space="preserve"> </w:t>
      </w:r>
      <w:r w:rsidRPr="0088392A">
        <w:t>91</w:t>
      </w:r>
      <w:r w:rsidR="000E57DA">
        <w:t xml:space="preserve"> 0</w:t>
      </w:r>
      <w:r w:rsidRPr="0088392A">
        <w:t>0.</w:t>
      </w:r>
    </w:p>
    <w:p w:rsidR="00BE5D53" w:rsidRPr="0088392A" w:rsidRDefault="00BE5D53" w:rsidP="00BE5D53">
      <w:pPr>
        <w:pStyle w:val="RUSKINArticle"/>
      </w:pPr>
      <w:r w:rsidRPr="0088392A">
        <w:t>CLEANING</w:t>
      </w:r>
    </w:p>
    <w:p w:rsidR="00BE5D53" w:rsidRPr="0088392A" w:rsidRDefault="00BE5D53" w:rsidP="005E1F43">
      <w:pPr>
        <w:pStyle w:val="RUSKINParagraph"/>
      </w:pPr>
      <w:r w:rsidRPr="0088392A">
        <w:t>Clean louver surfaces in accordance with manufacturer's instructions.</w:t>
      </w:r>
    </w:p>
    <w:p w:rsidR="007E781E" w:rsidRPr="0088392A" w:rsidRDefault="007E781E" w:rsidP="005E1F43">
      <w:pPr>
        <w:pStyle w:val="RUSKINParagraph"/>
      </w:pPr>
      <w:r w:rsidRPr="0088392A">
        <w:t>Touch-up, repair or replace damaged products before Substantial Completion.</w:t>
      </w:r>
    </w:p>
    <w:p w:rsidR="007E781E" w:rsidRPr="0088392A" w:rsidRDefault="007E781E">
      <w:pPr>
        <w:pStyle w:val="RUSKINEndOfSection"/>
      </w:pPr>
      <w:r w:rsidRPr="0088392A">
        <w:tab/>
        <w:t>END OF SECTION</w:t>
      </w:r>
    </w:p>
    <w:sectPr w:rsidR="007E781E"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7E7" w:rsidRDefault="003A47E7">
      <w:pPr>
        <w:spacing w:line="20" w:lineRule="exact"/>
      </w:pPr>
    </w:p>
    <w:p w:rsidR="003A47E7" w:rsidRDefault="003A47E7"/>
  </w:endnote>
  <w:endnote w:type="continuationSeparator" w:id="0">
    <w:p w:rsidR="003A47E7" w:rsidRDefault="003A47E7">
      <w:r>
        <w:t xml:space="preserve"> </w:t>
      </w:r>
    </w:p>
    <w:p w:rsidR="003A47E7" w:rsidRDefault="003A47E7"/>
  </w:endnote>
  <w:endnote w:type="continuationNotice" w:id="1">
    <w:p w:rsidR="003A47E7" w:rsidRDefault="003A47E7">
      <w:r>
        <w:t xml:space="preserve"> </w:t>
      </w:r>
    </w:p>
    <w:p w:rsidR="003A47E7" w:rsidRDefault="003A47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Bold">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C43" w:rsidRDefault="00827C43" w:rsidP="00657F0B">
    <w:pPr>
      <w:jc w:val="center"/>
    </w:pPr>
    <w:r>
      <w:t>08 91 00-</w:t>
    </w:r>
    <w:r>
      <w:fldChar w:fldCharType="begin"/>
    </w:r>
    <w:r>
      <w:instrText>page \* arabic</w:instrText>
    </w:r>
    <w:r>
      <w:fldChar w:fldCharType="separate"/>
    </w:r>
    <w:r w:rsidR="000A0895">
      <w:rPr>
        <w:noProof/>
      </w:rPr>
      <w:t>1</w:t>
    </w:r>
    <w:r>
      <w:rPr>
        <w:noProof/>
      </w:rPr>
      <w:fldChar w:fldCharType="end"/>
    </w:r>
  </w:p>
  <w:p w:rsidR="00827C43" w:rsidRDefault="00827C43"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7E7" w:rsidRDefault="003A47E7">
      <w:r>
        <w:separator/>
      </w:r>
    </w:p>
    <w:p w:rsidR="003A47E7" w:rsidRDefault="003A47E7"/>
  </w:footnote>
  <w:footnote w:type="continuationSeparator" w:id="0">
    <w:p w:rsidR="003A47E7" w:rsidRDefault="003A47E7">
      <w:r>
        <w:continuationSeparator/>
      </w:r>
    </w:p>
    <w:p w:rsidR="003A47E7" w:rsidRDefault="003A47E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1E1EC350"/>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lvlText w:val="%1.%4"/>
      <w:lvlJc w:val="left"/>
      <w:pPr>
        <w:tabs>
          <w:tab w:val="left" w:pos="864"/>
        </w:tabs>
        <w:ind w:left="864" w:hanging="864"/>
      </w:pPr>
    </w:lvl>
    <w:lvl w:ilvl="4">
      <w:start w:val="1"/>
      <w:numFmt w:val="upperLetter"/>
      <w:lvlText w:val="%5."/>
      <w:lvlJc w:val="left"/>
      <w:pPr>
        <w:tabs>
          <w:tab w:val="left" w:pos="864"/>
        </w:tabs>
        <w:ind w:left="864" w:hanging="576"/>
      </w:pPr>
    </w:lvl>
    <w:lvl w:ilvl="5">
      <w:start w:val="1"/>
      <w:numFmt w:val="decimal"/>
      <w:lvlText w:val="%6."/>
      <w:lvlJc w:val="left"/>
      <w:pPr>
        <w:tabs>
          <w:tab w:val="left" w:pos="1440"/>
        </w:tabs>
        <w:ind w:left="1440" w:hanging="576"/>
      </w:pPr>
    </w:lvl>
    <w:lvl w:ilvl="6">
      <w:start w:val="1"/>
      <w:numFmt w:val="lowerLetter"/>
      <w:lvlText w:val="%7."/>
      <w:lvlJc w:val="left"/>
      <w:pPr>
        <w:tabs>
          <w:tab w:val="left" w:pos="2016"/>
        </w:tabs>
        <w:ind w:left="2016" w:hanging="576"/>
      </w:pPr>
    </w:lvl>
    <w:lvl w:ilvl="7">
      <w:start w:val="1"/>
      <w:numFmt w:val="decimal"/>
      <w:lvlText w:val="%8)"/>
      <w:lvlJc w:val="left"/>
      <w:pPr>
        <w:tabs>
          <w:tab w:val="left" w:pos="2592"/>
        </w:tabs>
        <w:ind w:left="2592" w:hanging="576"/>
      </w:pPr>
    </w:lvl>
    <w:lvl w:ilvl="8">
      <w:start w:val="1"/>
      <w:numFmt w:val="lowerLetter"/>
      <w:lvlText w:val="%9)"/>
      <w:lvlJc w:val="left"/>
      <w:pPr>
        <w:tabs>
          <w:tab w:val="left" w:pos="3168"/>
        </w:tabs>
        <w:ind w:left="3168" w:hanging="576"/>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2"/>
  </w:num>
  <w:num w:numId="3">
    <w:abstractNumId w:val="2"/>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attachedTemplate r:id="rId1"/>
  <w:linkStyles/>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494"/>
    <w:rsid w:val="00000AF7"/>
    <w:rsid w:val="00015523"/>
    <w:rsid w:val="00017623"/>
    <w:rsid w:val="00026A51"/>
    <w:rsid w:val="00027091"/>
    <w:rsid w:val="00040983"/>
    <w:rsid w:val="00041163"/>
    <w:rsid w:val="000436FF"/>
    <w:rsid w:val="000462FB"/>
    <w:rsid w:val="00056C19"/>
    <w:rsid w:val="000603A6"/>
    <w:rsid w:val="00090EBE"/>
    <w:rsid w:val="00091FE0"/>
    <w:rsid w:val="000A0895"/>
    <w:rsid w:val="000A2649"/>
    <w:rsid w:val="000B2571"/>
    <w:rsid w:val="000C6DCD"/>
    <w:rsid w:val="000D6BAE"/>
    <w:rsid w:val="000E57DA"/>
    <w:rsid w:val="000E7AE9"/>
    <w:rsid w:val="000F2579"/>
    <w:rsid w:val="000F49DA"/>
    <w:rsid w:val="00100B72"/>
    <w:rsid w:val="001075A2"/>
    <w:rsid w:val="0011423B"/>
    <w:rsid w:val="001213F5"/>
    <w:rsid w:val="0012403F"/>
    <w:rsid w:val="001264C0"/>
    <w:rsid w:val="001412F6"/>
    <w:rsid w:val="00143EA3"/>
    <w:rsid w:val="00147BA2"/>
    <w:rsid w:val="00151D54"/>
    <w:rsid w:val="001679CC"/>
    <w:rsid w:val="0017587D"/>
    <w:rsid w:val="00195CDB"/>
    <w:rsid w:val="0019766B"/>
    <w:rsid w:val="001A606C"/>
    <w:rsid w:val="001A7982"/>
    <w:rsid w:val="001C1B83"/>
    <w:rsid w:val="001C66D8"/>
    <w:rsid w:val="001D30F7"/>
    <w:rsid w:val="001F1C2E"/>
    <w:rsid w:val="00210CC1"/>
    <w:rsid w:val="002157D6"/>
    <w:rsid w:val="002434E7"/>
    <w:rsid w:val="002450DA"/>
    <w:rsid w:val="002524D9"/>
    <w:rsid w:val="00257E76"/>
    <w:rsid w:val="00270C2C"/>
    <w:rsid w:val="002A015A"/>
    <w:rsid w:val="002A1B25"/>
    <w:rsid w:val="002A3526"/>
    <w:rsid w:val="002B01DB"/>
    <w:rsid w:val="002C2656"/>
    <w:rsid w:val="002D7020"/>
    <w:rsid w:val="002F2385"/>
    <w:rsid w:val="002F4E37"/>
    <w:rsid w:val="003076F6"/>
    <w:rsid w:val="003116BD"/>
    <w:rsid w:val="003305DE"/>
    <w:rsid w:val="003374B7"/>
    <w:rsid w:val="0033783A"/>
    <w:rsid w:val="00345BF9"/>
    <w:rsid w:val="00360E2F"/>
    <w:rsid w:val="00374F1A"/>
    <w:rsid w:val="00375492"/>
    <w:rsid w:val="003830DE"/>
    <w:rsid w:val="003939C0"/>
    <w:rsid w:val="003A3871"/>
    <w:rsid w:val="003A47E7"/>
    <w:rsid w:val="003A525C"/>
    <w:rsid w:val="003A634C"/>
    <w:rsid w:val="003B3308"/>
    <w:rsid w:val="003C4598"/>
    <w:rsid w:val="003C660F"/>
    <w:rsid w:val="003D2579"/>
    <w:rsid w:val="003D3AEF"/>
    <w:rsid w:val="003D3F2A"/>
    <w:rsid w:val="003D722A"/>
    <w:rsid w:val="003E3673"/>
    <w:rsid w:val="003E5841"/>
    <w:rsid w:val="003E5AAD"/>
    <w:rsid w:val="003E659A"/>
    <w:rsid w:val="003E7368"/>
    <w:rsid w:val="003F64BF"/>
    <w:rsid w:val="003F708C"/>
    <w:rsid w:val="003F7F2D"/>
    <w:rsid w:val="004002DD"/>
    <w:rsid w:val="00413A95"/>
    <w:rsid w:val="004220F8"/>
    <w:rsid w:val="0042298E"/>
    <w:rsid w:val="004230E4"/>
    <w:rsid w:val="00427123"/>
    <w:rsid w:val="00443B33"/>
    <w:rsid w:val="00445A8C"/>
    <w:rsid w:val="00450857"/>
    <w:rsid w:val="00455A9D"/>
    <w:rsid w:val="004570EE"/>
    <w:rsid w:val="00464956"/>
    <w:rsid w:val="00464F3C"/>
    <w:rsid w:val="0047674D"/>
    <w:rsid w:val="004836BA"/>
    <w:rsid w:val="00491B34"/>
    <w:rsid w:val="004A190A"/>
    <w:rsid w:val="004B16FD"/>
    <w:rsid w:val="004B34C1"/>
    <w:rsid w:val="004B7EF1"/>
    <w:rsid w:val="004C61DF"/>
    <w:rsid w:val="004D15F6"/>
    <w:rsid w:val="004D4655"/>
    <w:rsid w:val="004D4AEA"/>
    <w:rsid w:val="004F08A4"/>
    <w:rsid w:val="004F0E21"/>
    <w:rsid w:val="004F5275"/>
    <w:rsid w:val="00521A5B"/>
    <w:rsid w:val="0052647D"/>
    <w:rsid w:val="005301A1"/>
    <w:rsid w:val="00531EB4"/>
    <w:rsid w:val="005360E6"/>
    <w:rsid w:val="00546B4A"/>
    <w:rsid w:val="0055193E"/>
    <w:rsid w:val="00551E4E"/>
    <w:rsid w:val="005556DE"/>
    <w:rsid w:val="005678C0"/>
    <w:rsid w:val="00567B97"/>
    <w:rsid w:val="00570DDB"/>
    <w:rsid w:val="00570F46"/>
    <w:rsid w:val="0057192D"/>
    <w:rsid w:val="00595522"/>
    <w:rsid w:val="00596124"/>
    <w:rsid w:val="005B0ECA"/>
    <w:rsid w:val="005C20FC"/>
    <w:rsid w:val="005C2381"/>
    <w:rsid w:val="005C7116"/>
    <w:rsid w:val="005D4C15"/>
    <w:rsid w:val="005E1F43"/>
    <w:rsid w:val="005E5FCD"/>
    <w:rsid w:val="00603F5B"/>
    <w:rsid w:val="0060613E"/>
    <w:rsid w:val="00616D06"/>
    <w:rsid w:val="00621305"/>
    <w:rsid w:val="00624785"/>
    <w:rsid w:val="00625A6E"/>
    <w:rsid w:val="00633AD0"/>
    <w:rsid w:val="00640147"/>
    <w:rsid w:val="00640666"/>
    <w:rsid w:val="00647C47"/>
    <w:rsid w:val="00654A8A"/>
    <w:rsid w:val="00657F0B"/>
    <w:rsid w:val="00661653"/>
    <w:rsid w:val="006768BA"/>
    <w:rsid w:val="006803B6"/>
    <w:rsid w:val="0068342C"/>
    <w:rsid w:val="00692170"/>
    <w:rsid w:val="00693588"/>
    <w:rsid w:val="006A5147"/>
    <w:rsid w:val="006A6F4D"/>
    <w:rsid w:val="006B32DF"/>
    <w:rsid w:val="006C0A19"/>
    <w:rsid w:val="006C6B74"/>
    <w:rsid w:val="00712E3C"/>
    <w:rsid w:val="00716A06"/>
    <w:rsid w:val="0072516E"/>
    <w:rsid w:val="007276D0"/>
    <w:rsid w:val="0074137E"/>
    <w:rsid w:val="007508A3"/>
    <w:rsid w:val="007534B5"/>
    <w:rsid w:val="007753BB"/>
    <w:rsid w:val="00780AA6"/>
    <w:rsid w:val="00783EF5"/>
    <w:rsid w:val="0079210B"/>
    <w:rsid w:val="007959CC"/>
    <w:rsid w:val="007A60A9"/>
    <w:rsid w:val="007B2435"/>
    <w:rsid w:val="007C7292"/>
    <w:rsid w:val="007D1607"/>
    <w:rsid w:val="007D2C94"/>
    <w:rsid w:val="007D384C"/>
    <w:rsid w:val="007D6F7C"/>
    <w:rsid w:val="007E6EC9"/>
    <w:rsid w:val="007E781E"/>
    <w:rsid w:val="007F44F3"/>
    <w:rsid w:val="0080615F"/>
    <w:rsid w:val="00827C43"/>
    <w:rsid w:val="0083429B"/>
    <w:rsid w:val="008437CB"/>
    <w:rsid w:val="008525AE"/>
    <w:rsid w:val="00854C6B"/>
    <w:rsid w:val="00855779"/>
    <w:rsid w:val="00861B43"/>
    <w:rsid w:val="00862B8F"/>
    <w:rsid w:val="008700BE"/>
    <w:rsid w:val="0088392A"/>
    <w:rsid w:val="008B23A9"/>
    <w:rsid w:val="008B2CD0"/>
    <w:rsid w:val="008B52F4"/>
    <w:rsid w:val="008B7274"/>
    <w:rsid w:val="008C4EB1"/>
    <w:rsid w:val="008C607B"/>
    <w:rsid w:val="008C6540"/>
    <w:rsid w:val="008D484C"/>
    <w:rsid w:val="008F3EFE"/>
    <w:rsid w:val="008F43E1"/>
    <w:rsid w:val="008F6F74"/>
    <w:rsid w:val="00911F1D"/>
    <w:rsid w:val="00925026"/>
    <w:rsid w:val="00940DA5"/>
    <w:rsid w:val="00947F65"/>
    <w:rsid w:val="00956892"/>
    <w:rsid w:val="00956E40"/>
    <w:rsid w:val="00960492"/>
    <w:rsid w:val="009617AF"/>
    <w:rsid w:val="00971C4E"/>
    <w:rsid w:val="00973C48"/>
    <w:rsid w:val="00974CC2"/>
    <w:rsid w:val="009777FD"/>
    <w:rsid w:val="0098146E"/>
    <w:rsid w:val="00983FD9"/>
    <w:rsid w:val="009946B2"/>
    <w:rsid w:val="009961EC"/>
    <w:rsid w:val="009B096B"/>
    <w:rsid w:val="009C46C6"/>
    <w:rsid w:val="009D0744"/>
    <w:rsid w:val="00A0140F"/>
    <w:rsid w:val="00A16967"/>
    <w:rsid w:val="00A16EBF"/>
    <w:rsid w:val="00A21A25"/>
    <w:rsid w:val="00A22B06"/>
    <w:rsid w:val="00A24BA8"/>
    <w:rsid w:val="00A276C6"/>
    <w:rsid w:val="00A30745"/>
    <w:rsid w:val="00A41D08"/>
    <w:rsid w:val="00A4443E"/>
    <w:rsid w:val="00A5278B"/>
    <w:rsid w:val="00A72F67"/>
    <w:rsid w:val="00A81A32"/>
    <w:rsid w:val="00A85360"/>
    <w:rsid w:val="00A86338"/>
    <w:rsid w:val="00A90F29"/>
    <w:rsid w:val="00AA3460"/>
    <w:rsid w:val="00AA4ACB"/>
    <w:rsid w:val="00AA5E66"/>
    <w:rsid w:val="00AC73A1"/>
    <w:rsid w:val="00AE327C"/>
    <w:rsid w:val="00AE5CF8"/>
    <w:rsid w:val="00AF351D"/>
    <w:rsid w:val="00AF4B51"/>
    <w:rsid w:val="00B03DD6"/>
    <w:rsid w:val="00B1143E"/>
    <w:rsid w:val="00B14BFC"/>
    <w:rsid w:val="00B20371"/>
    <w:rsid w:val="00B342BF"/>
    <w:rsid w:val="00B43CFF"/>
    <w:rsid w:val="00B45E09"/>
    <w:rsid w:val="00B46B5B"/>
    <w:rsid w:val="00B80E34"/>
    <w:rsid w:val="00B82F14"/>
    <w:rsid w:val="00B86818"/>
    <w:rsid w:val="00BA53EF"/>
    <w:rsid w:val="00BB593E"/>
    <w:rsid w:val="00BD1845"/>
    <w:rsid w:val="00BD2880"/>
    <w:rsid w:val="00BD2DAE"/>
    <w:rsid w:val="00BD5192"/>
    <w:rsid w:val="00BE5D53"/>
    <w:rsid w:val="00C1259E"/>
    <w:rsid w:val="00C15A31"/>
    <w:rsid w:val="00C22A27"/>
    <w:rsid w:val="00C30825"/>
    <w:rsid w:val="00C42E58"/>
    <w:rsid w:val="00C457A4"/>
    <w:rsid w:val="00C5071D"/>
    <w:rsid w:val="00C51372"/>
    <w:rsid w:val="00C5189D"/>
    <w:rsid w:val="00C51F60"/>
    <w:rsid w:val="00C54574"/>
    <w:rsid w:val="00C66F2A"/>
    <w:rsid w:val="00C90097"/>
    <w:rsid w:val="00C9149D"/>
    <w:rsid w:val="00C92EC6"/>
    <w:rsid w:val="00CA125A"/>
    <w:rsid w:val="00CA2479"/>
    <w:rsid w:val="00CB64B8"/>
    <w:rsid w:val="00CB6BB2"/>
    <w:rsid w:val="00CD257A"/>
    <w:rsid w:val="00CD3600"/>
    <w:rsid w:val="00CD4D6A"/>
    <w:rsid w:val="00CD6AF0"/>
    <w:rsid w:val="00CE4CDB"/>
    <w:rsid w:val="00CE4D3A"/>
    <w:rsid w:val="00CF141B"/>
    <w:rsid w:val="00D03BE0"/>
    <w:rsid w:val="00D0463D"/>
    <w:rsid w:val="00D10AF4"/>
    <w:rsid w:val="00D116ED"/>
    <w:rsid w:val="00D17407"/>
    <w:rsid w:val="00D209B6"/>
    <w:rsid w:val="00D474E1"/>
    <w:rsid w:val="00D54007"/>
    <w:rsid w:val="00D57EF3"/>
    <w:rsid w:val="00D64B7E"/>
    <w:rsid w:val="00D74FA9"/>
    <w:rsid w:val="00D82465"/>
    <w:rsid w:val="00D836C6"/>
    <w:rsid w:val="00D84325"/>
    <w:rsid w:val="00DA1AE6"/>
    <w:rsid w:val="00DA681A"/>
    <w:rsid w:val="00DB772C"/>
    <w:rsid w:val="00DC3951"/>
    <w:rsid w:val="00DC7631"/>
    <w:rsid w:val="00DD1947"/>
    <w:rsid w:val="00DD291C"/>
    <w:rsid w:val="00DE2853"/>
    <w:rsid w:val="00DE4D93"/>
    <w:rsid w:val="00DE55F8"/>
    <w:rsid w:val="00DE6F5E"/>
    <w:rsid w:val="00DF0E75"/>
    <w:rsid w:val="00DF6B0A"/>
    <w:rsid w:val="00E01430"/>
    <w:rsid w:val="00E02D72"/>
    <w:rsid w:val="00E02E83"/>
    <w:rsid w:val="00E172B2"/>
    <w:rsid w:val="00E23823"/>
    <w:rsid w:val="00E26962"/>
    <w:rsid w:val="00E36C13"/>
    <w:rsid w:val="00E37F75"/>
    <w:rsid w:val="00E50BAD"/>
    <w:rsid w:val="00E5768F"/>
    <w:rsid w:val="00E60F87"/>
    <w:rsid w:val="00E6363A"/>
    <w:rsid w:val="00E66116"/>
    <w:rsid w:val="00E84718"/>
    <w:rsid w:val="00E863F3"/>
    <w:rsid w:val="00EA2000"/>
    <w:rsid w:val="00EB74E3"/>
    <w:rsid w:val="00EC6BC2"/>
    <w:rsid w:val="00ED2C79"/>
    <w:rsid w:val="00EE0692"/>
    <w:rsid w:val="00EE1858"/>
    <w:rsid w:val="00EF6AC3"/>
    <w:rsid w:val="00F12F89"/>
    <w:rsid w:val="00F303A3"/>
    <w:rsid w:val="00F32C05"/>
    <w:rsid w:val="00F353EA"/>
    <w:rsid w:val="00F35F54"/>
    <w:rsid w:val="00F373C4"/>
    <w:rsid w:val="00F42BA3"/>
    <w:rsid w:val="00F54D57"/>
    <w:rsid w:val="00F60D18"/>
    <w:rsid w:val="00F658D6"/>
    <w:rsid w:val="00F719CD"/>
    <w:rsid w:val="00F81079"/>
    <w:rsid w:val="00FB3C14"/>
    <w:rsid w:val="00FC139A"/>
    <w:rsid w:val="00FC375D"/>
    <w:rsid w:val="00FC4494"/>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61B1013F-6256-4398-A431-B7AD84ADA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9149D"/>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9149D"/>
    <w:pPr>
      <w:numPr>
        <w:numId w:val="13"/>
      </w:numPr>
      <w:outlineLvl w:val="0"/>
    </w:pPr>
  </w:style>
  <w:style w:type="paragraph" w:styleId="Heading2">
    <w:name w:val="heading 2"/>
    <w:basedOn w:val="Normal"/>
    <w:next w:val="Normal"/>
    <w:link w:val="Heading2Char"/>
    <w:qFormat/>
    <w:rsid w:val="00C9149D"/>
    <w:pPr>
      <w:numPr>
        <w:ilvl w:val="1"/>
        <w:numId w:val="13"/>
      </w:numPr>
      <w:outlineLvl w:val="1"/>
    </w:pPr>
  </w:style>
  <w:style w:type="paragraph" w:styleId="Heading3">
    <w:name w:val="heading 3"/>
    <w:basedOn w:val="Normal"/>
    <w:next w:val="Normal"/>
    <w:link w:val="Heading3Char"/>
    <w:qFormat/>
    <w:rsid w:val="00C9149D"/>
    <w:pPr>
      <w:numPr>
        <w:ilvl w:val="2"/>
        <w:numId w:val="13"/>
      </w:numPr>
      <w:outlineLvl w:val="2"/>
    </w:pPr>
  </w:style>
  <w:style w:type="paragraph" w:styleId="Heading4">
    <w:name w:val="heading 4"/>
    <w:basedOn w:val="Normal"/>
    <w:next w:val="Normal"/>
    <w:link w:val="Heading4Char"/>
    <w:qFormat/>
    <w:rsid w:val="00C9149D"/>
    <w:pPr>
      <w:numPr>
        <w:ilvl w:val="3"/>
        <w:numId w:val="13"/>
      </w:numPr>
      <w:outlineLvl w:val="3"/>
    </w:pPr>
  </w:style>
  <w:style w:type="paragraph" w:styleId="Heading5">
    <w:name w:val="heading 5"/>
    <w:basedOn w:val="Normal"/>
    <w:next w:val="Normal"/>
    <w:link w:val="Heading5Char"/>
    <w:qFormat/>
    <w:rsid w:val="00C9149D"/>
    <w:pPr>
      <w:numPr>
        <w:ilvl w:val="4"/>
        <w:numId w:val="13"/>
      </w:numPr>
      <w:outlineLvl w:val="4"/>
    </w:pPr>
  </w:style>
  <w:style w:type="paragraph" w:styleId="Heading6">
    <w:name w:val="heading 6"/>
    <w:basedOn w:val="Normal"/>
    <w:next w:val="Normal"/>
    <w:link w:val="Heading6Char"/>
    <w:qFormat/>
    <w:rsid w:val="00C9149D"/>
    <w:pPr>
      <w:numPr>
        <w:ilvl w:val="5"/>
        <w:numId w:val="13"/>
      </w:numPr>
      <w:outlineLvl w:val="5"/>
    </w:pPr>
  </w:style>
  <w:style w:type="paragraph" w:styleId="Heading7">
    <w:name w:val="heading 7"/>
    <w:basedOn w:val="Normal"/>
    <w:next w:val="Normal"/>
    <w:link w:val="Heading7Char"/>
    <w:qFormat/>
    <w:rsid w:val="00C9149D"/>
    <w:pPr>
      <w:numPr>
        <w:ilvl w:val="6"/>
        <w:numId w:val="13"/>
      </w:numPr>
      <w:outlineLvl w:val="6"/>
    </w:pPr>
  </w:style>
  <w:style w:type="paragraph" w:styleId="Heading8">
    <w:name w:val="heading 8"/>
    <w:basedOn w:val="Normal"/>
    <w:next w:val="Normal"/>
    <w:link w:val="Heading8Char"/>
    <w:qFormat/>
    <w:rsid w:val="00C9149D"/>
    <w:pPr>
      <w:numPr>
        <w:ilvl w:val="7"/>
        <w:numId w:val="13"/>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TitleOfSection">
    <w:name w:val="RUSKIN TitleOfSection"/>
    <w:basedOn w:val="Normal"/>
    <w:next w:val="Normal"/>
    <w:rsid w:val="00C9149D"/>
    <w:pPr>
      <w:widowControl/>
      <w:tabs>
        <w:tab w:val="center" w:pos="4320"/>
      </w:tabs>
      <w:suppressAutoHyphens/>
      <w:spacing w:before="240"/>
      <w:jc w:val="center"/>
    </w:pPr>
  </w:style>
  <w:style w:type="paragraph" w:customStyle="1" w:styleId="RUSKINBlank">
    <w:name w:val="RUSKIN Blank"/>
    <w:basedOn w:val="Normal"/>
    <w:link w:val="RUSKINBlankChar"/>
    <w:rsid w:val="002A352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rsid w:val="002A3526"/>
    <w:rPr>
      <w:rFonts w:ascii="Arial" w:hAnsi="Arial" w:cs="Arial"/>
    </w:rPr>
  </w:style>
  <w:style w:type="paragraph" w:customStyle="1" w:styleId="RUSKINEndOfSection">
    <w:name w:val="RUSKIN EndOfSection"/>
    <w:basedOn w:val="RUSKINTitleOfSection"/>
    <w:next w:val="Normal"/>
    <w:rsid w:val="00C9149D"/>
    <w:pPr>
      <w:spacing w:before="480"/>
      <w:jc w:val="left"/>
    </w:pPr>
  </w:style>
  <w:style w:type="paragraph" w:customStyle="1" w:styleId="RUSKINPart">
    <w:name w:val="RUSKIN Part"/>
    <w:basedOn w:val="Normal"/>
    <w:next w:val="RUSKINSubPara"/>
    <w:link w:val="RUSKINPartCharChar"/>
    <w:autoRedefine/>
    <w:rsid w:val="00C9149D"/>
    <w:pPr>
      <w:widowControl/>
      <w:numPr>
        <w:numId w:val="2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rsid w:val="00C9149D"/>
    <w:rPr>
      <w:rFonts w:ascii="Arial" w:hAnsi="Arial" w:cs="Arial"/>
    </w:rPr>
  </w:style>
  <w:style w:type="paragraph" w:customStyle="1" w:styleId="RUSKINArticle">
    <w:name w:val="RUSKIN Article"/>
    <w:basedOn w:val="RUSKINPart"/>
    <w:next w:val="Normal"/>
    <w:link w:val="RUSKINArticleChar"/>
    <w:rsid w:val="00C9149D"/>
    <w:pPr>
      <w:numPr>
        <w:ilvl w:val="1"/>
      </w:numPr>
      <w:tabs>
        <w:tab w:val="clear" w:pos="576"/>
        <w:tab w:val="left" w:pos="234"/>
      </w:tabs>
      <w:spacing w:before="240"/>
    </w:pPr>
  </w:style>
  <w:style w:type="character" w:customStyle="1" w:styleId="RUSKINArticleChar">
    <w:name w:val="RUSKIN Article Char"/>
    <w:basedOn w:val="RUSKINPartCharChar"/>
    <w:link w:val="RUSKINArticle"/>
    <w:rsid w:val="00C9149D"/>
    <w:rPr>
      <w:rFonts w:ascii="Arial" w:hAnsi="Arial" w:cs="Arial"/>
    </w:rPr>
  </w:style>
  <w:style w:type="paragraph" w:customStyle="1" w:styleId="RUSKINParagraph">
    <w:name w:val="RUSKIN Paragraph"/>
    <w:basedOn w:val="RUSKINArticle"/>
    <w:next w:val="Normal"/>
    <w:rsid w:val="00C9149D"/>
    <w:pPr>
      <w:numPr>
        <w:ilvl w:val="2"/>
      </w:numPr>
      <w:tabs>
        <w:tab w:val="clear" w:pos="1152"/>
        <w:tab w:val="left" w:pos="576"/>
      </w:tabs>
    </w:pPr>
  </w:style>
  <w:style w:type="paragraph" w:customStyle="1" w:styleId="RUSKINSubPara">
    <w:name w:val="RUSKIN SubPara"/>
    <w:basedOn w:val="RUSKINParagraph"/>
    <w:next w:val="Normal"/>
    <w:rsid w:val="00C9149D"/>
    <w:pPr>
      <w:numPr>
        <w:ilvl w:val="3"/>
      </w:numPr>
      <w:tabs>
        <w:tab w:val="clear" w:pos="1728"/>
      </w:tabs>
      <w:spacing w:before="0"/>
    </w:pPr>
  </w:style>
  <w:style w:type="paragraph" w:customStyle="1" w:styleId="RUSKINSubSub1">
    <w:name w:val="RUSKIN SubSub1"/>
    <w:basedOn w:val="RUSKINSubPara"/>
    <w:next w:val="Normal"/>
    <w:rsid w:val="00C9149D"/>
    <w:pPr>
      <w:numPr>
        <w:ilvl w:val="4"/>
      </w:numPr>
      <w:tabs>
        <w:tab w:val="clear" w:pos="2304"/>
      </w:tabs>
    </w:pPr>
  </w:style>
  <w:style w:type="paragraph" w:customStyle="1" w:styleId="RUSKINSubSub2">
    <w:name w:val="RUSKIN SubSub2"/>
    <w:basedOn w:val="RUSKINSubSub1"/>
    <w:rsid w:val="00C9149D"/>
    <w:pPr>
      <w:numPr>
        <w:ilvl w:val="5"/>
      </w:numPr>
      <w:tabs>
        <w:tab w:val="clear" w:pos="2880"/>
      </w:tabs>
    </w:pPr>
  </w:style>
  <w:style w:type="paragraph" w:customStyle="1" w:styleId="RUSKINSubSub3">
    <w:name w:val="RUSKIN SubSub3"/>
    <w:basedOn w:val="RUSKINSubSub2"/>
    <w:rsid w:val="00C9149D"/>
    <w:pPr>
      <w:numPr>
        <w:ilvl w:val="6"/>
      </w:numPr>
    </w:pPr>
  </w:style>
  <w:style w:type="character" w:styleId="Hyperlink">
    <w:name w:val="Hyperlink"/>
    <w:rsid w:val="00C9149D"/>
    <w:rPr>
      <w:rFonts w:cs="Times New Roman"/>
      <w:color w:val="0000FF"/>
      <w:u w:val="single"/>
    </w:rPr>
  </w:style>
  <w:style w:type="paragraph" w:customStyle="1" w:styleId="RUSKINNote">
    <w:name w:val="RUSKIN Note"/>
    <w:basedOn w:val="Normal"/>
    <w:rsid w:val="00C9149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9149D"/>
    <w:pPr>
      <w:tabs>
        <w:tab w:val="center" w:pos="4320"/>
        <w:tab w:val="right" w:pos="8640"/>
      </w:tabs>
    </w:pPr>
  </w:style>
  <w:style w:type="paragraph" w:styleId="Footer">
    <w:name w:val="footer"/>
    <w:basedOn w:val="Normal"/>
    <w:link w:val="FooterChar"/>
    <w:rsid w:val="00C9149D"/>
    <w:pPr>
      <w:tabs>
        <w:tab w:val="center" w:pos="4320"/>
        <w:tab w:val="right" w:pos="8640"/>
      </w:tabs>
    </w:pPr>
  </w:style>
  <w:style w:type="paragraph" w:customStyle="1" w:styleId="ARCATBlank">
    <w:name w:val="ARCAT Blank"/>
    <w:basedOn w:val="Normal"/>
    <w:autoRedefine/>
    <w:rsid w:val="00E36C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rFonts w:ascii="Helvetica-Bold" w:hAnsi="Helvetica-Bold" w:cs="Helvetica-Bold"/>
      <w:bCs/>
      <w:sz w:val="16"/>
      <w:szCs w:val="16"/>
    </w:rPr>
  </w:style>
  <w:style w:type="paragraph" w:customStyle="1" w:styleId="ARCATPart">
    <w:name w:val="ARCAT Part"/>
    <w:basedOn w:val="ARCATBlank"/>
    <w:next w:val="ARCATBlank"/>
    <w:autoRedefine/>
    <w:rsid w:val="00E36C13"/>
    <w:pPr>
      <w:tabs>
        <w:tab w:val="num" w:pos="864"/>
      </w:tabs>
      <w:ind w:left="864" w:hanging="864"/>
    </w:pPr>
  </w:style>
  <w:style w:type="paragraph" w:customStyle="1" w:styleId="ARCATArticle">
    <w:name w:val="ARCAT Article"/>
    <w:basedOn w:val="ARCATPart"/>
    <w:next w:val="ARCATBlank"/>
    <w:autoRedefine/>
    <w:rsid w:val="00E36C13"/>
    <w:pPr>
      <w:tabs>
        <w:tab w:val="clear" w:pos="864"/>
        <w:tab w:val="left" w:pos="234"/>
        <w:tab w:val="num" w:pos="576"/>
      </w:tabs>
      <w:ind w:left="576" w:hanging="576"/>
    </w:pPr>
  </w:style>
  <w:style w:type="paragraph" w:customStyle="1" w:styleId="ARCATNote">
    <w:name w:val="ARCAT Note"/>
    <w:basedOn w:val="Normal"/>
    <w:autoRedefine/>
    <w:rsid w:val="00E36C13"/>
    <w:pPr>
      <w:widowControl/>
      <w:tabs>
        <w:tab w:val="left" w:pos="0"/>
        <w:tab w:val="left" w:pos="234"/>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bCs/>
      <w:vanish/>
      <w:color w:val="FF00FF"/>
    </w:rPr>
  </w:style>
  <w:style w:type="paragraph" w:customStyle="1" w:styleId="ARCATParagraph">
    <w:name w:val="ARCAT Paragraph"/>
    <w:basedOn w:val="ARCATArticle"/>
    <w:next w:val="ARCATBlank"/>
    <w:autoRedefine/>
    <w:rsid w:val="00E36C13"/>
    <w:pPr>
      <w:tabs>
        <w:tab w:val="left" w:pos="576"/>
        <w:tab w:val="num" w:pos="1152"/>
      </w:tabs>
      <w:ind w:left="1152"/>
    </w:pPr>
    <w:rPr>
      <w:rFonts w:ascii="Arial" w:hAnsi="Arial" w:cs="Arial"/>
      <w:bCs w:val="0"/>
      <w:sz w:val="20"/>
      <w:szCs w:val="20"/>
    </w:rPr>
  </w:style>
  <w:style w:type="paragraph" w:customStyle="1" w:styleId="ARCATSubPara">
    <w:name w:val="ARCAT SubPara"/>
    <w:basedOn w:val="ARCATParagraph"/>
    <w:next w:val="ARCATBlank"/>
    <w:autoRedefine/>
    <w:rsid w:val="00E36C13"/>
    <w:pPr>
      <w:tabs>
        <w:tab w:val="clear" w:pos="1152"/>
        <w:tab w:val="num" w:pos="1728"/>
      </w:tabs>
      <w:ind w:left="1728"/>
    </w:pPr>
  </w:style>
  <w:style w:type="paragraph" w:customStyle="1" w:styleId="ARCATSubSub1">
    <w:name w:val="ARCAT SubSub1"/>
    <w:basedOn w:val="ARCATSubPara"/>
    <w:next w:val="ARCATBlank"/>
    <w:autoRedefine/>
    <w:rsid w:val="00E36C13"/>
    <w:pPr>
      <w:tabs>
        <w:tab w:val="clear" w:pos="1728"/>
        <w:tab w:val="num" w:pos="2304"/>
      </w:tabs>
      <w:ind w:left="2304"/>
    </w:pPr>
  </w:style>
  <w:style w:type="paragraph" w:customStyle="1" w:styleId="ARCATSubSub2">
    <w:name w:val="ARCAT SubSub2"/>
    <w:basedOn w:val="ARCATSubSub1"/>
    <w:autoRedefine/>
    <w:rsid w:val="00E36C13"/>
    <w:pPr>
      <w:tabs>
        <w:tab w:val="clear" w:pos="2304"/>
        <w:tab w:val="num" w:pos="2880"/>
      </w:tabs>
      <w:ind w:left="2880"/>
    </w:pPr>
  </w:style>
  <w:style w:type="paragraph" w:customStyle="1" w:styleId="ARCATSubSub3">
    <w:name w:val="ARCAT SubSub3"/>
    <w:basedOn w:val="ARCATSubSub2"/>
    <w:autoRedefine/>
    <w:rsid w:val="00E36C13"/>
    <w:pPr>
      <w:tabs>
        <w:tab w:val="clear" w:pos="2880"/>
        <w:tab w:val="num" w:pos="3456"/>
      </w:tabs>
      <w:ind w:left="3456"/>
    </w:pPr>
  </w:style>
  <w:style w:type="paragraph" w:customStyle="1" w:styleId="ARCATSubSub4">
    <w:name w:val="ARCAT SubSub4"/>
    <w:basedOn w:val="ARCATSubSub3"/>
    <w:autoRedefine/>
    <w:rsid w:val="00E36C13"/>
    <w:pPr>
      <w:tabs>
        <w:tab w:val="clear" w:pos="3456"/>
        <w:tab w:val="num" w:pos="4032"/>
      </w:tabs>
      <w:ind w:left="4032"/>
    </w:pPr>
  </w:style>
  <w:style w:type="paragraph" w:customStyle="1" w:styleId="ARCATSubSub5">
    <w:name w:val="ARCAT SubSub5"/>
    <w:basedOn w:val="ARCATSubSub4"/>
    <w:autoRedefine/>
    <w:rsid w:val="00E36C13"/>
    <w:pPr>
      <w:tabs>
        <w:tab w:val="clear" w:pos="4032"/>
        <w:tab w:val="num" w:pos="4608"/>
      </w:tabs>
      <w:ind w:left="4608"/>
    </w:pPr>
  </w:style>
  <w:style w:type="character" w:customStyle="1" w:styleId="FooterChar">
    <w:name w:val="Footer Char"/>
    <w:link w:val="Footer"/>
    <w:locked/>
    <w:rsid w:val="00C9149D"/>
    <w:rPr>
      <w:rFonts w:ascii="Arial" w:hAnsi="Arial" w:cs="Arial"/>
    </w:rPr>
  </w:style>
  <w:style w:type="character" w:customStyle="1" w:styleId="HeaderChar">
    <w:name w:val="Header Char"/>
    <w:link w:val="Header"/>
    <w:locked/>
    <w:rsid w:val="00C9149D"/>
    <w:rPr>
      <w:rFonts w:ascii="Arial" w:hAnsi="Arial" w:cs="Arial"/>
    </w:rPr>
  </w:style>
  <w:style w:type="character" w:customStyle="1" w:styleId="Heading1Char">
    <w:name w:val="Heading 1 Char"/>
    <w:link w:val="Heading1"/>
    <w:locked/>
    <w:rsid w:val="00C9149D"/>
    <w:rPr>
      <w:rFonts w:ascii="Arial" w:hAnsi="Arial" w:cs="Arial"/>
    </w:rPr>
  </w:style>
  <w:style w:type="character" w:customStyle="1" w:styleId="Heading2Char">
    <w:name w:val="Heading 2 Char"/>
    <w:link w:val="Heading2"/>
    <w:locked/>
    <w:rsid w:val="00C9149D"/>
    <w:rPr>
      <w:rFonts w:ascii="Arial" w:hAnsi="Arial" w:cs="Arial"/>
    </w:rPr>
  </w:style>
  <w:style w:type="character" w:customStyle="1" w:styleId="Heading3Char">
    <w:name w:val="Heading 3 Char"/>
    <w:link w:val="Heading3"/>
    <w:locked/>
    <w:rsid w:val="00C9149D"/>
    <w:rPr>
      <w:rFonts w:ascii="Arial" w:hAnsi="Arial" w:cs="Arial"/>
    </w:rPr>
  </w:style>
  <w:style w:type="character" w:customStyle="1" w:styleId="Heading4Char">
    <w:name w:val="Heading 4 Char"/>
    <w:link w:val="Heading4"/>
    <w:locked/>
    <w:rsid w:val="00C9149D"/>
    <w:rPr>
      <w:rFonts w:ascii="Arial" w:hAnsi="Arial" w:cs="Arial"/>
    </w:rPr>
  </w:style>
  <w:style w:type="character" w:customStyle="1" w:styleId="Heading5Char">
    <w:name w:val="Heading 5 Char"/>
    <w:link w:val="Heading5"/>
    <w:locked/>
    <w:rsid w:val="00C9149D"/>
    <w:rPr>
      <w:rFonts w:ascii="Arial" w:hAnsi="Arial" w:cs="Arial"/>
    </w:rPr>
  </w:style>
  <w:style w:type="character" w:customStyle="1" w:styleId="Heading6Char">
    <w:name w:val="Heading 6 Char"/>
    <w:link w:val="Heading6"/>
    <w:locked/>
    <w:rsid w:val="00C9149D"/>
    <w:rPr>
      <w:rFonts w:ascii="Arial" w:hAnsi="Arial" w:cs="Arial"/>
    </w:rPr>
  </w:style>
  <w:style w:type="character" w:customStyle="1" w:styleId="Heading7Char">
    <w:name w:val="Heading 7 Char"/>
    <w:link w:val="Heading7"/>
    <w:locked/>
    <w:rsid w:val="00C9149D"/>
    <w:rPr>
      <w:rFonts w:ascii="Arial" w:hAnsi="Arial" w:cs="Arial"/>
    </w:rPr>
  </w:style>
  <w:style w:type="character" w:customStyle="1" w:styleId="Heading8Char">
    <w:name w:val="Heading 8 Char"/>
    <w:link w:val="Heading8"/>
    <w:locked/>
    <w:rsid w:val="00C9149D"/>
    <w:rPr>
      <w:rFonts w:ascii="Arial" w:hAnsi="Arial" w:cs="Arial"/>
    </w:rPr>
  </w:style>
  <w:style w:type="paragraph" w:styleId="BalloonText">
    <w:name w:val="Balloon Text"/>
    <w:basedOn w:val="Normal"/>
    <w:link w:val="BalloonTextChar"/>
    <w:semiHidden/>
    <w:unhideWhenUsed/>
    <w:rsid w:val="00F42BA3"/>
    <w:rPr>
      <w:rFonts w:ascii="Tahoma" w:hAnsi="Tahoma" w:cs="Tahoma"/>
      <w:sz w:val="16"/>
      <w:szCs w:val="16"/>
    </w:rPr>
  </w:style>
  <w:style w:type="character" w:customStyle="1" w:styleId="BalloonTextChar">
    <w:name w:val="Balloon Text Char"/>
    <w:basedOn w:val="DefaultParagraphFont"/>
    <w:link w:val="BalloonText"/>
    <w:semiHidden/>
    <w:rsid w:val="00F42B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795696">
      <w:bodyDiv w:val="1"/>
      <w:marLeft w:val="0"/>
      <w:marRight w:val="0"/>
      <w:marTop w:val="0"/>
      <w:marBottom w:val="0"/>
      <w:divBdr>
        <w:top w:val="none" w:sz="0" w:space="0" w:color="auto"/>
        <w:left w:val="none" w:sz="0" w:space="0" w:color="auto"/>
        <w:bottom w:val="none" w:sz="0" w:space="0" w:color="auto"/>
        <w:right w:val="none" w:sz="0" w:space="0" w:color="auto"/>
      </w:divBdr>
    </w:div>
    <w:div w:id="196812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Wendel%20Chamberlin\Application%20Data\Microsoft\Templates\RuskinLouverTemplate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42069-7F42-43CA-BF79-8CCD6FC97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RuskinLouverTemplate2010.dotx</Template>
  <TotalTime>380</TotalTime>
  <Pages>2</Pages>
  <Words>3788</Words>
  <Characters>21596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2014 (08/14)</Company>
  <LinksUpToDate>false</LinksUpToDate>
  <CharactersWithSpaces>25334</CharactersWithSpaces>
  <SharedDoc>false</SharedDoc>
  <HyperlinkBase/>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(EME6625D)</dc:subject>
  <dc:creator>Wendel Chamberlin</dc:creator>
  <cp:lastModifiedBy>Garry Bryant</cp:lastModifiedBy>
  <cp:revision>30</cp:revision>
  <cp:lastPrinted>2015-06-26T15:17:00Z</cp:lastPrinted>
  <dcterms:created xsi:type="dcterms:W3CDTF">2015-06-26T15:42:00Z</dcterms:created>
  <dcterms:modified xsi:type="dcterms:W3CDTF">2017-02-15T16:20:00Z</dcterms:modified>
</cp:coreProperties>
</file>