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847DC1" w:rsidP="00847DC1">
      <w:pPr>
        <w:pStyle w:val="RUSKINNote"/>
      </w:pPr>
      <w:r w:rsidRPr="00847DC1">
        <w:t xml:space="preserve">Ruskin </w:t>
      </w:r>
      <w:r w:rsidR="00547F93" w:rsidRPr="00847DC1">
        <w:t>Industrial</w:t>
      </w:r>
      <w:r w:rsidR="00547F93">
        <w:t xml:space="preserve"> and Commercial</w:t>
      </w:r>
      <w:r w:rsidRPr="00847DC1">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This section covers Ruskin</w:t>
      </w:r>
      <w:r w:rsidR="00547F93">
        <w:t xml:space="preserve"> Manufacturing roll formed galvanized steel</w:t>
      </w:r>
      <w:r w:rsidRPr="00182B83">
        <w:t>, backdraft dampers suitable for application in H</w:t>
      </w:r>
      <w:r w:rsidR="002525EC">
        <w:t xml:space="preserve">VAC systems with velocities to </w:t>
      </w:r>
      <w:r w:rsidR="008E184E">
        <w:t>3,000</w:t>
      </w:r>
      <w:r w:rsidRPr="00182B83">
        <w:t xml:space="preserve"> feet per </w:t>
      </w:r>
      <w:r w:rsidR="008E184E">
        <w:t>minute (915</w:t>
      </w:r>
      <w:r w:rsidR="002525EC">
        <w:t xml:space="preserve"> m/min), Model </w:t>
      </w:r>
      <w:r w:rsidR="001C39B4">
        <w:t>S3G</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58071B" w:rsidP="00182B83">
      <w:pPr>
        <w:pStyle w:val="RUSKINParagraph"/>
      </w:pPr>
      <w:r>
        <w:t>Roll Formed Galvanized Steel</w:t>
      </w:r>
      <w:r w:rsidR="00182B83" w:rsidRPr="00182B83">
        <w:t>, light duty, backdraft dampers suitable for application in H</w:t>
      </w:r>
      <w:r w:rsidR="008E184E">
        <w:t>VAC systems with velocities to 3,0</w:t>
      </w:r>
      <w:r w:rsidR="00182B83" w:rsidRPr="00182B83">
        <w:t>00 feet per minute (</w:t>
      </w:r>
      <w:r w:rsidR="008E184E">
        <w:t>915</w:t>
      </w:r>
      <w:r w:rsidR="00182B83"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lastRenderedPageBreak/>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78753C" w:rsidRDefault="0056244F" w:rsidP="008E2B11">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C12DA5" w:rsidP="00C12DA5">
      <w:pPr>
        <w:pStyle w:val="RUSKINParagraph"/>
      </w:pPr>
      <w:r w:rsidRPr="00C12DA5">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lastRenderedPageBreak/>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8E184E" w:rsidP="009A47A7">
      <w:pPr>
        <w:pStyle w:val="RUSKINParagraph"/>
      </w:pPr>
      <w:r>
        <w:t>Model:  S3G</w:t>
      </w:r>
      <w:r w:rsidR="00264CD4">
        <w:t xml:space="preserve"> as manufactured by Ruskin Company</w:t>
      </w:r>
      <w:r w:rsidR="009A47A7">
        <w:t>.</w:t>
      </w:r>
    </w:p>
    <w:p w:rsidR="009A47A7" w:rsidRDefault="009A47A7" w:rsidP="009A47A7">
      <w:pPr>
        <w:pStyle w:val="RUSKINParagraph"/>
      </w:pPr>
      <w:r>
        <w:t>Fabrication:</w:t>
      </w:r>
    </w:p>
    <w:p w:rsidR="009A47A7" w:rsidRDefault="009A47A7" w:rsidP="009A47A7">
      <w:pPr>
        <w:pStyle w:val="RUSKINNote"/>
      </w:pPr>
      <w:r w:rsidRPr="00BA4418">
        <w:t xml:space="preserve">** NOTE TO SPECIFIER **  </w:t>
      </w:r>
      <w:r>
        <w:t xml:space="preserve">Specify standard channel frame without flanges or optional channel frame with front or rear flanges. </w:t>
      </w:r>
    </w:p>
    <w:p w:rsidR="00264CD4" w:rsidRDefault="008E184E" w:rsidP="00264CD4">
      <w:pPr>
        <w:pStyle w:val="RUSKINSubPara"/>
      </w:pPr>
      <w:r>
        <w:t>Frame:  3</w:t>
      </w:r>
      <w:r w:rsidR="004C5422">
        <w:t xml:space="preserve"> inches x </w:t>
      </w:r>
      <w:r>
        <w:t>20 gauge (76 x 1</w:t>
      </w:r>
      <w:r w:rsidR="00264CD4">
        <w:t xml:space="preserve"> mm) </w:t>
      </w:r>
      <w:r>
        <w:t>galvanized</w:t>
      </w:r>
      <w:r w:rsidR="00264CD4">
        <w:t xml:space="preserve"> channel. No flanges.</w:t>
      </w:r>
    </w:p>
    <w:p w:rsidR="009A47A7" w:rsidRDefault="00264CD4" w:rsidP="009A47A7">
      <w:pPr>
        <w:pStyle w:val="RUSKINSubPara"/>
      </w:pPr>
      <w:r>
        <w:t xml:space="preserve">Front Flange </w:t>
      </w:r>
      <w:r w:rsidR="004C5422">
        <w:t>Frame:  2 inches x minimum 0.125</w:t>
      </w:r>
      <w:r w:rsidR="009A47A7">
        <w:t xml:space="preserve"> inch (51 x minimum 2.3 mm) 6063-T</w:t>
      </w:r>
      <w:r>
        <w:t>6</w:t>
      </w:r>
      <w:r w:rsidR="009A47A7">
        <w:t xml:space="preserve"> extruded aluminum channel with front flange and mitered corners.</w:t>
      </w:r>
    </w:p>
    <w:p w:rsidR="00264CD4" w:rsidRDefault="00264CD4" w:rsidP="00264CD4">
      <w:pPr>
        <w:pStyle w:val="RUSKINSubPara"/>
      </w:pPr>
      <w:r>
        <w:t xml:space="preserve">Rear Flange </w:t>
      </w:r>
      <w:r w:rsidR="004C5422">
        <w:t>Frame:  2 inches x minimum 0.125</w:t>
      </w:r>
      <w:r>
        <w:t xml:space="preserve"> inch (51 x minimum 2.3 mm) 6063-T6 extruded aluminum channel with rear flange and mitered corners.</w:t>
      </w:r>
    </w:p>
    <w:p w:rsidR="009A47A7" w:rsidRDefault="009A47A7" w:rsidP="009A47A7">
      <w:pPr>
        <w:pStyle w:val="RUSKINSubPara"/>
      </w:pPr>
      <w:r>
        <w:t>Blades:</w:t>
      </w:r>
    </w:p>
    <w:p w:rsidR="009A47A7" w:rsidRDefault="009A47A7" w:rsidP="009A47A7">
      <w:pPr>
        <w:pStyle w:val="RUSKINSubSub1"/>
      </w:pPr>
      <w:r>
        <w:t xml:space="preserve">Style:  Single-piece, overlap frame. </w:t>
      </w:r>
    </w:p>
    <w:p w:rsidR="009A47A7" w:rsidRDefault="009A47A7" w:rsidP="009A47A7">
      <w:pPr>
        <w:pStyle w:val="RUSKINSubSub1"/>
      </w:pPr>
      <w:r>
        <w:t>Action:  Parallel.</w:t>
      </w:r>
    </w:p>
    <w:p w:rsidR="009A47A7" w:rsidRDefault="009A47A7" w:rsidP="009A47A7">
      <w:pPr>
        <w:pStyle w:val="RUSKINSubSub1"/>
      </w:pPr>
      <w:r>
        <w:t>Orientation:  Horizontal.</w:t>
      </w:r>
    </w:p>
    <w:p w:rsidR="009A47A7" w:rsidRDefault="004C5422" w:rsidP="009A47A7">
      <w:pPr>
        <w:pStyle w:val="RUSKINSubSub1"/>
      </w:pPr>
      <w:r>
        <w:t xml:space="preserve">Material:  </w:t>
      </w:r>
      <w:r w:rsidR="00342FAE">
        <w:t>28 gauge (0.5 mm) galvanized steel</w:t>
      </w:r>
      <w:r w:rsidR="009A47A7">
        <w:t>.</w:t>
      </w:r>
    </w:p>
    <w:p w:rsidR="009A47A7" w:rsidRDefault="009A47A7" w:rsidP="009A47A7">
      <w:pPr>
        <w:pStyle w:val="RUSKINSubPara"/>
      </w:pPr>
      <w:r>
        <w:t>Bearings:  Corrosion-resistant, long-life, synthetic, formed as single piece with axles.</w:t>
      </w:r>
    </w:p>
    <w:p w:rsidR="009A47A7" w:rsidRDefault="009A47A7" w:rsidP="009A47A7">
      <w:pPr>
        <w:pStyle w:val="RUSKINNote"/>
      </w:pPr>
      <w:r w:rsidRPr="00BA4418">
        <w:t xml:space="preserve">** NOTE TO SPECIFIER **  </w:t>
      </w:r>
      <w:r>
        <w:t xml:space="preserve">Glue-on or clip-on seals can fall off the damper blade and frame, affecting the leakage rating and damper performance. </w:t>
      </w:r>
    </w:p>
    <w:p w:rsidR="009A47A7" w:rsidRDefault="009A47A7" w:rsidP="009A47A7">
      <w:pPr>
        <w:pStyle w:val="RUSKINSubPara"/>
      </w:pPr>
      <w:r>
        <w:t>Blade Seals:  Extruded vinyl, mechanically attached to blade edge.</w:t>
      </w:r>
    </w:p>
    <w:p w:rsidR="009A47A7" w:rsidRDefault="009A47A7" w:rsidP="009A47A7">
      <w:pPr>
        <w:pStyle w:val="RUSKINNote"/>
      </w:pPr>
      <w:r w:rsidRPr="00BA4418">
        <w:t xml:space="preserve">** NOTE TO SPECIFIER **  </w:t>
      </w:r>
      <w:r>
        <w:t xml:space="preserve">Specify concealed linkage for lower pressure drop and low maintenance. </w:t>
      </w:r>
    </w:p>
    <w:p w:rsidR="009A47A7" w:rsidRDefault="009A47A7" w:rsidP="009A47A7">
      <w:pPr>
        <w:pStyle w:val="RUSKINSubPara"/>
      </w:pPr>
      <w:r>
        <w:t xml:space="preserve">Linkage:  </w:t>
      </w:r>
      <w:r w:rsidR="00776FB4">
        <w:t>Concealed in jamb.</w:t>
      </w:r>
    </w:p>
    <w:p w:rsidR="009A47A7" w:rsidRDefault="009A47A7" w:rsidP="009A47A7">
      <w:pPr>
        <w:pStyle w:val="RUSKINSubPara"/>
      </w:pPr>
      <w:r>
        <w:t>Axles:  Corrosion-resistant, long-life, synthetic, locked to blade and formed as single piece with bearings.</w:t>
      </w:r>
    </w:p>
    <w:p w:rsidR="00F01890" w:rsidRDefault="00F01890" w:rsidP="00F01890">
      <w:pPr>
        <w:pStyle w:val="RUSKINNote"/>
      </w:pPr>
      <w:r w:rsidRPr="00BA4418">
        <w:t xml:space="preserve">** NOTE TO SPECIFIER **  </w:t>
      </w:r>
      <w:r>
        <w:t xml:space="preserve">Delete mounting not required. </w:t>
      </w:r>
    </w:p>
    <w:p w:rsidR="009A47A7" w:rsidRDefault="009A47A7" w:rsidP="009A47A7">
      <w:pPr>
        <w:pStyle w:val="RUSKINSubPara"/>
      </w:pPr>
      <w:r>
        <w:t>Mounting:  Vertica</w:t>
      </w:r>
      <w:r w:rsidR="00F01890">
        <w:t>l</w:t>
      </w:r>
      <w:r>
        <w:t>.</w:t>
      </w:r>
    </w:p>
    <w:p w:rsidR="00F01890" w:rsidRDefault="00F01890" w:rsidP="00F01890">
      <w:pPr>
        <w:pStyle w:val="RUSKINSubPara"/>
      </w:pPr>
      <w:r>
        <w:t>Mounting:  Horizontal, air flow up.</w:t>
      </w:r>
    </w:p>
    <w:p w:rsidR="00342FAE" w:rsidRDefault="00342FAE" w:rsidP="00F01890">
      <w:pPr>
        <w:pStyle w:val="RUSKINSubPara"/>
      </w:pPr>
      <w:r>
        <w:t>Mounting:  Horizontal, air flow down.</w:t>
      </w:r>
    </w:p>
    <w:p w:rsidR="009A47A7" w:rsidRDefault="009A47A7" w:rsidP="009A47A7">
      <w:pPr>
        <w:pStyle w:val="RUSKINNote"/>
      </w:pPr>
      <w:r w:rsidRPr="00BA4418">
        <w:t xml:space="preserve">** NOTE TO SPECIFIER **  </w:t>
      </w:r>
      <w:r w:rsidR="00342FAE">
        <w:t>Standard finish is mill galvanized</w:t>
      </w:r>
      <w:r>
        <w:t>.  Consult Ruskin for assistance in specifying special finishes for specific applications.</w:t>
      </w:r>
    </w:p>
    <w:p w:rsidR="009A47A7" w:rsidRDefault="009A47A7" w:rsidP="009A47A7">
      <w:pPr>
        <w:pStyle w:val="RUSKINSubPara"/>
      </w:pPr>
      <w:r>
        <w:t>Finish:  Mill.</w:t>
      </w:r>
    </w:p>
    <w:p w:rsidR="009A47A7" w:rsidRDefault="009A47A7" w:rsidP="009A47A7">
      <w:pPr>
        <w:pStyle w:val="RUSKINParagraph"/>
      </w:pPr>
      <w:r>
        <w:t>Performance Data:</w:t>
      </w:r>
    </w:p>
    <w:p w:rsidR="009A47A7" w:rsidRDefault="009A47A7" w:rsidP="009A47A7">
      <w:pPr>
        <w:pStyle w:val="RUSKINSubPara"/>
      </w:pPr>
      <w:r>
        <w:t>Temperature Rating:  Withstand -40 to 200 degrees F (-40 to 93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Pr="000F2D3F">
        <w:t>6 inches</w:t>
      </w:r>
      <w:r>
        <w:t xml:space="preserve"> </w:t>
      </w:r>
      <w:proofErr w:type="spellStart"/>
      <w:r>
        <w:t>w.g</w:t>
      </w:r>
      <w:proofErr w:type="spellEnd"/>
      <w:r>
        <w:t>. (</w:t>
      </w:r>
      <w:r w:rsidR="00342FAE">
        <w:t>1.5</w:t>
      </w:r>
      <w:r>
        <w:t xml:space="preserve"> </w:t>
      </w:r>
      <w:proofErr w:type="spellStart"/>
      <w:r>
        <w:t>kPa</w:t>
      </w:r>
      <w:proofErr w:type="spellEnd"/>
      <w:r>
        <w:t>).</w:t>
      </w:r>
    </w:p>
    <w:p w:rsidR="009A47A7" w:rsidRDefault="009A47A7" w:rsidP="009A47A7">
      <w:pPr>
        <w:pStyle w:val="RUSKINSubSub1"/>
      </w:pPr>
      <w:r>
        <w:t>Open Posi</w:t>
      </w:r>
      <w:r w:rsidR="00342FAE">
        <w:t>tion:  Maximum air velocity of 3,0</w:t>
      </w:r>
      <w:r>
        <w:t>00 feet per minute (</w:t>
      </w:r>
      <w:r w:rsidR="00342FAE">
        <w:t>915</w:t>
      </w:r>
      <w:r w:rsidR="00BE58CD">
        <w:t xml:space="preserve"> </w:t>
      </w:r>
      <w:r>
        <w:t>m/min).</w:t>
      </w:r>
    </w:p>
    <w:p w:rsidR="009A47A7" w:rsidRDefault="009A47A7" w:rsidP="009A47A7">
      <w:pPr>
        <w:pStyle w:val="RUSKINSubPara"/>
      </w:pPr>
      <w:r>
        <w:t>Pressure Drop:  Maximu</w:t>
      </w:r>
      <w:r w:rsidR="00342FAE">
        <w:t xml:space="preserve">m 0.10 inch </w:t>
      </w:r>
      <w:proofErr w:type="spellStart"/>
      <w:r w:rsidR="00342FAE">
        <w:t>w.g</w:t>
      </w:r>
      <w:proofErr w:type="spellEnd"/>
      <w:r w:rsidR="00342FAE">
        <w:t>. (0.025</w:t>
      </w:r>
      <w:r w:rsidR="00520691">
        <w:t xml:space="preserve"> </w:t>
      </w:r>
      <w:proofErr w:type="spellStart"/>
      <w:r w:rsidR="00520691">
        <w:t>kPa</w:t>
      </w:r>
      <w:proofErr w:type="spellEnd"/>
      <w:r w:rsidR="00520691">
        <w:t>) at 1</w:t>
      </w:r>
      <w:r>
        <w:t>,500 feet p</w:t>
      </w:r>
      <w:r w:rsidR="00342FAE">
        <w:t>er minute (457 m/min) through 36 inch x 36 inch (914 x 914</w:t>
      </w:r>
      <w:r>
        <w:t xml:space="preserve"> mm) damper.</w:t>
      </w:r>
    </w:p>
    <w:p w:rsidR="003840F8" w:rsidRDefault="003840F8" w:rsidP="001C1C58">
      <w:pPr>
        <w:pStyle w:val="RUSKINArticle"/>
      </w:pPr>
      <w:r>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6F5C6D" w:rsidRDefault="006F5C6D" w:rsidP="006F5C6D">
      <w:pPr>
        <w:pStyle w:val="RUSKINSubPara"/>
      </w:pPr>
      <w:r>
        <w:t>Mounting: In airstream.</w:t>
      </w:r>
    </w:p>
    <w:p w:rsidR="006F5C6D" w:rsidRPr="00DF7527" w:rsidRDefault="006F5C6D" w:rsidP="006F5C6D">
      <w:pPr>
        <w:pStyle w:val="RUSKINNote"/>
      </w:pPr>
      <w:r w:rsidRPr="00DF7527">
        <w:t xml:space="preserve">** NOTE TO SPECIFIER **  Delete if not required. </w:t>
      </w:r>
    </w:p>
    <w:p w:rsidR="006F5C6D" w:rsidRPr="00DF7527" w:rsidRDefault="003840F8" w:rsidP="009B3B76">
      <w:pPr>
        <w:pStyle w:val="RUSKINParagraph"/>
      </w:pPr>
      <w:r w:rsidRPr="00DF7527">
        <w:t>Flange Frame:  1-1/2 inches (38 mm), roll formed as part of frame</w:t>
      </w:r>
      <w:r w:rsidR="006F5C6D" w:rsidRPr="00DF7527">
        <w:t>.</w:t>
      </w:r>
    </w:p>
    <w:p w:rsidR="006F5C6D" w:rsidRPr="00DF7527" w:rsidRDefault="006F5C6D" w:rsidP="006F5C6D">
      <w:pPr>
        <w:pStyle w:val="RUSKINNote"/>
      </w:pPr>
      <w:r w:rsidRPr="00DF7527">
        <w:t xml:space="preserve">** NOTE TO SPECIFIER **  Delete location not required. </w:t>
      </w:r>
    </w:p>
    <w:p w:rsidR="00B248AE" w:rsidRDefault="006F5C6D" w:rsidP="00B248AE">
      <w:pPr>
        <w:pStyle w:val="RUSKINSubPara"/>
      </w:pPr>
      <w:r w:rsidRPr="00DF7527">
        <w:t>Location: F</w:t>
      </w:r>
      <w:r w:rsidR="003840F8" w:rsidRPr="00DF7527">
        <w:t>ront.</w:t>
      </w:r>
    </w:p>
    <w:p w:rsidR="00B248AE" w:rsidRDefault="00B248AE" w:rsidP="00B248AE">
      <w:pPr>
        <w:pStyle w:val="RUSKINSubPara"/>
      </w:pPr>
      <w:r w:rsidRPr="00B248AE">
        <w:t xml:space="preserve"> Location: Rear. </w:t>
      </w:r>
    </w:p>
    <w:p w:rsidR="003840F8" w:rsidRPr="00DF7527" w:rsidRDefault="00B248AE" w:rsidP="00B248AE">
      <w:pPr>
        <w:pStyle w:val="RUSKINParagraph"/>
      </w:pPr>
      <w:r w:rsidRPr="00B248AE">
        <w:t xml:space="preserve">Factory Sleeve:  </w:t>
      </w:r>
      <w:r>
        <w:t>Galvanized. Minimum 14 gauge (2</w:t>
      </w:r>
      <w:r w:rsidRPr="00B248AE">
        <w:t xml:space="preserve"> mm) thickness, minimum 8 inches (203 mm) length.</w:t>
      </w:r>
    </w:p>
    <w:p w:rsidR="001519F7" w:rsidRPr="00DF7527" w:rsidRDefault="001519F7" w:rsidP="001519F7">
      <w:pPr>
        <w:pStyle w:val="RUSKINNote"/>
      </w:pPr>
      <w:r w:rsidRPr="00DF7527">
        <w:t xml:space="preserve">** NOTE </w:t>
      </w:r>
      <w:r>
        <w:t>TO SPECIFIER **  Delete if</w:t>
      </w:r>
      <w:r w:rsidRPr="00DF7527">
        <w:t xml:space="preserve"> not required.</w:t>
      </w:r>
      <w:r w:rsidR="009E3995">
        <w:t xml:space="preserve"> </w:t>
      </w:r>
    </w:p>
    <w:p w:rsidR="00C505AE" w:rsidRDefault="00570498" w:rsidP="00C505AE">
      <w:pPr>
        <w:pStyle w:val="RUSKINParagraph"/>
      </w:pPr>
      <w:r>
        <w:t xml:space="preserve">Bird or Insect </w:t>
      </w:r>
      <w:r w:rsidR="00C505AE">
        <w:t>Screen:  Front or rear mounted</w:t>
      </w:r>
      <w:r>
        <w:t xml:space="preserve"> to damper with mounting sleeve</w:t>
      </w:r>
      <w:r w:rsidR="00C505AE">
        <w:t>.</w:t>
      </w:r>
    </w:p>
    <w:p w:rsidR="009E3995" w:rsidRPr="00DF7527" w:rsidRDefault="009E3995" w:rsidP="009E3995">
      <w:pPr>
        <w:pStyle w:val="RUSKINNote"/>
      </w:pPr>
      <w:r w:rsidRPr="00DF7527">
        <w:t xml:space="preserve">** NOTE </w:t>
      </w:r>
      <w:r>
        <w:t>TO SPECIFIER **  Delete screens</w:t>
      </w:r>
      <w:r w:rsidRPr="00DF7527">
        <w:t xml:space="preserve"> not required. </w:t>
      </w:r>
    </w:p>
    <w:p w:rsidR="00C505AE" w:rsidRDefault="00570498" w:rsidP="00C505AE">
      <w:pPr>
        <w:pStyle w:val="RUSKINSubPara"/>
      </w:pPr>
      <w:r>
        <w:t>Bird Screen: ¾” x 0.051 expanded aluminum.</w:t>
      </w:r>
    </w:p>
    <w:p w:rsidR="00570498" w:rsidRDefault="00570498" w:rsidP="00C505AE">
      <w:pPr>
        <w:pStyle w:val="RUSKINSubPara"/>
      </w:pPr>
      <w:r>
        <w:t xml:space="preserve">Bird Screen: ½” x ½” x </w:t>
      </w:r>
      <w:r w:rsidR="001519F7">
        <w:t xml:space="preserve">0.063” woven aluminum </w:t>
      </w:r>
      <w:proofErr w:type="spellStart"/>
      <w:r w:rsidR="001519F7">
        <w:t>intercrimped</w:t>
      </w:r>
      <w:proofErr w:type="spellEnd"/>
      <w:r w:rsidR="001519F7">
        <w:t xml:space="preserve"> mesh.</w:t>
      </w:r>
    </w:p>
    <w:p w:rsidR="001519F7" w:rsidRDefault="001519F7" w:rsidP="00C505AE">
      <w:pPr>
        <w:pStyle w:val="RUSKINSubPara"/>
      </w:pPr>
      <w:r>
        <w:t>Bird Screen: ½” x ½” x 19 gauge galvanized steel mesh.</w:t>
      </w:r>
    </w:p>
    <w:p w:rsidR="001519F7" w:rsidRDefault="001519F7" w:rsidP="00C505AE">
      <w:pPr>
        <w:pStyle w:val="RUSKINSubPara"/>
      </w:pPr>
      <w:r>
        <w:t>Insect Screen: 18 x 16 aluminum mesh.</w:t>
      </w:r>
    </w:p>
    <w:p w:rsidR="001519F7" w:rsidRPr="00C505AE" w:rsidRDefault="001519F7" w:rsidP="00C505AE">
      <w:pPr>
        <w:pStyle w:val="RUSKINSubPara"/>
      </w:pPr>
      <w:r>
        <w:t>Insect Screen: 18 x 16 fiberglass mesh.</w:t>
      </w:r>
    </w:p>
    <w:p w:rsidR="00E948A8" w:rsidRDefault="00E948A8" w:rsidP="00E948A8">
      <w:pPr>
        <w:pStyle w:val="RUSKINNote"/>
      </w:pPr>
      <w:r w:rsidRPr="00BA4418">
        <w:lastRenderedPageBreak/>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5B2" w:rsidRDefault="006F05B2">
      <w:r>
        <w:separator/>
      </w:r>
    </w:p>
  </w:endnote>
  <w:endnote w:type="continuationSeparator" w:id="0">
    <w:p w:rsidR="006F05B2" w:rsidRDefault="006F0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5B2" w:rsidRDefault="006F05B2">
      <w:r>
        <w:separator/>
      </w:r>
    </w:p>
  </w:footnote>
  <w:footnote w:type="continuationSeparator" w:id="0">
    <w:p w:rsidR="006F05B2" w:rsidRDefault="006F05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720BC"/>
    <w:rsid w:val="000F2D3F"/>
    <w:rsid w:val="001414DD"/>
    <w:rsid w:val="001519F7"/>
    <w:rsid w:val="00182B83"/>
    <w:rsid w:val="001C1C58"/>
    <w:rsid w:val="001C39B4"/>
    <w:rsid w:val="00203718"/>
    <w:rsid w:val="00222FAB"/>
    <w:rsid w:val="00226997"/>
    <w:rsid w:val="002525EC"/>
    <w:rsid w:val="002557AA"/>
    <w:rsid w:val="002604CF"/>
    <w:rsid w:val="00264CD4"/>
    <w:rsid w:val="002772A1"/>
    <w:rsid w:val="002E07CF"/>
    <w:rsid w:val="002F41BE"/>
    <w:rsid w:val="003346CA"/>
    <w:rsid w:val="00342FAE"/>
    <w:rsid w:val="00351145"/>
    <w:rsid w:val="003840F8"/>
    <w:rsid w:val="00432CA1"/>
    <w:rsid w:val="00451B1F"/>
    <w:rsid w:val="00466F0F"/>
    <w:rsid w:val="004C5422"/>
    <w:rsid w:val="004F12F2"/>
    <w:rsid w:val="00520691"/>
    <w:rsid w:val="00537D09"/>
    <w:rsid w:val="00547F93"/>
    <w:rsid w:val="0056244F"/>
    <w:rsid w:val="00570498"/>
    <w:rsid w:val="0058071B"/>
    <w:rsid w:val="00593621"/>
    <w:rsid w:val="005C58DC"/>
    <w:rsid w:val="005D1EEC"/>
    <w:rsid w:val="005E4E0B"/>
    <w:rsid w:val="005E6F09"/>
    <w:rsid w:val="005F1664"/>
    <w:rsid w:val="00610021"/>
    <w:rsid w:val="006852F4"/>
    <w:rsid w:val="006C3E09"/>
    <w:rsid w:val="006F05B2"/>
    <w:rsid w:val="006F5C6D"/>
    <w:rsid w:val="006F7465"/>
    <w:rsid w:val="00746096"/>
    <w:rsid w:val="00765521"/>
    <w:rsid w:val="00776FB4"/>
    <w:rsid w:val="0078753C"/>
    <w:rsid w:val="007A3F92"/>
    <w:rsid w:val="007D463E"/>
    <w:rsid w:val="00811AC4"/>
    <w:rsid w:val="00830AE1"/>
    <w:rsid w:val="00847DC1"/>
    <w:rsid w:val="00870FA7"/>
    <w:rsid w:val="008A3007"/>
    <w:rsid w:val="008B5FC9"/>
    <w:rsid w:val="008C3E43"/>
    <w:rsid w:val="008D6C4C"/>
    <w:rsid w:val="008E184E"/>
    <w:rsid w:val="008E2B11"/>
    <w:rsid w:val="008F545B"/>
    <w:rsid w:val="00914D1B"/>
    <w:rsid w:val="00970D7C"/>
    <w:rsid w:val="00992E40"/>
    <w:rsid w:val="009A47A7"/>
    <w:rsid w:val="009B3B76"/>
    <w:rsid w:val="009B4758"/>
    <w:rsid w:val="009E3995"/>
    <w:rsid w:val="009F2961"/>
    <w:rsid w:val="00A235D8"/>
    <w:rsid w:val="00A913B7"/>
    <w:rsid w:val="00B248AE"/>
    <w:rsid w:val="00B8785B"/>
    <w:rsid w:val="00BE58CD"/>
    <w:rsid w:val="00C12DA5"/>
    <w:rsid w:val="00C505AE"/>
    <w:rsid w:val="00D2085A"/>
    <w:rsid w:val="00DC0C88"/>
    <w:rsid w:val="00DF2A4C"/>
    <w:rsid w:val="00DF41F6"/>
    <w:rsid w:val="00DF7527"/>
    <w:rsid w:val="00E948A8"/>
    <w:rsid w:val="00EC6383"/>
    <w:rsid w:val="00F01890"/>
    <w:rsid w:val="00F1333F"/>
    <w:rsid w:val="00F25E42"/>
    <w:rsid w:val="00F32338"/>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EC4076E3-26A9-402D-9657-C2208D92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2</TotalTime>
  <Pages>4</Pages>
  <Words>1735</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11602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2016-06-14T14:40:00Z</dcterms:created>
  <dcterms:modified xsi:type="dcterms:W3CDTF">2017-02-10T13:52:00Z</dcterms:modified>
</cp:coreProperties>
</file>