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1C58" w:rsidRPr="004A4EE5" w:rsidRDefault="001C1C58" w:rsidP="001C1C58">
      <w:pPr>
        <w:pStyle w:val="RUSKINNote"/>
      </w:pPr>
      <w:r w:rsidRPr="004A4EE5">
        <w:t>** NOTE TO SPECIFIER **  This document is subject to copyright protection and is property of Ruskin Company.  Ruskin authorizes the Specifier a limited non-exclusive license to use this document (in whole or in part) for the purpose of preparing written product specifications for the above CSI MasterFormat category.  Ruskin Company is providing the information contained in this document for informational use, and is provided without representation or warranty of any kind as to the user or any other party, including, without limitation, any implied warranty of merchantability, and fitness for particular purpose, application, or non-infringement. To the greatest extent permitted by applicable law, Ruskin Company assumes no liability, and User assumes all liability and risk, for the use or results from the use of this document or the information contained herein, whether modified by the user or not. Any user of this document should consult www.ruskin.com to verify that the information contained herein is the most current representation of the specified product.</w:t>
      </w:r>
    </w:p>
    <w:p w:rsidR="003840F8" w:rsidRDefault="00B8785B" w:rsidP="001C1C58">
      <w:pPr>
        <w:pStyle w:val="RUSKINTitleOfSection"/>
      </w:pPr>
      <w:r>
        <w:t>SECTION 23</w:t>
      </w:r>
      <w:r w:rsidR="001C1C58">
        <w:t xml:space="preserve"> </w:t>
      </w:r>
      <w:r>
        <w:t>33</w:t>
      </w:r>
      <w:r w:rsidR="009B3B76">
        <w:t xml:space="preserve"> </w:t>
      </w:r>
      <w:r w:rsidR="00F9346D">
        <w:t>00</w:t>
      </w:r>
    </w:p>
    <w:p w:rsidR="003840F8" w:rsidRDefault="009A47A7" w:rsidP="001C1C58">
      <w:pPr>
        <w:pStyle w:val="RUSKINTitleOfSection"/>
      </w:pPr>
      <w:r>
        <w:t>BACKDRAFT</w:t>
      </w:r>
      <w:r w:rsidR="003840F8">
        <w:t xml:space="preserve"> DAMPERS</w:t>
      </w:r>
    </w:p>
    <w:p w:rsidR="001C1C58" w:rsidRPr="0088392A" w:rsidRDefault="001C1C58" w:rsidP="001C1C58">
      <w:pPr>
        <w:pStyle w:val="RUSKINTitleOfSection"/>
      </w:pPr>
      <w:r w:rsidRPr="0088392A">
        <w:t>Display hidden notes to specifier by using “Tools”/”Options”/“View”/”Hidden Text”.</w:t>
      </w:r>
    </w:p>
    <w:p w:rsidR="001C1C58" w:rsidRPr="00BA4418" w:rsidRDefault="001C1C58" w:rsidP="001C1C58">
      <w:pPr>
        <w:pStyle w:val="RUSKINNote"/>
      </w:pPr>
      <w:r w:rsidRPr="00BA4418">
        <w:t>** NOTE TO SPECIFIER **  This section is based on the products of Ruskin Company, which is located at:</w:t>
      </w:r>
    </w:p>
    <w:p w:rsidR="001C1C58" w:rsidRPr="00BA4418" w:rsidRDefault="001C1C58" w:rsidP="001C1C58">
      <w:pPr>
        <w:pStyle w:val="RUSKINNote"/>
        <w:spacing w:before="0"/>
      </w:pPr>
      <w:r w:rsidRPr="00BA4418">
        <w:tab/>
        <w:t>3900 Dr. Greaves Road</w:t>
      </w:r>
    </w:p>
    <w:p w:rsidR="001C1C58" w:rsidRPr="00BA4418" w:rsidRDefault="001C1C58" w:rsidP="001C1C58">
      <w:pPr>
        <w:pStyle w:val="RUSKINNote"/>
        <w:spacing w:before="0"/>
      </w:pPr>
      <w:r w:rsidRPr="00BA4418">
        <w:tab/>
        <w:t>Kansas City, Missouri 64030</w:t>
      </w:r>
    </w:p>
    <w:p w:rsidR="001C1C58" w:rsidRPr="00BA4418" w:rsidRDefault="001C1C58" w:rsidP="001C1C58">
      <w:pPr>
        <w:pStyle w:val="RUSKINNote"/>
        <w:spacing w:before="0"/>
      </w:pPr>
      <w:r w:rsidRPr="00BA4418">
        <w:tab/>
        <w:t>Tel: (816) 761-7476</w:t>
      </w:r>
    </w:p>
    <w:p w:rsidR="001C1C58" w:rsidRPr="00BA4418" w:rsidRDefault="001C1C58" w:rsidP="001C1C58">
      <w:pPr>
        <w:pStyle w:val="RUSKINNote"/>
        <w:spacing w:before="0"/>
      </w:pPr>
      <w:r w:rsidRPr="00BA4418">
        <w:tab/>
        <w:t>Fax: (816) 765-8955</w:t>
      </w:r>
    </w:p>
    <w:p w:rsidR="001C1C58" w:rsidRPr="00BA4418" w:rsidRDefault="001C1C58" w:rsidP="001C1C58">
      <w:pPr>
        <w:pStyle w:val="RUSKINNote"/>
        <w:spacing w:before="0"/>
      </w:pPr>
      <w:r w:rsidRPr="00BA4418">
        <w:tab/>
        <w:t xml:space="preserve">Email: </w:t>
      </w:r>
      <w:hyperlink r:id="rId7" w:history="1">
        <w:r w:rsidRPr="00BA4418">
          <w:rPr>
            <w:rStyle w:val="Hyperlink"/>
          </w:rPr>
          <w:t>ruskin@ruskin.com</w:t>
        </w:r>
      </w:hyperlink>
    </w:p>
    <w:p w:rsidR="001C1C58" w:rsidRPr="00BA4418" w:rsidRDefault="001C1C58" w:rsidP="001C1C58">
      <w:pPr>
        <w:pStyle w:val="RUSKINNote"/>
        <w:spacing w:before="0"/>
      </w:pPr>
      <w:r w:rsidRPr="00BA4418">
        <w:tab/>
        <w:t xml:space="preserve">Web: </w:t>
      </w:r>
      <w:hyperlink r:id="rId8" w:history="1">
        <w:r w:rsidRPr="00BA4418">
          <w:rPr>
            <w:rStyle w:val="Hyperlink"/>
          </w:rPr>
          <w:t>http://www.ruskin.com</w:t>
        </w:r>
      </w:hyperlink>
    </w:p>
    <w:p w:rsidR="001C1C58" w:rsidRPr="00BA4418" w:rsidRDefault="001C1C58" w:rsidP="001C1C58">
      <w:pPr>
        <w:pStyle w:val="RUSKINNote"/>
      </w:pPr>
    </w:p>
    <w:p w:rsidR="001C1C58" w:rsidRDefault="001C1C58" w:rsidP="001C1C58">
      <w:pPr>
        <w:pStyle w:val="RUSKINNote"/>
      </w:pPr>
      <w:r w:rsidRPr="00BA4418">
        <w:t>Ruskin Manufacturing has been the leading manufacturer of dampers and louvers for 50 years. Ruskin has pioneered advanced products for the HVAC Industry and continues to be an industry leader with modern manufacturing equipment, computer-aided design capabilities and an AMCA registered air performance testing laboratory for research and development. All of these are backed by our experienced engineers and professional staff and reflects Ruskin's commitment to high quality product standards.</w:t>
      </w:r>
    </w:p>
    <w:p w:rsidR="00847DC1" w:rsidRPr="00847DC1" w:rsidRDefault="00847DC1" w:rsidP="00847DC1">
      <w:pPr>
        <w:pStyle w:val="RUSKINNote"/>
      </w:pPr>
      <w:r w:rsidRPr="00847DC1">
        <w:t xml:space="preserve">Ruskin Industrial Dampers are designed to provide construction features that meet the needs of the customers, ambient to extreme temperatures, pressures and challenging atmospheres.  Ruskin can provide ultra-low leakage, high temp and pressure relief dampers for process control. When required non-standard materials can be used to meet or exceed project requirements. Post applied coatings and finishes are also to be considered based on system conditions. </w:t>
      </w:r>
    </w:p>
    <w:p w:rsidR="009B3B76" w:rsidRDefault="00182B83" w:rsidP="001C1C58">
      <w:pPr>
        <w:pStyle w:val="RUSKINNote"/>
      </w:pPr>
      <w:r w:rsidRPr="00182B83">
        <w:t xml:space="preserve">This section covers Ruskin Manufacturing extruded aluminum, </w:t>
      </w:r>
      <w:r w:rsidR="002525EC">
        <w:t>heavy</w:t>
      </w:r>
      <w:r w:rsidRPr="00182B83">
        <w:t xml:space="preserve"> duty, backdraft dampers suitable for application in H</w:t>
      </w:r>
      <w:r w:rsidR="002525EC">
        <w:t>VAC systems with velocities to 2</w:t>
      </w:r>
      <w:r w:rsidRPr="00182B83">
        <w:t xml:space="preserve">,500 feet per </w:t>
      </w:r>
      <w:r w:rsidR="002525EC">
        <w:t>minute (457 m/min), Model BD6</w:t>
      </w:r>
      <w:r w:rsidRPr="00182B83">
        <w:t>.  Consult Ruskin for assistance in editing this section for specific applications.</w:t>
      </w:r>
    </w:p>
    <w:p w:rsidR="009B3B76" w:rsidRPr="00BA4418" w:rsidRDefault="009B3B76" w:rsidP="009B3B76">
      <w:pPr>
        <w:pStyle w:val="RUSKINNote"/>
      </w:pPr>
      <w:r w:rsidRPr="00BA4418">
        <w:t xml:space="preserve">SECTION </w:t>
      </w:r>
      <w:r>
        <w:t>23</w:t>
      </w:r>
      <w:r w:rsidRPr="00BA4418">
        <w:t xml:space="preserve"> </w:t>
      </w:r>
      <w:r>
        <w:t>33</w:t>
      </w:r>
      <w:r w:rsidRPr="00BA4418">
        <w:t xml:space="preserve"> 00, Copyright 201</w:t>
      </w:r>
      <w:r>
        <w:t>5</w:t>
      </w:r>
      <w:r w:rsidRPr="00BA4418">
        <w:t>, Ruskin Company.</w:t>
      </w:r>
    </w:p>
    <w:p w:rsidR="003840F8" w:rsidRDefault="003840F8" w:rsidP="001C1C58">
      <w:pPr>
        <w:pStyle w:val="RUSKINPart"/>
      </w:pPr>
      <w:r>
        <w:t>GENERAL</w:t>
      </w:r>
    </w:p>
    <w:p w:rsidR="003840F8" w:rsidRDefault="003840F8" w:rsidP="001C1C58">
      <w:pPr>
        <w:pStyle w:val="RUSKINArticle"/>
      </w:pPr>
      <w:r>
        <w:t>SECTION INCLUDES</w:t>
      </w:r>
    </w:p>
    <w:p w:rsidR="003840F8" w:rsidRDefault="00182B83" w:rsidP="00182B83">
      <w:pPr>
        <w:pStyle w:val="RUSKINParagraph"/>
      </w:pPr>
      <w:r w:rsidRPr="00182B83">
        <w:t>Extruded aluminum, light duty, backdraft dampers suitable for application in H</w:t>
      </w:r>
      <w:r w:rsidR="002525EC">
        <w:t>VAC systems with velocities to 2</w:t>
      </w:r>
      <w:r w:rsidRPr="00182B83">
        <w:t>,500 feet per minute (</w:t>
      </w:r>
      <w:r w:rsidR="00765521">
        <w:t>762</w:t>
      </w:r>
      <w:r w:rsidRPr="00182B83">
        <w:t xml:space="preserve"> m/min).</w:t>
      </w:r>
    </w:p>
    <w:p w:rsidR="003840F8" w:rsidRDefault="003840F8" w:rsidP="001C1C58">
      <w:pPr>
        <w:pStyle w:val="RUSKINArticle"/>
      </w:pPr>
      <w:r>
        <w:t>RELATED SECTIONS</w:t>
      </w:r>
    </w:p>
    <w:p w:rsidR="003840F8" w:rsidRDefault="00E948A8" w:rsidP="001C1C58">
      <w:pPr>
        <w:pStyle w:val="RUSKINNote"/>
      </w:pPr>
      <w:r w:rsidRPr="00BA4418">
        <w:t xml:space="preserve">** NOTE TO SPECIFIER **  </w:t>
      </w:r>
      <w:r w:rsidR="003840F8">
        <w:t>Edit the following list as required for the project.  List other sections with work directly related to the dampers.</w:t>
      </w:r>
    </w:p>
    <w:p w:rsidR="003840F8" w:rsidRDefault="00B8785B" w:rsidP="009B3B76">
      <w:pPr>
        <w:pStyle w:val="RUSKINParagraph"/>
      </w:pPr>
      <w:r>
        <w:t>Section 23</w:t>
      </w:r>
      <w:r w:rsidR="009B3B76">
        <w:t xml:space="preserve"> </w:t>
      </w:r>
      <w:r>
        <w:t>31</w:t>
      </w:r>
      <w:r w:rsidR="009B3B76">
        <w:t xml:space="preserve"> </w:t>
      </w:r>
      <w:r>
        <w:t>00</w:t>
      </w:r>
      <w:r w:rsidR="003840F8">
        <w:t xml:space="preserve"> </w:t>
      </w:r>
      <w:r>
        <w:t>–</w:t>
      </w:r>
      <w:r w:rsidR="003840F8">
        <w:t xml:space="preserve"> </w:t>
      </w:r>
      <w:r>
        <w:t>HVAC D</w:t>
      </w:r>
      <w:r w:rsidR="003840F8">
        <w:t>ucts</w:t>
      </w:r>
      <w:r>
        <w:t xml:space="preserve"> and Casings</w:t>
      </w:r>
      <w:r w:rsidR="003840F8">
        <w:t>.</w:t>
      </w:r>
    </w:p>
    <w:p w:rsidR="003840F8" w:rsidRDefault="00B8785B" w:rsidP="009B3B76">
      <w:pPr>
        <w:pStyle w:val="RUSKINParagraph"/>
      </w:pPr>
      <w:r>
        <w:t>Section 23</w:t>
      </w:r>
      <w:r w:rsidR="009B3B76">
        <w:t xml:space="preserve"> </w:t>
      </w:r>
      <w:r>
        <w:t>09</w:t>
      </w:r>
      <w:r w:rsidR="009B3B76">
        <w:t xml:space="preserve"> </w:t>
      </w:r>
      <w:r>
        <w:t>00</w:t>
      </w:r>
      <w:r w:rsidR="003840F8">
        <w:t xml:space="preserve"> </w:t>
      </w:r>
      <w:r>
        <w:t>–</w:t>
      </w:r>
      <w:r w:rsidR="003840F8">
        <w:t xml:space="preserve"> </w:t>
      </w:r>
      <w:r>
        <w:t>Instrumentation and Control for HVAC</w:t>
      </w:r>
      <w:r w:rsidR="003840F8">
        <w:t>.</w:t>
      </w:r>
    </w:p>
    <w:p w:rsidR="003840F8" w:rsidRDefault="003840F8" w:rsidP="001C1C58">
      <w:pPr>
        <w:pStyle w:val="RUSKINArticle"/>
      </w:pPr>
      <w:r>
        <w:t>REFERENCES</w:t>
      </w:r>
    </w:p>
    <w:p w:rsidR="003840F8" w:rsidRDefault="003840F8" w:rsidP="009B3B76">
      <w:pPr>
        <w:pStyle w:val="RUSKINParagraph"/>
      </w:pPr>
      <w:r>
        <w:t>AMCA 500</w:t>
      </w:r>
      <w:r w:rsidR="00B8785B">
        <w:t>-D - Laboratory</w:t>
      </w:r>
      <w:r>
        <w:t xml:space="preserve"> Methods for </w:t>
      </w:r>
      <w:r w:rsidR="00B8785B">
        <w:t>Testing</w:t>
      </w:r>
      <w:r>
        <w:t xml:space="preserve"> Dampers</w:t>
      </w:r>
      <w:r w:rsidR="00B8785B">
        <w:t xml:space="preserve"> for Ratings.</w:t>
      </w:r>
    </w:p>
    <w:p w:rsidR="00D2085A" w:rsidRDefault="00D2085A" w:rsidP="009B3B76">
      <w:pPr>
        <w:pStyle w:val="RUSKINParagraph"/>
      </w:pPr>
      <w:r>
        <w:t>AMCA 511 – Certified Ratings Program for Air Control Devices.</w:t>
      </w:r>
    </w:p>
    <w:p w:rsidR="00222FAB" w:rsidRPr="00BA4418" w:rsidRDefault="00222FAB" w:rsidP="00222FAB">
      <w:pPr>
        <w:pStyle w:val="RUSKINNote"/>
      </w:pPr>
      <w:r w:rsidRPr="00BA4418">
        <w:t>** NOTE TO SPECIFIER **  Delete if not required.</w:t>
      </w:r>
    </w:p>
    <w:p w:rsidR="00222FAB" w:rsidRPr="0088392A" w:rsidRDefault="00222FAB" w:rsidP="00222FAB">
      <w:pPr>
        <w:pStyle w:val="RUSKINParagraph"/>
      </w:pPr>
      <w:r>
        <w:t>USGBC</w:t>
      </w:r>
      <w:r w:rsidRPr="0088392A">
        <w:t xml:space="preserve">: </w:t>
      </w:r>
      <w:smartTag w:uri="urn:schemas-microsoft-com:office:smarttags" w:element="country-region">
        <w:r w:rsidRPr="0088392A">
          <w:t>U</w:t>
        </w:r>
        <w:r>
          <w:t>.S.</w:t>
        </w:r>
      </w:smartTag>
      <w:r>
        <w:t xml:space="preserve"> </w:t>
      </w:r>
      <w:smartTag w:uri="urn:schemas-microsoft-com:office:smarttags" w:element="place">
        <w:smartTag w:uri="urn:schemas-microsoft-com:office:smarttags" w:element="PlaceName">
          <w:r w:rsidRPr="0088392A">
            <w:t>Green</w:t>
          </w:r>
        </w:smartTag>
        <w:r w:rsidRPr="0088392A">
          <w:t xml:space="preserve"> </w:t>
        </w:r>
        <w:smartTag w:uri="urn:schemas-microsoft-com:office:smarttags" w:element="PlaceType">
          <w:r w:rsidRPr="0088392A">
            <w:t>Building</w:t>
          </w:r>
        </w:smartTag>
      </w:smartTag>
      <w:r w:rsidRPr="0088392A">
        <w:t xml:space="preserve"> Council LEED</w:t>
      </w:r>
      <w:r>
        <w:t xml:space="preserve">® </w:t>
      </w:r>
      <w:r w:rsidRPr="0088392A">
        <w:t>Rating System.</w:t>
      </w:r>
    </w:p>
    <w:p w:rsidR="00222FAB" w:rsidRPr="0088392A" w:rsidRDefault="00222FAB" w:rsidP="00222FAB">
      <w:pPr>
        <w:pStyle w:val="RUSKINArticle"/>
      </w:pPr>
      <w:r w:rsidRPr="0088392A">
        <w:t>DEFINITIONS</w:t>
      </w:r>
    </w:p>
    <w:p w:rsidR="00222FAB" w:rsidRPr="0088392A" w:rsidRDefault="00222FAB" w:rsidP="00222FAB">
      <w:pPr>
        <w:pStyle w:val="RUSKINNote"/>
      </w:pPr>
      <w:r w:rsidRPr="0088392A">
        <w:t>** NOTE TO SPECIFIER **  Retain definitions remaining after this Section has been edited.</w:t>
      </w:r>
    </w:p>
    <w:p w:rsidR="00222FAB" w:rsidRPr="00F32338" w:rsidRDefault="00222FAB" w:rsidP="00222FAB">
      <w:pPr>
        <w:pStyle w:val="RUSKINParagraph"/>
      </w:pPr>
      <w:r w:rsidRPr="00F32338">
        <w:t xml:space="preserve">Damper Terminology:  Definitions of terms for metal louvers contained in </w:t>
      </w:r>
      <w:r w:rsidRPr="002525EC">
        <w:t>AMCA 50</w:t>
      </w:r>
      <w:r w:rsidR="00F32338" w:rsidRPr="002525EC">
        <w:t>0</w:t>
      </w:r>
      <w:r w:rsidRPr="00F32338">
        <w:t xml:space="preserve"> apply to this Section unless otherwise defined in this Section or in referenced standards.</w:t>
      </w:r>
    </w:p>
    <w:p w:rsidR="00222FAB" w:rsidRPr="0088392A" w:rsidRDefault="00222FAB" w:rsidP="00222FAB">
      <w:pPr>
        <w:pStyle w:val="RUSKINParagraph"/>
      </w:pPr>
      <w:r w:rsidRPr="0088392A">
        <w:t xml:space="preserve">Horizontal </w:t>
      </w:r>
      <w:r>
        <w:t>Damper</w:t>
      </w:r>
      <w:r w:rsidRPr="0088392A">
        <w:t xml:space="preserve">:  </w:t>
      </w:r>
      <w:r>
        <w:t>Damper</w:t>
      </w:r>
      <w:r w:rsidRPr="0088392A">
        <w:t xml:space="preserve"> with horizontal blades; i.e., the axes of the blades are horizontal.</w:t>
      </w:r>
    </w:p>
    <w:p w:rsidR="00222FAB" w:rsidRPr="0088392A" w:rsidRDefault="00222FAB" w:rsidP="00222FAB">
      <w:pPr>
        <w:pStyle w:val="RUSKINParagraph"/>
      </w:pPr>
      <w:r w:rsidRPr="0088392A">
        <w:t xml:space="preserve">Vertical </w:t>
      </w:r>
      <w:r>
        <w:t>Damper</w:t>
      </w:r>
      <w:r w:rsidRPr="0088392A">
        <w:t xml:space="preserve">:  </w:t>
      </w:r>
      <w:r>
        <w:t>Damper</w:t>
      </w:r>
      <w:r w:rsidRPr="0088392A">
        <w:t xml:space="preserve"> with vertical blades; i.e., the axes of the blades are vertical.</w:t>
      </w:r>
    </w:p>
    <w:p w:rsidR="00222FAB" w:rsidRPr="0088392A" w:rsidRDefault="00222FAB" w:rsidP="00222FAB">
      <w:pPr>
        <w:pStyle w:val="RUSKINArticle"/>
      </w:pPr>
      <w:r w:rsidRPr="0088392A">
        <w:t>ACTION SUBMITTALS</w:t>
      </w:r>
    </w:p>
    <w:p w:rsidR="003840F8" w:rsidRDefault="003840F8" w:rsidP="009B3B76">
      <w:pPr>
        <w:pStyle w:val="RUSKINParagraph"/>
      </w:pPr>
      <w:r>
        <w:t>Comply</w:t>
      </w:r>
      <w:r w:rsidR="00D2085A">
        <w:t xml:space="preserve"> with requirements of Section 01</w:t>
      </w:r>
      <w:r w:rsidR="005E6F09">
        <w:t xml:space="preserve"> </w:t>
      </w:r>
      <w:r>
        <w:t>33</w:t>
      </w:r>
      <w:r w:rsidR="005E6F09">
        <w:t xml:space="preserve"> </w:t>
      </w:r>
      <w:r>
        <w:t>0</w:t>
      </w:r>
      <w:r w:rsidR="00D2085A">
        <w:t>0</w:t>
      </w:r>
      <w:r>
        <w:t xml:space="preserve"> - Submittal Procedures.</w:t>
      </w:r>
    </w:p>
    <w:p w:rsidR="003840F8" w:rsidRDefault="003840F8" w:rsidP="009B3B76">
      <w:pPr>
        <w:pStyle w:val="RUSKINParagraph"/>
      </w:pPr>
      <w:r>
        <w:t>Product Data:  Submit manufacturer's product data.</w:t>
      </w:r>
    </w:p>
    <w:p w:rsidR="003840F8" w:rsidRDefault="003840F8" w:rsidP="00E948A8">
      <w:pPr>
        <w:pStyle w:val="RUSKINSubPara"/>
      </w:pPr>
      <w:r>
        <w:t>Include leakage, pressure drop, and maximum pressure data.</w:t>
      </w:r>
    </w:p>
    <w:p w:rsidR="003840F8" w:rsidRDefault="003840F8" w:rsidP="00E948A8">
      <w:pPr>
        <w:pStyle w:val="RUSKINSubPara"/>
      </w:pPr>
      <w:r>
        <w:t xml:space="preserve">Indicate materials, construction, </w:t>
      </w:r>
      <w:r w:rsidR="00D2085A">
        <w:t>and dimensions.</w:t>
      </w:r>
    </w:p>
    <w:p w:rsidR="00D2085A" w:rsidRPr="008E2B11" w:rsidRDefault="00D2085A" w:rsidP="008E2B11">
      <w:pPr>
        <w:pStyle w:val="RUSKINSubPara"/>
      </w:pPr>
      <w:r>
        <w:t>Include damper pressure drop data for all damper sizes in accordance with AMCA 500-D test figure 5.3 (Ducted Inlet, Ducted Outlet).</w:t>
      </w:r>
    </w:p>
    <w:p w:rsidR="0056244F" w:rsidRDefault="0056244F" w:rsidP="0056244F">
      <w:pPr>
        <w:pStyle w:val="RUSKINSubPara"/>
      </w:pPr>
      <w:r>
        <w:t>Damper to meet or exceed published leakage information when tested in accordance to AMCA 500-D.</w:t>
      </w:r>
    </w:p>
    <w:p w:rsidR="0056244F" w:rsidRDefault="0056244F" w:rsidP="0056244F">
      <w:pPr>
        <w:pStyle w:val="RUSKINSubPara"/>
      </w:pPr>
      <w:r>
        <w:t>Damper to be tested specifically to project specifications in an AMCA approved laboratory when applicable.</w:t>
      </w:r>
    </w:p>
    <w:p w:rsidR="00914D1B" w:rsidRDefault="00914D1B" w:rsidP="00E948A8">
      <w:pPr>
        <w:pStyle w:val="RUSKINSubPara"/>
      </w:pPr>
      <w:r>
        <w:t>Include a copy of the Installation Instructions.</w:t>
      </w:r>
    </w:p>
    <w:p w:rsidR="00222FAB" w:rsidRPr="0088392A" w:rsidRDefault="00222FAB" w:rsidP="00222FAB">
      <w:pPr>
        <w:pStyle w:val="RUSKINParagraph"/>
      </w:pPr>
      <w:r w:rsidRPr="0088392A">
        <w:t xml:space="preserve">Product Schedule:  For </w:t>
      </w:r>
      <w:r>
        <w:t>dampers</w:t>
      </w:r>
      <w:r w:rsidRPr="0088392A">
        <w:t>.  Use same designations indicated on Drawings.</w:t>
      </w:r>
    </w:p>
    <w:p w:rsidR="00222FAB" w:rsidRPr="00BA4418" w:rsidRDefault="00222FAB" w:rsidP="00222FAB">
      <w:pPr>
        <w:pStyle w:val="RUSKINNote"/>
      </w:pPr>
      <w:r w:rsidRPr="00BA4418">
        <w:lastRenderedPageBreak/>
        <w:t>** NOTE TO SPECIFIER **  Delete selection samples if not required.</w:t>
      </w:r>
    </w:p>
    <w:p w:rsidR="00222FAB" w:rsidRDefault="00222FAB" w:rsidP="00222FAB">
      <w:pPr>
        <w:pStyle w:val="RUSKINParagraph"/>
      </w:pPr>
      <w:r w:rsidRPr="0088392A">
        <w:t xml:space="preserve">Samples:  Submit sample of </w:t>
      </w:r>
      <w:r>
        <w:t>damper</w:t>
      </w:r>
      <w:r w:rsidRPr="0088392A">
        <w:t xml:space="preserve"> to show frame, blades, </w:t>
      </w:r>
      <w:r>
        <w:t>actuator</w:t>
      </w:r>
      <w:r w:rsidRPr="0088392A">
        <w:t>, accessories, finish, and color.</w:t>
      </w:r>
    </w:p>
    <w:p w:rsidR="00222FAB" w:rsidRPr="0088392A" w:rsidRDefault="00222FAB" w:rsidP="00222FAB">
      <w:pPr>
        <w:pStyle w:val="RUSKINArticle"/>
      </w:pPr>
      <w:r w:rsidRPr="0088392A">
        <w:t>INFORMATIONAL SUBMITTALS</w:t>
      </w:r>
    </w:p>
    <w:p w:rsidR="00222FAB" w:rsidRPr="00BA4418" w:rsidRDefault="00222FAB" w:rsidP="00222FAB">
      <w:pPr>
        <w:pStyle w:val="RUSKINNote"/>
      </w:pPr>
      <w:r w:rsidRPr="00BA4418">
        <w:t>** NOTE TO SPECIFIER **  Coordinate "Qualification Data" Paragraph below with qualification requirements in Division 01 Section "Quality Requirements" and as may be supplemented in "Quality Assurance" Article.</w:t>
      </w:r>
    </w:p>
    <w:p w:rsidR="00222FAB" w:rsidRDefault="00222FAB" w:rsidP="00222FAB">
      <w:pPr>
        <w:pStyle w:val="RUSKINParagraph"/>
      </w:pPr>
      <w:r w:rsidRPr="0088392A">
        <w:t>Qualification Data:  For manufacturer and Installer.</w:t>
      </w:r>
    </w:p>
    <w:p w:rsidR="00222FAB" w:rsidRDefault="00222FAB" w:rsidP="00222FAB">
      <w:pPr>
        <w:pStyle w:val="RUSKINParagraph"/>
      </w:pPr>
      <w:r w:rsidRPr="0088392A">
        <w:t xml:space="preserve">Product Test Reports:  For each type of </w:t>
      </w:r>
      <w:r>
        <w:t>damper</w:t>
      </w:r>
      <w:r w:rsidRPr="0088392A">
        <w:t>, for tests performed by a qualified testing agency.</w:t>
      </w:r>
    </w:p>
    <w:p w:rsidR="00222FAB" w:rsidRPr="00BA4418" w:rsidRDefault="00222FAB" w:rsidP="00222FAB">
      <w:pPr>
        <w:pStyle w:val="RUSKINNote"/>
      </w:pPr>
      <w:r w:rsidRPr="00BA4418">
        <w:t>** NOTE TO SPECIFIER **  Retain "Field quality-control reports" Paragraph below if Contractor is responsible for field quality-control testing and inspecting.</w:t>
      </w:r>
    </w:p>
    <w:p w:rsidR="00222FAB" w:rsidRDefault="00222FAB" w:rsidP="00222FAB">
      <w:pPr>
        <w:pStyle w:val="RUSKINParagraph"/>
      </w:pPr>
      <w:r w:rsidRPr="0088392A">
        <w:t>Field quality-control reports.</w:t>
      </w:r>
    </w:p>
    <w:p w:rsidR="00222FAB" w:rsidRPr="0088392A" w:rsidRDefault="00222FAB" w:rsidP="00222FAB">
      <w:pPr>
        <w:pStyle w:val="RUSKINParagraph"/>
      </w:pPr>
      <w:r w:rsidRPr="0088392A">
        <w:t>Sample Warranties:  For manufacturer's warranties.</w:t>
      </w:r>
    </w:p>
    <w:p w:rsidR="003840F8" w:rsidRDefault="003840F8" w:rsidP="001C1C58">
      <w:pPr>
        <w:pStyle w:val="RUSKINArticle"/>
      </w:pPr>
      <w:r>
        <w:t>QUALITY ASSURANCE</w:t>
      </w:r>
    </w:p>
    <w:p w:rsidR="00914D1B" w:rsidRDefault="00914D1B" w:rsidP="009B3B76">
      <w:pPr>
        <w:pStyle w:val="RUSKINParagraph"/>
      </w:pPr>
      <w:r>
        <w:t>Manufacturer Qualifications:</w:t>
      </w:r>
    </w:p>
    <w:p w:rsidR="003840F8" w:rsidRDefault="00914D1B" w:rsidP="00E948A8">
      <w:pPr>
        <w:pStyle w:val="RUSKINSubPara"/>
      </w:pPr>
      <w:r>
        <w:t>The manufacturer shall have implemented the management of quality objectives, continual improvement, and monitoring of customer satisfaction to assure that customer needs and expectations are met.</w:t>
      </w:r>
    </w:p>
    <w:p w:rsidR="00914D1B" w:rsidRDefault="00914D1B" w:rsidP="00E948A8">
      <w:pPr>
        <w:pStyle w:val="RUSKINSubPara"/>
      </w:pPr>
      <w:r>
        <w:t>Manufacturer shall be International Organization for Standardization (ISO) 9001 accredited.</w:t>
      </w:r>
    </w:p>
    <w:p w:rsidR="00222FAB" w:rsidRPr="00BA4418" w:rsidRDefault="00222FAB" w:rsidP="00222FAB">
      <w:pPr>
        <w:pStyle w:val="RUSKINNote"/>
      </w:pPr>
      <w:r w:rsidRPr="00BA4418">
        <w:t>** NOTE TO SPECIFIER **  Insert installer qualifications. Delete if not required.</w:t>
      </w:r>
    </w:p>
    <w:p w:rsidR="00222FAB" w:rsidRPr="0088392A" w:rsidRDefault="00222FAB" w:rsidP="00222FAB">
      <w:pPr>
        <w:pStyle w:val="RUSKINParagraph"/>
      </w:pPr>
      <w:r w:rsidRPr="0088392A">
        <w:t>Installer Qualifications:</w:t>
      </w:r>
    </w:p>
    <w:p w:rsidR="00222FAB" w:rsidRPr="0088392A" w:rsidRDefault="00222FAB" w:rsidP="00222FAB">
      <w:pPr>
        <w:pStyle w:val="RUSKINSubPara"/>
      </w:pPr>
      <w:r w:rsidRPr="0088392A">
        <w:t>USGBC LEED Compliance:  The Work of this section shall be in accordance with applicable portions of the U.S. Green Building Council’s LEED Green Building Rating System. Refer to Divisions 23 and 26 Sections and other related documents bound herein for purposes of complying with this requirement.</w:t>
      </w:r>
    </w:p>
    <w:p w:rsidR="0078753C" w:rsidRDefault="0078753C" w:rsidP="0078753C">
      <w:pPr>
        <w:pStyle w:val="RUSKINParagraph"/>
      </w:pPr>
      <w:r>
        <w:t>Product Qualifications:</w:t>
      </w:r>
    </w:p>
    <w:p w:rsidR="0078753C" w:rsidRDefault="0056244F" w:rsidP="008E2B11">
      <w:pPr>
        <w:pStyle w:val="RUSKINSubPara"/>
      </w:pPr>
      <w:r>
        <w:t>Dampers to be tested in accordance to project specification or published data sheets. Test set up and orientation to be per AMCA 500-D. Leakage and pressure drop will be recorded and submitted for review and acceptance.</w:t>
      </w:r>
    </w:p>
    <w:p w:rsidR="003840F8" w:rsidRDefault="003840F8" w:rsidP="001C1C58">
      <w:pPr>
        <w:pStyle w:val="RUSKINArticle"/>
      </w:pPr>
      <w:r>
        <w:t>DELIVERY, STORAGE, AND HANDLING</w:t>
      </w:r>
    </w:p>
    <w:p w:rsidR="003840F8" w:rsidRDefault="003840F8" w:rsidP="009B3B76">
      <w:pPr>
        <w:pStyle w:val="RUSKINParagraph"/>
      </w:pPr>
      <w:r>
        <w:t>Delivery:  Deliver materials to site in manufacturer's original, unopened containers and packaging, with labels clearly indicating manufacturer and material.</w:t>
      </w:r>
    </w:p>
    <w:p w:rsidR="003840F8" w:rsidRDefault="003840F8" w:rsidP="009B3B76">
      <w:pPr>
        <w:pStyle w:val="RUSKINParagraph"/>
      </w:pPr>
      <w:r>
        <w:t>Storage:  Store materials in a dry area indoors, protected from damage and in accordance with manufacturer's instructions.</w:t>
      </w:r>
    </w:p>
    <w:p w:rsidR="003840F8" w:rsidRDefault="003840F8" w:rsidP="009B3B76">
      <w:pPr>
        <w:pStyle w:val="RUSKINParagraph"/>
      </w:pPr>
      <w:r>
        <w:t>Handling:  Handle and lift dampers in accordance with manufacturer's instructions.  Protect materials and finishes during handling and installation to prevent damage.</w:t>
      </w:r>
    </w:p>
    <w:p w:rsidR="00222FAB" w:rsidRPr="0088392A" w:rsidRDefault="00222FAB" w:rsidP="00222FAB">
      <w:pPr>
        <w:pStyle w:val="RUSKINArticle"/>
      </w:pPr>
      <w:r w:rsidRPr="0088392A">
        <w:t>WARRANTY</w:t>
      </w:r>
    </w:p>
    <w:p w:rsidR="00222FAB" w:rsidRPr="0088392A" w:rsidRDefault="00D77BFB" w:rsidP="00D77BFB">
      <w:pPr>
        <w:pStyle w:val="RUSKINParagraph"/>
      </w:pPr>
      <w:r w:rsidRPr="00D77BFB">
        <w:t>Manufacturer shall provide standard limited warranty for damper systems for a period of 5 years (60 months) from date of installation, no more than 60 months after shipment from manufacturing plant. When notified in writing from the Owner of a manufacturing defect, manufacturer shall promptly correct deficiencies without direct financial cost to the Owner.</w:t>
      </w:r>
      <w:bookmarkStart w:id="0" w:name="_GoBack"/>
      <w:bookmarkEnd w:id="0"/>
      <w:r w:rsidR="00222FAB" w:rsidRPr="0088392A">
        <w:t xml:space="preserve">  </w:t>
      </w:r>
    </w:p>
    <w:p w:rsidR="003840F8" w:rsidRDefault="003840F8" w:rsidP="001C1C58">
      <w:pPr>
        <w:pStyle w:val="RUSKINPart"/>
      </w:pPr>
      <w:r>
        <w:t>PRODUCTS</w:t>
      </w:r>
    </w:p>
    <w:p w:rsidR="003840F8" w:rsidRDefault="003840F8" w:rsidP="001C1C58">
      <w:pPr>
        <w:pStyle w:val="RUSKINArticle"/>
      </w:pPr>
      <w:r>
        <w:t>MANUFACTURER</w:t>
      </w:r>
    </w:p>
    <w:p w:rsidR="003840F8" w:rsidRDefault="008B5FC9" w:rsidP="009B3B76">
      <w:pPr>
        <w:pStyle w:val="RUSKINParagraph"/>
      </w:pPr>
      <w:r>
        <w:lastRenderedPageBreak/>
        <w:t>Ruskin Company</w:t>
      </w:r>
      <w:r w:rsidR="003840F8">
        <w:t>, 3900 Dr. Greaves Road, Kansas City, Missouri 64030.  Phone (816) 761-7476.  Fax (816) 765-8955.</w:t>
      </w:r>
      <w:r>
        <w:t xml:space="preserve">  Web Site </w:t>
      </w:r>
      <w:r w:rsidR="00222FAB">
        <w:t>http://</w:t>
      </w:r>
      <w:r w:rsidR="00992E40" w:rsidRPr="00222FAB">
        <w:rPr>
          <w:rFonts w:cs="Times New Roman"/>
        </w:rPr>
        <w:t>www.ruskin.com</w:t>
      </w:r>
      <w:r>
        <w:t>.</w:t>
      </w:r>
    </w:p>
    <w:p w:rsidR="00992E40" w:rsidRDefault="00992E40" w:rsidP="009B3B76">
      <w:pPr>
        <w:pStyle w:val="RUSKINParagraph"/>
      </w:pPr>
      <w:r>
        <w:t>Substitutions:  Not permitted.</w:t>
      </w:r>
    </w:p>
    <w:p w:rsidR="002E07CF" w:rsidRPr="002E07CF" w:rsidRDefault="002E07CF" w:rsidP="002E07CF">
      <w:pPr>
        <w:pStyle w:val="RUSKINParagraph"/>
      </w:pPr>
      <w:r>
        <w:t>Requests for substitutions will be considered in accordance with provisions of Section 01600.</w:t>
      </w:r>
    </w:p>
    <w:p w:rsidR="009A47A7" w:rsidRDefault="009A47A7" w:rsidP="009A47A7">
      <w:pPr>
        <w:pStyle w:val="RUSKINArticle"/>
      </w:pPr>
      <w:r>
        <w:t>BACKDRAFT DAMPERS</w:t>
      </w:r>
    </w:p>
    <w:p w:rsidR="009A47A7" w:rsidRDefault="009A47A7" w:rsidP="009A47A7">
      <w:pPr>
        <w:pStyle w:val="RUSKINNote"/>
      </w:pPr>
      <w:r w:rsidRPr="00BA4418">
        <w:t xml:space="preserve">** NOTE TO SPECIFIER **  </w:t>
      </w:r>
      <w:r>
        <w:t xml:space="preserve">Consult Ruskin for assistance in selecting from options for specific applications.  </w:t>
      </w:r>
    </w:p>
    <w:p w:rsidR="009A47A7" w:rsidRDefault="009A47A7" w:rsidP="009A47A7">
      <w:pPr>
        <w:pStyle w:val="RUSKINParagraph"/>
      </w:pPr>
      <w:r>
        <w:t>Model:  BD</w:t>
      </w:r>
      <w:r w:rsidR="002525EC">
        <w:t>6</w:t>
      </w:r>
      <w:r w:rsidR="00264CD4">
        <w:t xml:space="preserve"> as manufactured by Ruskin Company</w:t>
      </w:r>
      <w:r>
        <w:t>.</w:t>
      </w:r>
    </w:p>
    <w:p w:rsidR="009A47A7" w:rsidRDefault="009A47A7" w:rsidP="009A47A7">
      <w:pPr>
        <w:pStyle w:val="RUSKINParagraph"/>
      </w:pPr>
      <w:r>
        <w:t>Fabrication:</w:t>
      </w:r>
    </w:p>
    <w:p w:rsidR="009A47A7" w:rsidRDefault="009A47A7" w:rsidP="009A47A7">
      <w:pPr>
        <w:pStyle w:val="RUSKINNote"/>
      </w:pPr>
      <w:r w:rsidRPr="00BA4418">
        <w:t xml:space="preserve">** NOTE TO SPECIFIER **  </w:t>
      </w:r>
      <w:r>
        <w:t xml:space="preserve">Specify standard channel frame without flanges or optional channel frame with front or rear flanges. </w:t>
      </w:r>
    </w:p>
    <w:p w:rsidR="00264CD4" w:rsidRDefault="004C5422" w:rsidP="00264CD4">
      <w:pPr>
        <w:pStyle w:val="RUSKINSubPara"/>
      </w:pPr>
      <w:r>
        <w:t>Frame:  2 inches x minimum 0.125</w:t>
      </w:r>
      <w:r w:rsidR="00264CD4">
        <w:t xml:space="preserve"> inch (51 x minimum 2.3 mm) 6063-T6 extruded aluminum channel and mitered corners. No flanges.</w:t>
      </w:r>
    </w:p>
    <w:p w:rsidR="009A47A7" w:rsidRDefault="00264CD4" w:rsidP="009A47A7">
      <w:pPr>
        <w:pStyle w:val="RUSKINSubPara"/>
      </w:pPr>
      <w:r>
        <w:t xml:space="preserve">Front Flange </w:t>
      </w:r>
      <w:r w:rsidR="004C5422">
        <w:t>Frame:  2 inches x minimum 0.125</w:t>
      </w:r>
      <w:r w:rsidR="009A47A7">
        <w:t xml:space="preserve"> inch (51 x minimum 2.3 mm) 6063-T</w:t>
      </w:r>
      <w:r>
        <w:t>6</w:t>
      </w:r>
      <w:r w:rsidR="009A47A7">
        <w:t xml:space="preserve"> extruded aluminum channel with front flange and mitered corners.</w:t>
      </w:r>
    </w:p>
    <w:p w:rsidR="00264CD4" w:rsidRDefault="00264CD4" w:rsidP="00264CD4">
      <w:pPr>
        <w:pStyle w:val="RUSKINSubPara"/>
      </w:pPr>
      <w:r>
        <w:t xml:space="preserve">Rear Flange </w:t>
      </w:r>
      <w:r w:rsidR="004C5422">
        <w:t>Frame:  2 inches x minimum 0.125</w:t>
      </w:r>
      <w:r>
        <w:t xml:space="preserve"> inch (51 x minimum 2.3 mm) 6063-T6 extruded aluminum channel with rear flange and mitered corners.</w:t>
      </w:r>
    </w:p>
    <w:p w:rsidR="009A47A7" w:rsidRDefault="009A47A7" w:rsidP="009A47A7">
      <w:pPr>
        <w:pStyle w:val="RUSKINSubPara"/>
      </w:pPr>
      <w:r>
        <w:t>Blades:</w:t>
      </w:r>
    </w:p>
    <w:p w:rsidR="009A47A7" w:rsidRDefault="009A47A7" w:rsidP="009A47A7">
      <w:pPr>
        <w:pStyle w:val="RUSKINSubSub1"/>
      </w:pPr>
      <w:r>
        <w:t xml:space="preserve">Style:  Single-piece, overlap frame. </w:t>
      </w:r>
    </w:p>
    <w:p w:rsidR="009A47A7" w:rsidRDefault="009A47A7" w:rsidP="009A47A7">
      <w:pPr>
        <w:pStyle w:val="RUSKINSubSub1"/>
      </w:pPr>
      <w:r>
        <w:t>Action:  Parallel.</w:t>
      </w:r>
    </w:p>
    <w:p w:rsidR="009A47A7" w:rsidRDefault="009A47A7" w:rsidP="009A47A7">
      <w:pPr>
        <w:pStyle w:val="RUSKINSubSub1"/>
      </w:pPr>
      <w:r>
        <w:t>Orientation:  Horizontal.</w:t>
      </w:r>
    </w:p>
    <w:p w:rsidR="009A47A7" w:rsidRDefault="004C5422" w:rsidP="009A47A7">
      <w:pPr>
        <w:pStyle w:val="RUSKINSubSub1"/>
      </w:pPr>
      <w:r>
        <w:t>Material:  Minimum 0.07</w:t>
      </w:r>
      <w:r w:rsidR="009A47A7">
        <w:t>0 inch (1.2 mm) 6063-T</w:t>
      </w:r>
      <w:r w:rsidR="00264CD4">
        <w:t>6</w:t>
      </w:r>
      <w:r w:rsidR="009A47A7">
        <w:t xml:space="preserve"> extruded aluminum.</w:t>
      </w:r>
    </w:p>
    <w:p w:rsidR="009A47A7" w:rsidRDefault="009A47A7" w:rsidP="009A47A7">
      <w:pPr>
        <w:pStyle w:val="RUSKINSubSub1"/>
      </w:pPr>
      <w:r>
        <w:t>Width:  Maximum 6 inches (152 mm).</w:t>
      </w:r>
    </w:p>
    <w:p w:rsidR="009A47A7" w:rsidRDefault="009A47A7" w:rsidP="009A47A7">
      <w:pPr>
        <w:pStyle w:val="RUSKINSubPara"/>
      </w:pPr>
      <w:r>
        <w:t>Bearings:  Corrosion-resistant, long-life, synthetic, formed as single piece with axles.</w:t>
      </w:r>
    </w:p>
    <w:p w:rsidR="009A47A7" w:rsidRDefault="009A47A7" w:rsidP="009A47A7">
      <w:pPr>
        <w:pStyle w:val="RUSKINNote"/>
      </w:pPr>
      <w:r w:rsidRPr="00BA4418">
        <w:t xml:space="preserve">** NOTE TO SPECIFIER **  </w:t>
      </w:r>
      <w:r>
        <w:t xml:space="preserve">Glue-on or clip-on seals can fall off the damper blade and frame, affecting the leakage rating and damper performance. </w:t>
      </w:r>
    </w:p>
    <w:p w:rsidR="009A47A7" w:rsidRDefault="009A47A7" w:rsidP="009A47A7">
      <w:pPr>
        <w:pStyle w:val="RUSKINSubPara"/>
      </w:pPr>
      <w:r>
        <w:t>Blade Seals:  Extruded vinyl, mechanically attached to blade edge.</w:t>
      </w:r>
    </w:p>
    <w:p w:rsidR="009A47A7" w:rsidRDefault="009A47A7" w:rsidP="009A47A7">
      <w:pPr>
        <w:pStyle w:val="RUSKINNote"/>
      </w:pPr>
      <w:r w:rsidRPr="00BA4418">
        <w:t xml:space="preserve">** NOTE TO SPECIFIER **  </w:t>
      </w:r>
      <w:r>
        <w:t xml:space="preserve">Specify concealed linkage for lower pressure drop and low maintenance. </w:t>
      </w:r>
    </w:p>
    <w:p w:rsidR="009A47A7" w:rsidRDefault="009A47A7" w:rsidP="009A47A7">
      <w:pPr>
        <w:pStyle w:val="RUSKINSubPara"/>
      </w:pPr>
      <w:r>
        <w:t xml:space="preserve">Linkage:  </w:t>
      </w:r>
      <w:r w:rsidR="002E07CF">
        <w:t>In airstream</w:t>
      </w:r>
      <w:r>
        <w:t>.</w:t>
      </w:r>
    </w:p>
    <w:p w:rsidR="009A47A7" w:rsidRDefault="009A47A7" w:rsidP="009A47A7">
      <w:pPr>
        <w:pStyle w:val="RUSKINSubPara"/>
      </w:pPr>
      <w:r>
        <w:t>Axles:  Corrosion-resistant, long-life, synthetic, locked to blade and formed as single piece with bearings.</w:t>
      </w:r>
    </w:p>
    <w:p w:rsidR="00F01890" w:rsidRDefault="00F01890" w:rsidP="00F01890">
      <w:pPr>
        <w:pStyle w:val="RUSKINNote"/>
      </w:pPr>
      <w:r w:rsidRPr="00BA4418">
        <w:t xml:space="preserve">** NOTE TO SPECIFIER **  </w:t>
      </w:r>
      <w:r>
        <w:t xml:space="preserve">Delete mounting not required. </w:t>
      </w:r>
    </w:p>
    <w:p w:rsidR="009A47A7" w:rsidRDefault="009A47A7" w:rsidP="009A47A7">
      <w:pPr>
        <w:pStyle w:val="RUSKINSubPara"/>
      </w:pPr>
      <w:r>
        <w:t>Mounting:  Vertica</w:t>
      </w:r>
      <w:r w:rsidR="00F01890">
        <w:t>l</w:t>
      </w:r>
      <w:r>
        <w:t>.</w:t>
      </w:r>
    </w:p>
    <w:p w:rsidR="00F01890" w:rsidRDefault="00F01890" w:rsidP="00F01890">
      <w:pPr>
        <w:pStyle w:val="RUSKINSubPara"/>
      </w:pPr>
      <w:r>
        <w:t>Mounting:  Horizontal, air flow up.</w:t>
      </w:r>
    </w:p>
    <w:p w:rsidR="009A47A7" w:rsidRDefault="009A47A7" w:rsidP="009A47A7">
      <w:pPr>
        <w:pStyle w:val="RUSKINNote"/>
      </w:pPr>
      <w:r w:rsidRPr="00BA4418">
        <w:t xml:space="preserve">** NOTE TO SPECIFIER **  </w:t>
      </w:r>
      <w:r>
        <w:t>Standard finish is mill aluminum.  Consult Ruskin for assistance in specifying special finishes for specific applications.</w:t>
      </w:r>
    </w:p>
    <w:p w:rsidR="009A47A7" w:rsidRDefault="009A47A7" w:rsidP="009A47A7">
      <w:pPr>
        <w:pStyle w:val="RUSKINSubPara"/>
      </w:pPr>
      <w:r>
        <w:t>Finish:  Mill aluminum.</w:t>
      </w:r>
    </w:p>
    <w:p w:rsidR="009A47A7" w:rsidRDefault="009A47A7" w:rsidP="009A47A7">
      <w:pPr>
        <w:pStyle w:val="RUSKINParagraph"/>
      </w:pPr>
      <w:r>
        <w:t>Performance Data:</w:t>
      </w:r>
    </w:p>
    <w:p w:rsidR="009A47A7" w:rsidRDefault="009A47A7" w:rsidP="009A47A7">
      <w:pPr>
        <w:pStyle w:val="RUSKINSubPara"/>
      </w:pPr>
      <w:r>
        <w:t>Temperature Rating:  Withstand -40 to 200 degrees F (-40 to 93 degrees C).</w:t>
      </w:r>
    </w:p>
    <w:p w:rsidR="009A47A7" w:rsidRDefault="009A47A7" w:rsidP="009A47A7">
      <w:pPr>
        <w:pStyle w:val="RUSKINSubPara"/>
      </w:pPr>
      <w:r>
        <w:t xml:space="preserve">Capacity:  </w:t>
      </w:r>
      <w:r w:rsidR="002557AA">
        <w:t>W</w:t>
      </w:r>
      <w:r>
        <w:t>ithstand HVAC system operating conditions.</w:t>
      </w:r>
    </w:p>
    <w:p w:rsidR="009A47A7" w:rsidRDefault="009A47A7" w:rsidP="009A47A7">
      <w:pPr>
        <w:pStyle w:val="RUSKINSubSub1"/>
      </w:pPr>
      <w:r>
        <w:t xml:space="preserve">Closed Position:  Maximum back pressure of </w:t>
      </w:r>
      <w:r w:rsidR="00520691" w:rsidRPr="000F2D3F">
        <w:t>1</w:t>
      </w:r>
      <w:r w:rsidRPr="000F2D3F">
        <w:t>6 inches</w:t>
      </w:r>
      <w:r>
        <w:t xml:space="preserve"> w.g. (</w:t>
      </w:r>
      <w:r w:rsidR="00970D7C">
        <w:t>4</w:t>
      </w:r>
      <w:r>
        <w:t xml:space="preserve"> kPa).</w:t>
      </w:r>
    </w:p>
    <w:p w:rsidR="009A47A7" w:rsidRDefault="009A47A7" w:rsidP="009A47A7">
      <w:pPr>
        <w:pStyle w:val="RUSKINSubSub1"/>
      </w:pPr>
      <w:r>
        <w:t>Open Posi</w:t>
      </w:r>
      <w:r w:rsidR="00520691">
        <w:t>tion:  Maximum air velocity of 2</w:t>
      </w:r>
      <w:r>
        <w:t>,500 feet per minute (</w:t>
      </w:r>
      <w:r w:rsidR="00BE58CD">
        <w:t xml:space="preserve">762 </w:t>
      </w:r>
      <w:r>
        <w:t>m/min).</w:t>
      </w:r>
    </w:p>
    <w:p w:rsidR="009A47A7" w:rsidRDefault="009A47A7" w:rsidP="009A47A7">
      <w:pPr>
        <w:pStyle w:val="RUSKINSubPara"/>
      </w:pPr>
      <w:r>
        <w:t>Operation of Blades:</w:t>
      </w:r>
    </w:p>
    <w:p w:rsidR="009A47A7" w:rsidRDefault="009A47A7" w:rsidP="009A47A7">
      <w:pPr>
        <w:pStyle w:val="RUSKINSubSub1"/>
      </w:pPr>
      <w:r>
        <w:t>Start to Open</w:t>
      </w:r>
      <w:r w:rsidR="00520691">
        <w:t>:  0.12</w:t>
      </w:r>
      <w:r>
        <w:t xml:space="preserve"> inch w.g. (0.</w:t>
      </w:r>
      <w:r w:rsidR="00970D7C">
        <w:t>03</w:t>
      </w:r>
      <w:r>
        <w:t xml:space="preserve"> kPa).</w:t>
      </w:r>
    </w:p>
    <w:p w:rsidR="009A47A7" w:rsidRDefault="00520691" w:rsidP="009A47A7">
      <w:pPr>
        <w:pStyle w:val="RUSKINSubSub1"/>
      </w:pPr>
      <w:r>
        <w:t xml:space="preserve">Fully </w:t>
      </w:r>
      <w:proofErr w:type="gramStart"/>
      <w:r>
        <w:t>Open</w:t>
      </w:r>
      <w:proofErr w:type="gramEnd"/>
      <w:r>
        <w:t>:  0.20</w:t>
      </w:r>
      <w:r w:rsidR="00970D7C">
        <w:t xml:space="preserve"> inch w.g. (0.05</w:t>
      </w:r>
      <w:r w:rsidR="009A47A7">
        <w:t xml:space="preserve"> kPa).</w:t>
      </w:r>
    </w:p>
    <w:p w:rsidR="009A47A7" w:rsidRDefault="009A47A7" w:rsidP="009A47A7">
      <w:pPr>
        <w:pStyle w:val="RUSKINSubPara"/>
      </w:pPr>
      <w:r>
        <w:t>Pressure Drop:  Maximu</w:t>
      </w:r>
      <w:r w:rsidR="00520691">
        <w:t xml:space="preserve">m 0.20 inch w.g. (0.05 </w:t>
      </w:r>
      <w:proofErr w:type="spellStart"/>
      <w:r w:rsidR="00520691">
        <w:t>kPa</w:t>
      </w:r>
      <w:proofErr w:type="spellEnd"/>
      <w:r w:rsidR="00520691">
        <w:t>) at 1</w:t>
      </w:r>
      <w:r>
        <w:t>,500 feet per minute (457 m/min) through 24 inch x 24 inch (610 x 610 mm) damper.</w:t>
      </w:r>
    </w:p>
    <w:p w:rsidR="00451B1F" w:rsidRDefault="00E948A8" w:rsidP="001C1C58">
      <w:pPr>
        <w:pStyle w:val="RUSKINNote"/>
      </w:pPr>
      <w:r w:rsidRPr="00BA4418">
        <w:t xml:space="preserve">** NOTE TO SPECIFIER **  </w:t>
      </w:r>
      <w:r w:rsidR="00451B1F">
        <w:t>Standard finish is mill galvanized.  Consult Ruskin for assistance in specifying special finishes for specific applications.</w:t>
      </w:r>
    </w:p>
    <w:p w:rsidR="003840F8" w:rsidRDefault="003840F8" w:rsidP="001C1C58">
      <w:pPr>
        <w:pStyle w:val="RUSKINArticle"/>
      </w:pPr>
      <w:r>
        <w:t>ACCESSORIES</w:t>
      </w:r>
    </w:p>
    <w:p w:rsidR="003840F8" w:rsidRDefault="003840F8" w:rsidP="009B3B76">
      <w:pPr>
        <w:pStyle w:val="RUSKINParagraph"/>
      </w:pPr>
      <w:r>
        <w:t>Actuator:</w:t>
      </w:r>
    </w:p>
    <w:p w:rsidR="00451B1F" w:rsidRDefault="00E948A8" w:rsidP="001C1C58">
      <w:pPr>
        <w:pStyle w:val="RUSKINNote"/>
      </w:pPr>
      <w:r w:rsidRPr="00BA4418">
        <w:t xml:space="preserve">** NOTE TO SPECIFIER **  </w:t>
      </w:r>
      <w:r w:rsidR="00451B1F">
        <w:t>Specify an electric or pneumatic actuator, fail position, and mounting.  Consult Ruskin for assistance in specifying accessories for specific applications.</w:t>
      </w:r>
      <w:r w:rsidR="006F5C6D">
        <w:t xml:space="preserve"> Delete actuator type (electric or pneumatic) not required.</w:t>
      </w:r>
    </w:p>
    <w:p w:rsidR="003840F8" w:rsidRDefault="00451B1F" w:rsidP="00E948A8">
      <w:pPr>
        <w:pStyle w:val="RUSKINSubPara"/>
      </w:pPr>
      <w:r>
        <w:t>Electric:  120 V, two-position.</w:t>
      </w:r>
    </w:p>
    <w:p w:rsidR="004F12F2" w:rsidRDefault="004F12F2" w:rsidP="004F12F2">
      <w:pPr>
        <w:pStyle w:val="RUSKINSubPara"/>
      </w:pPr>
      <w:r>
        <w:t xml:space="preserve">Electric:  24 V, two-position.  </w:t>
      </w:r>
    </w:p>
    <w:p w:rsidR="004F12F2" w:rsidRDefault="004F12F2" w:rsidP="004F12F2">
      <w:pPr>
        <w:pStyle w:val="RUSKINSubPara"/>
      </w:pPr>
      <w:r>
        <w:t xml:space="preserve">Electric:  24 V, modulating.  </w:t>
      </w:r>
    </w:p>
    <w:p w:rsidR="006F5C6D" w:rsidRDefault="006F5C6D" w:rsidP="006F5C6D">
      <w:pPr>
        <w:pStyle w:val="RUSKINNote"/>
      </w:pPr>
      <w:r w:rsidRPr="00BA4418">
        <w:t xml:space="preserve">** NOTE TO SPECIFIER **  </w:t>
      </w:r>
      <w:r w:rsidR="00DF7527">
        <w:t>Delete manual if</w:t>
      </w:r>
      <w:r>
        <w:t xml:space="preserve"> not required. </w:t>
      </w:r>
    </w:p>
    <w:p w:rsidR="004F12F2" w:rsidRDefault="00DF7527" w:rsidP="004F12F2">
      <w:pPr>
        <w:pStyle w:val="RUSKINSubPara"/>
      </w:pPr>
      <w:r>
        <w:t>Manual:  Static pressure control.</w:t>
      </w:r>
    </w:p>
    <w:p w:rsidR="006F5C6D" w:rsidRDefault="006F5C6D" w:rsidP="006F5C6D">
      <w:pPr>
        <w:pStyle w:val="RUSKINNote"/>
      </w:pPr>
      <w:r w:rsidRPr="00BA4418">
        <w:t xml:space="preserve">** NOTE TO SPECIFIER **  </w:t>
      </w:r>
      <w:r>
        <w:t xml:space="preserve">Delete fail position not required. </w:t>
      </w:r>
    </w:p>
    <w:p w:rsidR="006F5C6D" w:rsidRDefault="006F5C6D" w:rsidP="006F5C6D">
      <w:pPr>
        <w:pStyle w:val="RUSKINSubPara"/>
      </w:pPr>
      <w:r>
        <w:t>Fail Position:  Closed.</w:t>
      </w:r>
    </w:p>
    <w:p w:rsidR="006F5C6D" w:rsidRDefault="006F5C6D" w:rsidP="006F5C6D">
      <w:pPr>
        <w:pStyle w:val="RUSKINNote"/>
      </w:pPr>
      <w:r w:rsidRPr="00BA4418">
        <w:t xml:space="preserve">** NOTE TO SPECIFIER **  </w:t>
      </w:r>
      <w:r>
        <w:t xml:space="preserve">Delete mounting not required. </w:t>
      </w:r>
    </w:p>
    <w:p w:rsidR="003840F8" w:rsidRDefault="003840F8" w:rsidP="00E948A8">
      <w:pPr>
        <w:pStyle w:val="RUSKINSubPara"/>
      </w:pPr>
      <w:r>
        <w:t xml:space="preserve">Mounting:  External </w:t>
      </w:r>
      <w:r w:rsidR="006F5C6D">
        <w:t>side plate</w:t>
      </w:r>
      <w:r>
        <w:t>.</w:t>
      </w:r>
    </w:p>
    <w:p w:rsidR="006F5C6D" w:rsidRDefault="006F5C6D" w:rsidP="006F5C6D">
      <w:pPr>
        <w:pStyle w:val="RUSKINSubPara"/>
      </w:pPr>
      <w:r>
        <w:t>Mounting:  External sleeve.</w:t>
      </w:r>
    </w:p>
    <w:p w:rsidR="006F5C6D" w:rsidRDefault="006F5C6D" w:rsidP="006F5C6D">
      <w:pPr>
        <w:pStyle w:val="RUSKINSubPara"/>
      </w:pPr>
      <w:r>
        <w:t>Mounting: In airstream.</w:t>
      </w:r>
    </w:p>
    <w:p w:rsidR="006F5C6D" w:rsidRPr="00DF7527" w:rsidRDefault="006F5C6D" w:rsidP="006F5C6D">
      <w:pPr>
        <w:pStyle w:val="RUSKINNote"/>
      </w:pPr>
      <w:r w:rsidRPr="00DF7527">
        <w:lastRenderedPageBreak/>
        <w:t xml:space="preserve">** NOTE TO SPECIFIER **  Delete if not required. </w:t>
      </w:r>
    </w:p>
    <w:p w:rsidR="006F5C6D" w:rsidRPr="00DF7527" w:rsidRDefault="003840F8" w:rsidP="009B3B76">
      <w:pPr>
        <w:pStyle w:val="RUSKINParagraph"/>
      </w:pPr>
      <w:r w:rsidRPr="00DF7527">
        <w:t>Flange Frame:  1-1/2 inches (38 mm), roll formed as part of frame</w:t>
      </w:r>
      <w:r w:rsidR="006F5C6D" w:rsidRPr="00DF7527">
        <w:t>.</w:t>
      </w:r>
    </w:p>
    <w:p w:rsidR="006F5C6D" w:rsidRPr="00DF7527" w:rsidRDefault="006F5C6D" w:rsidP="006F5C6D">
      <w:pPr>
        <w:pStyle w:val="RUSKINNote"/>
      </w:pPr>
      <w:r w:rsidRPr="00DF7527">
        <w:t xml:space="preserve">** NOTE TO SPECIFIER **  Delete location not required. </w:t>
      </w:r>
    </w:p>
    <w:p w:rsidR="003840F8" w:rsidRPr="00DF7527" w:rsidRDefault="006F5C6D" w:rsidP="006F5C6D">
      <w:pPr>
        <w:pStyle w:val="RUSKINSubPara"/>
      </w:pPr>
      <w:r w:rsidRPr="00DF7527">
        <w:t>Location: F</w:t>
      </w:r>
      <w:r w:rsidR="003840F8" w:rsidRPr="00DF7527">
        <w:t>ront.</w:t>
      </w:r>
    </w:p>
    <w:p w:rsidR="006F5C6D" w:rsidRPr="00DF7527" w:rsidRDefault="006F5C6D" w:rsidP="001519F7">
      <w:pPr>
        <w:pStyle w:val="RUSKINParagraph"/>
      </w:pPr>
      <w:r w:rsidRPr="00DF7527">
        <w:t>Location: Rear.</w:t>
      </w:r>
      <w:r w:rsidR="001519F7" w:rsidRPr="001519F7">
        <w:t xml:space="preserve"> </w:t>
      </w:r>
      <w:r w:rsidR="001519F7">
        <w:t>Factory Sleeve:  Aluminum. Minimum 0.080 inch (2.032 mm) thickness, minimum 8 inches (203 mm) length.</w:t>
      </w:r>
    </w:p>
    <w:p w:rsidR="001519F7" w:rsidRPr="00DF7527" w:rsidRDefault="001519F7" w:rsidP="001519F7">
      <w:pPr>
        <w:pStyle w:val="RUSKINNote"/>
      </w:pPr>
      <w:r w:rsidRPr="00DF7527">
        <w:t xml:space="preserve">** NOTE </w:t>
      </w:r>
      <w:r>
        <w:t>TO SPECIFIER **  Delete if</w:t>
      </w:r>
      <w:r w:rsidRPr="00DF7527">
        <w:t xml:space="preserve"> not required.</w:t>
      </w:r>
      <w:r w:rsidR="009E3995">
        <w:t xml:space="preserve"> </w:t>
      </w:r>
    </w:p>
    <w:p w:rsidR="00C505AE" w:rsidRDefault="00570498" w:rsidP="00C505AE">
      <w:pPr>
        <w:pStyle w:val="RUSKINParagraph"/>
      </w:pPr>
      <w:r>
        <w:t xml:space="preserve">Bird or Insect </w:t>
      </w:r>
      <w:r w:rsidR="00C505AE">
        <w:t>Screen:  Front or rear mounted</w:t>
      </w:r>
      <w:r>
        <w:t xml:space="preserve"> to damper with mounting sleeve</w:t>
      </w:r>
      <w:r w:rsidR="00C505AE">
        <w:t>.</w:t>
      </w:r>
    </w:p>
    <w:p w:rsidR="009E3995" w:rsidRPr="00DF7527" w:rsidRDefault="009E3995" w:rsidP="009E3995">
      <w:pPr>
        <w:pStyle w:val="RUSKINNote"/>
      </w:pPr>
      <w:r w:rsidRPr="00DF7527">
        <w:t xml:space="preserve">** NOTE </w:t>
      </w:r>
      <w:r>
        <w:t>TO SPECIFIER **  Delete screens</w:t>
      </w:r>
      <w:r w:rsidRPr="00DF7527">
        <w:t xml:space="preserve"> not required. </w:t>
      </w:r>
    </w:p>
    <w:p w:rsidR="00C505AE" w:rsidRDefault="00570498" w:rsidP="00C505AE">
      <w:pPr>
        <w:pStyle w:val="RUSKINSubPara"/>
      </w:pPr>
      <w:r>
        <w:t>Bird Screen: ¾” x 0.051 expanded aluminum.</w:t>
      </w:r>
    </w:p>
    <w:p w:rsidR="00570498" w:rsidRDefault="00570498" w:rsidP="00C505AE">
      <w:pPr>
        <w:pStyle w:val="RUSKINSubPara"/>
      </w:pPr>
      <w:r>
        <w:t xml:space="preserve">Bird Screen: ½” x ½” x </w:t>
      </w:r>
      <w:r w:rsidR="001519F7">
        <w:t xml:space="preserve">0.063” woven aluminum </w:t>
      </w:r>
      <w:proofErr w:type="spellStart"/>
      <w:r w:rsidR="001519F7">
        <w:t>intercrimped</w:t>
      </w:r>
      <w:proofErr w:type="spellEnd"/>
      <w:r w:rsidR="001519F7">
        <w:t xml:space="preserve"> mesh.</w:t>
      </w:r>
    </w:p>
    <w:p w:rsidR="001519F7" w:rsidRDefault="001519F7" w:rsidP="00C505AE">
      <w:pPr>
        <w:pStyle w:val="RUSKINSubPara"/>
      </w:pPr>
      <w:r>
        <w:t>Bird Screen: ½” x ½” x 19 gauge galvanized steel mesh.</w:t>
      </w:r>
    </w:p>
    <w:p w:rsidR="001519F7" w:rsidRDefault="001519F7" w:rsidP="00C505AE">
      <w:pPr>
        <w:pStyle w:val="RUSKINSubPara"/>
      </w:pPr>
      <w:r>
        <w:t>Insect Screen: 18 x 16 aluminum mesh.</w:t>
      </w:r>
    </w:p>
    <w:p w:rsidR="001519F7" w:rsidRPr="00C505AE" w:rsidRDefault="001519F7" w:rsidP="00C505AE">
      <w:pPr>
        <w:pStyle w:val="RUSKINSubPara"/>
      </w:pPr>
      <w:r>
        <w:t>Insect Screen: 18 x 16 fiberglass mesh.</w:t>
      </w:r>
    </w:p>
    <w:p w:rsidR="00E948A8" w:rsidRDefault="00E948A8" w:rsidP="00E948A8">
      <w:pPr>
        <w:pStyle w:val="RUSKINNote"/>
      </w:pPr>
      <w:r w:rsidRPr="00BA4418">
        <w:t xml:space="preserve">** NOTE TO SPECIFIER **  </w:t>
      </w:r>
      <w:r>
        <w:t>Delete duct transition not required.</w:t>
      </w:r>
    </w:p>
    <w:p w:rsidR="003840F8" w:rsidRDefault="003840F8" w:rsidP="009B3B76">
      <w:pPr>
        <w:pStyle w:val="RUSKINParagraph"/>
      </w:pPr>
      <w:r>
        <w:t>Duct Transition Connection:  Round.</w:t>
      </w:r>
    </w:p>
    <w:p w:rsidR="00E948A8" w:rsidRDefault="00E948A8" w:rsidP="00E948A8">
      <w:pPr>
        <w:pStyle w:val="RUSKINParagraph"/>
      </w:pPr>
      <w:r>
        <w:t>Duct Transition Connection:  Oval.</w:t>
      </w:r>
    </w:p>
    <w:p w:rsidR="00E948A8" w:rsidRDefault="00E948A8" w:rsidP="00E948A8">
      <w:pPr>
        <w:pStyle w:val="RUSKINParagraph"/>
      </w:pPr>
      <w:r>
        <w:t>Duct Transition Connection:  Rectangular.</w:t>
      </w:r>
    </w:p>
    <w:p w:rsidR="003840F8" w:rsidRDefault="003840F8" w:rsidP="001C1C58">
      <w:pPr>
        <w:pStyle w:val="RUSKINArticle"/>
      </w:pPr>
      <w:r>
        <w:t>SOURCE QUALITY CONTROL</w:t>
      </w:r>
    </w:p>
    <w:p w:rsidR="003840F8" w:rsidRDefault="003840F8" w:rsidP="009B3B76">
      <w:pPr>
        <w:pStyle w:val="RUSKINParagraph"/>
      </w:pPr>
      <w:r>
        <w:t>Factory Tests:  Factory cycle damper and actuator assembly to assure proper operation.</w:t>
      </w:r>
    </w:p>
    <w:p w:rsidR="003840F8" w:rsidRDefault="003840F8" w:rsidP="001C1C58">
      <w:pPr>
        <w:pStyle w:val="RUSKINPart"/>
      </w:pPr>
      <w:r>
        <w:t>EXECUTION</w:t>
      </w:r>
    </w:p>
    <w:p w:rsidR="003840F8" w:rsidRDefault="003840F8" w:rsidP="001C1C58">
      <w:pPr>
        <w:pStyle w:val="RUSKINArticle"/>
      </w:pPr>
      <w:r>
        <w:t>EXAMINATION</w:t>
      </w:r>
    </w:p>
    <w:p w:rsidR="003840F8" w:rsidRDefault="003840F8" w:rsidP="009B3B76">
      <w:pPr>
        <w:pStyle w:val="RUSKINParagraph"/>
      </w:pPr>
      <w:r>
        <w:t>Inspect areas to receive dampers.  Notify the Engineer of conditions that would adversely affect the installation or subsequent utilization of the dampers.  Do not proceed with installation until unsatisfactory conditions are corrected.</w:t>
      </w:r>
    </w:p>
    <w:p w:rsidR="003840F8" w:rsidRDefault="003840F8" w:rsidP="001C1C58">
      <w:pPr>
        <w:pStyle w:val="RUSKINArticle"/>
      </w:pPr>
      <w:r>
        <w:t>INSTALLATION</w:t>
      </w:r>
    </w:p>
    <w:p w:rsidR="003840F8" w:rsidRDefault="003840F8" w:rsidP="009B3B76">
      <w:pPr>
        <w:pStyle w:val="RUSKINParagraph"/>
      </w:pPr>
      <w:r>
        <w:t>Install dampers at locations indicated on the drawings and in accordance with manufacturer's installation instructions.</w:t>
      </w:r>
    </w:p>
    <w:p w:rsidR="003840F8" w:rsidRDefault="003840F8" w:rsidP="009B3B76">
      <w:pPr>
        <w:pStyle w:val="RUSKINParagraph"/>
      </w:pPr>
      <w:r>
        <w:t xml:space="preserve">Install dampers square and free from racking with blades </w:t>
      </w:r>
      <w:r w:rsidR="00E948A8">
        <w:t>orientation as scheduled or required</w:t>
      </w:r>
      <w:r>
        <w:t>.</w:t>
      </w:r>
    </w:p>
    <w:p w:rsidR="003840F8" w:rsidRDefault="003840F8" w:rsidP="009B3B76">
      <w:pPr>
        <w:pStyle w:val="RUSKINParagraph"/>
      </w:pPr>
      <w:r>
        <w:t>Do not compress or stretch damper frame into duct or opening.</w:t>
      </w:r>
    </w:p>
    <w:p w:rsidR="003840F8" w:rsidRDefault="003840F8" w:rsidP="009B3B76">
      <w:pPr>
        <w:pStyle w:val="RUSKINParagraph"/>
      </w:pPr>
      <w:r>
        <w:t>Handle damper using sleeve or frame.  Do not lift damper using blades, actuator, or jackshaft.</w:t>
      </w:r>
    </w:p>
    <w:p w:rsidR="003840F8" w:rsidRDefault="003840F8" w:rsidP="009B3B76">
      <w:pPr>
        <w:pStyle w:val="RUSKINParagraph"/>
      </w:pPr>
      <w:r>
        <w:t>Install bracing for multiple section assemblies to support assembly weight and to hold against system pressure.  Install bracing as needed.</w:t>
      </w:r>
    </w:p>
    <w:p w:rsidR="003840F8" w:rsidRDefault="003840F8" w:rsidP="009B3B76">
      <w:pPr>
        <w:pStyle w:val="RUSKINEndOfSection"/>
      </w:pPr>
      <w:r>
        <w:t>END OF SECTION</w:t>
      </w:r>
    </w:p>
    <w:sectPr w:rsidR="003840F8">
      <w:footerReference w:type="default" r:id="rId9"/>
      <w:type w:val="continuous"/>
      <w:pgSz w:w="12240" w:h="15840"/>
      <w:pgMar w:top="1080" w:right="1080" w:bottom="720" w:left="1080" w:header="720" w:footer="144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05BD" w:rsidRDefault="00C005BD">
      <w:r>
        <w:separator/>
      </w:r>
    </w:p>
  </w:endnote>
  <w:endnote w:type="continuationSeparator" w:id="0">
    <w:p w:rsidR="00C005BD" w:rsidRDefault="00C005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40F8" w:rsidRDefault="00F9346D" w:rsidP="00226997">
    <w:pPr>
      <w:pStyle w:val="Footer"/>
    </w:pPr>
    <w:r>
      <w:tab/>
      <w:t>23</w:t>
    </w:r>
    <w:r w:rsidR="00E948A8">
      <w:t xml:space="preserve"> </w:t>
    </w:r>
    <w:r>
      <w:t>33</w:t>
    </w:r>
    <w:r w:rsidR="00E948A8">
      <w:t xml:space="preserve"> </w:t>
    </w:r>
    <w:r>
      <w:t>00</w:t>
    </w:r>
    <w:r w:rsidR="003840F8">
      <w:t xml:space="preserve"> - </w:t>
    </w:r>
    <w:r w:rsidR="003840F8">
      <w:pgNum/>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05BD" w:rsidRDefault="00C005BD">
      <w:r>
        <w:separator/>
      </w:r>
    </w:p>
  </w:footnote>
  <w:footnote w:type="continuationSeparator" w:id="0">
    <w:p w:rsidR="00C005BD" w:rsidRDefault="00C005B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FCA037C6"/>
    <w:lvl w:ilvl="0">
      <w:start w:val="1"/>
      <w:numFmt w:val="decimal"/>
      <w:pStyle w:val="Heading1"/>
      <w:lvlText w:val="%1"/>
      <w:legacy w:legacy="1" w:legacySpace="0" w:legacyIndent="0"/>
      <w:lvlJc w:val="left"/>
      <w:rPr>
        <w:rFonts w:ascii="Times New Roman" w:hAnsi="Times New Roman" w:cs="Times New Roman" w:hint="default"/>
      </w:rPr>
    </w:lvl>
    <w:lvl w:ilvl="1">
      <w:start w:val="1"/>
      <w:numFmt w:val="decimal"/>
      <w:pStyle w:val="Heading2"/>
      <w:lvlText w:val="%1.%2"/>
      <w:legacy w:legacy="1" w:legacySpace="0" w:legacyIndent="0"/>
      <w:lvlJc w:val="left"/>
      <w:rPr>
        <w:rFonts w:ascii="Times New Roman" w:hAnsi="Times New Roman" w:cs="Times New Roman" w:hint="default"/>
      </w:rPr>
    </w:lvl>
    <w:lvl w:ilvl="2">
      <w:start w:val="1"/>
      <w:numFmt w:val="upperLetter"/>
      <w:pStyle w:val="Heading3"/>
      <w:lvlText w:val="%3."/>
      <w:legacy w:legacy="1" w:legacySpace="0" w:legacyIndent="0"/>
      <w:lvlJc w:val="left"/>
      <w:rPr>
        <w:rFonts w:ascii="Times New Roman" w:hAnsi="Times New Roman" w:cs="Times New Roman" w:hint="default"/>
      </w:rPr>
    </w:lvl>
    <w:lvl w:ilvl="3">
      <w:start w:val="1"/>
      <w:numFmt w:val="decimal"/>
      <w:pStyle w:val="Heading4"/>
      <w:lvlText w:val="%4."/>
      <w:legacy w:legacy="1" w:legacySpace="0" w:legacyIndent="0"/>
      <w:lvlJc w:val="left"/>
      <w:rPr>
        <w:rFonts w:ascii="Times New Roman" w:hAnsi="Times New Roman" w:cs="Times New Roman" w:hint="default"/>
      </w:rPr>
    </w:lvl>
    <w:lvl w:ilvl="4">
      <w:start w:val="1"/>
      <w:numFmt w:val="lowerLetter"/>
      <w:pStyle w:val="Heading5"/>
      <w:lvlText w:val="%5."/>
      <w:legacy w:legacy="1" w:legacySpace="0" w:legacyIndent="0"/>
      <w:lvlJc w:val="left"/>
      <w:rPr>
        <w:rFonts w:ascii="Times New Roman" w:hAnsi="Times New Roman" w:cs="Times New Roman" w:hint="default"/>
      </w:rPr>
    </w:lvl>
    <w:lvl w:ilvl="5">
      <w:start w:val="1"/>
      <w:numFmt w:val="decimal"/>
      <w:pStyle w:val="Heading6"/>
      <w:lvlText w:val="%6)"/>
      <w:legacy w:legacy="1" w:legacySpace="0" w:legacyIndent="0"/>
      <w:lvlJc w:val="left"/>
      <w:rPr>
        <w:rFonts w:ascii="Times New Roman" w:hAnsi="Times New Roman" w:cs="Times New Roman" w:hint="default"/>
      </w:rPr>
    </w:lvl>
    <w:lvl w:ilvl="6">
      <w:start w:val="1"/>
      <w:numFmt w:val="lowerLetter"/>
      <w:pStyle w:val="Heading7"/>
      <w:lvlText w:val="%7)"/>
      <w:legacy w:legacy="1" w:legacySpace="0" w:legacyIndent="0"/>
      <w:lvlJc w:val="left"/>
      <w:rPr>
        <w:rFonts w:ascii="Times New Roman" w:hAnsi="Times New Roman" w:cs="Times New Roman" w:hint="default"/>
      </w:rPr>
    </w:lvl>
    <w:lvl w:ilvl="7">
      <w:start w:val="1"/>
      <w:numFmt w:val="lowerRoman"/>
      <w:pStyle w:val="Heading8"/>
      <w:lvlText w:val="%8."/>
      <w:legacy w:legacy="1" w:legacySpace="0" w:legacyIndent="0"/>
      <w:lvlJc w:val="left"/>
      <w:rPr>
        <w:rFonts w:ascii="Times New Roman" w:hAnsi="Times New Roman" w:cs="Times New Roman" w:hint="default"/>
      </w:rPr>
    </w:lvl>
    <w:lvl w:ilvl="8">
      <w:numFmt w:val="none"/>
      <w:lvlText w:val=""/>
      <w:lvlJc w:val="left"/>
      <w:rPr>
        <w:rFonts w:cs="Times New Roman"/>
      </w:rPr>
    </w:lvl>
  </w:abstractNum>
  <w:abstractNum w:abstractNumId="1" w15:restartNumberingAfterBreak="0">
    <w:nsid w:val="2408737C"/>
    <w:multiLevelType w:val="hybridMultilevel"/>
    <w:tmpl w:val="50D0CA20"/>
    <w:lvl w:ilvl="0" w:tplc="7AB28AC6">
      <w:start w:val="5"/>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 w15:restartNumberingAfterBreak="0">
    <w:nsid w:val="51864E08"/>
    <w:multiLevelType w:val="multilevel"/>
    <w:tmpl w:val="A8D6A3E6"/>
    <w:lvl w:ilvl="0">
      <w:start w:val="1"/>
      <w:numFmt w:val="decimal"/>
      <w:pStyle w:val="RUSKINPart"/>
      <w:suff w:val="nothing"/>
      <w:lvlText w:val="PART %1  "/>
      <w:lvlJc w:val="left"/>
      <w:pPr>
        <w:tabs>
          <w:tab w:val="num" w:pos="864"/>
        </w:tabs>
        <w:ind w:left="864" w:hanging="864"/>
      </w:pPr>
      <w:rPr>
        <w:rFonts w:cs="Times New Roman" w:hint="default"/>
      </w:rPr>
    </w:lvl>
    <w:lvl w:ilvl="1">
      <w:start w:val="1"/>
      <w:numFmt w:val="decimal"/>
      <w:pStyle w:val="RUSKINArticle"/>
      <w:lvlText w:val="%1.%2"/>
      <w:lvlJc w:val="left"/>
      <w:pPr>
        <w:tabs>
          <w:tab w:val="num" w:pos="576"/>
        </w:tabs>
        <w:ind w:left="576" w:hanging="576"/>
      </w:pPr>
      <w:rPr>
        <w:rFonts w:cs="Times New Roman" w:hint="default"/>
      </w:rPr>
    </w:lvl>
    <w:lvl w:ilvl="2">
      <w:start w:val="1"/>
      <w:numFmt w:val="upperLetter"/>
      <w:pStyle w:val="RUSKINParagraph"/>
      <w:lvlText w:val="%3."/>
      <w:lvlJc w:val="left"/>
      <w:pPr>
        <w:tabs>
          <w:tab w:val="num" w:pos="1152"/>
        </w:tabs>
        <w:ind w:left="1152" w:hanging="576"/>
      </w:pPr>
      <w:rPr>
        <w:rFonts w:cs="Times New Roman" w:hint="default"/>
      </w:rPr>
    </w:lvl>
    <w:lvl w:ilvl="3">
      <w:start w:val="1"/>
      <w:numFmt w:val="decimal"/>
      <w:pStyle w:val="RUSKINSubPara"/>
      <w:lvlText w:val="%4."/>
      <w:lvlJc w:val="left"/>
      <w:pPr>
        <w:tabs>
          <w:tab w:val="num" w:pos="1728"/>
        </w:tabs>
        <w:ind w:left="1728" w:hanging="576"/>
      </w:pPr>
      <w:rPr>
        <w:rFonts w:cs="Times New Roman" w:hint="default"/>
      </w:rPr>
    </w:lvl>
    <w:lvl w:ilvl="4">
      <w:start w:val="1"/>
      <w:numFmt w:val="lowerLetter"/>
      <w:pStyle w:val="RUSKINSubSub1"/>
      <w:lvlText w:val="%5."/>
      <w:lvlJc w:val="left"/>
      <w:pPr>
        <w:tabs>
          <w:tab w:val="num" w:pos="2304"/>
        </w:tabs>
        <w:ind w:left="2304" w:hanging="576"/>
      </w:pPr>
      <w:rPr>
        <w:rFonts w:cs="Times New Roman" w:hint="default"/>
      </w:rPr>
    </w:lvl>
    <w:lvl w:ilvl="5">
      <w:start w:val="1"/>
      <w:numFmt w:val="decimal"/>
      <w:pStyle w:val="RUSKINSubSub2"/>
      <w:lvlText w:val="%6)"/>
      <w:lvlJc w:val="left"/>
      <w:pPr>
        <w:tabs>
          <w:tab w:val="num" w:pos="2880"/>
        </w:tabs>
        <w:ind w:left="2880" w:hanging="576"/>
      </w:pPr>
      <w:rPr>
        <w:rFonts w:cs="Times New Roman" w:hint="default"/>
      </w:rPr>
    </w:lvl>
    <w:lvl w:ilvl="6">
      <w:start w:val="1"/>
      <w:numFmt w:val="lowerLetter"/>
      <w:pStyle w:val="RUSKINSubSub3"/>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abstractNum w:abstractNumId="3" w15:restartNumberingAfterBreak="0">
    <w:nsid w:val="54FE5908"/>
    <w:multiLevelType w:val="hybridMultilevel"/>
    <w:tmpl w:val="794E1152"/>
    <w:lvl w:ilvl="0" w:tplc="92507EEA">
      <w:start w:val="8"/>
      <w:numFmt w:val="decimal"/>
      <w:lvlText w:val="%1."/>
      <w:lvlJc w:val="left"/>
      <w:pPr>
        <w:tabs>
          <w:tab w:val="num" w:pos="1260"/>
        </w:tabs>
        <w:ind w:left="1260" w:hanging="54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4" w15:restartNumberingAfterBreak="0">
    <w:nsid w:val="5EC038A5"/>
    <w:multiLevelType w:val="hybridMultilevel"/>
    <w:tmpl w:val="E06059E6"/>
    <w:lvl w:ilvl="0" w:tplc="33489F4E">
      <w:start w:val="1"/>
      <w:numFmt w:val="upperLetter"/>
      <w:lvlText w:val="%1."/>
      <w:lvlJc w:val="left"/>
      <w:pPr>
        <w:tabs>
          <w:tab w:val="num" w:pos="720"/>
        </w:tabs>
        <w:ind w:left="720" w:hanging="540"/>
      </w:pPr>
      <w:rPr>
        <w:rFonts w:hint="default"/>
      </w:rPr>
    </w:lvl>
    <w:lvl w:ilvl="1" w:tplc="04090019">
      <w:start w:val="1"/>
      <w:numFmt w:val="lowerLetter"/>
      <w:lvlText w:val="%2."/>
      <w:lvlJc w:val="left"/>
      <w:pPr>
        <w:tabs>
          <w:tab w:val="num" w:pos="1260"/>
        </w:tabs>
        <w:ind w:left="1260" w:hanging="360"/>
      </w:pPr>
    </w:lvl>
    <w:lvl w:ilvl="2" w:tplc="0409001B">
      <w:start w:val="1"/>
      <w:numFmt w:val="lowerRoman"/>
      <w:lvlText w:val="%3."/>
      <w:lvlJc w:val="right"/>
      <w:pPr>
        <w:tabs>
          <w:tab w:val="num" w:pos="1980"/>
        </w:tabs>
        <w:ind w:left="1980" w:hanging="180"/>
      </w:pPr>
    </w:lvl>
    <w:lvl w:ilvl="3" w:tplc="0409000F">
      <w:start w:val="1"/>
      <w:numFmt w:val="decimal"/>
      <w:lvlText w:val="%4."/>
      <w:lvlJc w:val="left"/>
      <w:pPr>
        <w:tabs>
          <w:tab w:val="num" w:pos="2700"/>
        </w:tabs>
        <w:ind w:left="2700" w:hanging="360"/>
      </w:pPr>
    </w:lvl>
    <w:lvl w:ilvl="4" w:tplc="04090019">
      <w:start w:val="1"/>
      <w:numFmt w:val="lowerLetter"/>
      <w:lvlText w:val="%5."/>
      <w:lvlJc w:val="left"/>
      <w:pPr>
        <w:tabs>
          <w:tab w:val="num" w:pos="3420"/>
        </w:tabs>
        <w:ind w:left="3420" w:hanging="360"/>
      </w:pPr>
    </w:lvl>
    <w:lvl w:ilvl="5" w:tplc="0409001B">
      <w:start w:val="1"/>
      <w:numFmt w:val="lowerRoman"/>
      <w:lvlText w:val="%6."/>
      <w:lvlJc w:val="right"/>
      <w:pPr>
        <w:tabs>
          <w:tab w:val="num" w:pos="4140"/>
        </w:tabs>
        <w:ind w:left="4140" w:hanging="180"/>
      </w:pPr>
    </w:lvl>
    <w:lvl w:ilvl="6" w:tplc="0409000F">
      <w:start w:val="1"/>
      <w:numFmt w:val="decimal"/>
      <w:lvlText w:val="%7."/>
      <w:lvlJc w:val="left"/>
      <w:pPr>
        <w:tabs>
          <w:tab w:val="num" w:pos="4860"/>
        </w:tabs>
        <w:ind w:left="4860" w:hanging="360"/>
      </w:pPr>
    </w:lvl>
    <w:lvl w:ilvl="7" w:tplc="04090019">
      <w:start w:val="1"/>
      <w:numFmt w:val="lowerLetter"/>
      <w:lvlText w:val="%8."/>
      <w:lvlJc w:val="left"/>
      <w:pPr>
        <w:tabs>
          <w:tab w:val="num" w:pos="5580"/>
        </w:tabs>
        <w:ind w:left="5580" w:hanging="360"/>
      </w:pPr>
    </w:lvl>
    <w:lvl w:ilvl="8" w:tplc="0409001B">
      <w:start w:val="1"/>
      <w:numFmt w:val="lowerRoman"/>
      <w:lvlText w:val="%9."/>
      <w:lvlJc w:val="right"/>
      <w:pPr>
        <w:tabs>
          <w:tab w:val="num" w:pos="6300"/>
        </w:tabs>
        <w:ind w:left="6300" w:hanging="180"/>
      </w:pPr>
    </w:lvl>
  </w:abstractNum>
  <w:abstractNum w:abstractNumId="5" w15:restartNumberingAfterBreak="0">
    <w:nsid w:val="6AAC10F8"/>
    <w:multiLevelType w:val="hybridMultilevel"/>
    <w:tmpl w:val="B60C921C"/>
    <w:lvl w:ilvl="0" w:tplc="27E26F50">
      <w:start w:val="2"/>
      <w:numFmt w:val="decimal"/>
      <w:lvlText w:val="%1."/>
      <w:lvlJc w:val="left"/>
      <w:pPr>
        <w:tabs>
          <w:tab w:val="num" w:pos="1260"/>
        </w:tabs>
        <w:ind w:left="1260" w:hanging="54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num w:numId="1">
    <w:abstractNumId w:val="5"/>
  </w:num>
  <w:num w:numId="2">
    <w:abstractNumId w:val="1"/>
  </w:num>
  <w:num w:numId="3">
    <w:abstractNumId w:val="3"/>
  </w:num>
  <w:num w:numId="4">
    <w:abstractNumId w:val="4"/>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2"/>
  </w:num>
  <w:num w:numId="14">
    <w:abstractNumId w:val="2"/>
  </w:num>
  <w:num w:numId="15">
    <w:abstractNumId w:val="2"/>
  </w:num>
  <w:num w:numId="16">
    <w:abstractNumId w:val="2"/>
  </w:num>
  <w:num w:numId="17">
    <w:abstractNumId w:val="2"/>
  </w:num>
  <w:num w:numId="18">
    <w:abstractNumId w:val="2"/>
  </w:num>
  <w:num w:numId="19">
    <w:abstractNumId w:val="2"/>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bordersDoNotSurroundHeader/>
  <w:bordersDoNotSurroundFooter/>
  <w:proofState w:spelling="clean" w:grammar="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7465"/>
    <w:rsid w:val="000720BC"/>
    <w:rsid w:val="000F2D3F"/>
    <w:rsid w:val="001414DD"/>
    <w:rsid w:val="001519F7"/>
    <w:rsid w:val="00182B83"/>
    <w:rsid w:val="001C1C58"/>
    <w:rsid w:val="00203718"/>
    <w:rsid w:val="00222FAB"/>
    <w:rsid w:val="00226997"/>
    <w:rsid w:val="002525EC"/>
    <w:rsid w:val="002557AA"/>
    <w:rsid w:val="002604CF"/>
    <w:rsid w:val="00264CD4"/>
    <w:rsid w:val="002772A1"/>
    <w:rsid w:val="002E07CF"/>
    <w:rsid w:val="003346CA"/>
    <w:rsid w:val="00351145"/>
    <w:rsid w:val="003840F8"/>
    <w:rsid w:val="00432CA1"/>
    <w:rsid w:val="00451B1F"/>
    <w:rsid w:val="00466F0F"/>
    <w:rsid w:val="004C5422"/>
    <w:rsid w:val="004F12F2"/>
    <w:rsid w:val="00520691"/>
    <w:rsid w:val="00537D09"/>
    <w:rsid w:val="0056244F"/>
    <w:rsid w:val="00570498"/>
    <w:rsid w:val="00593621"/>
    <w:rsid w:val="005C58DC"/>
    <w:rsid w:val="005D1EEC"/>
    <w:rsid w:val="005E4E0B"/>
    <w:rsid w:val="005E6F09"/>
    <w:rsid w:val="005F1664"/>
    <w:rsid w:val="00610021"/>
    <w:rsid w:val="006852F4"/>
    <w:rsid w:val="006C3E09"/>
    <w:rsid w:val="006F5C6D"/>
    <w:rsid w:val="006F7465"/>
    <w:rsid w:val="00746096"/>
    <w:rsid w:val="00765521"/>
    <w:rsid w:val="0078753C"/>
    <w:rsid w:val="007A3F92"/>
    <w:rsid w:val="007D463E"/>
    <w:rsid w:val="00811AC4"/>
    <w:rsid w:val="00830AE1"/>
    <w:rsid w:val="00847DC1"/>
    <w:rsid w:val="00870FA7"/>
    <w:rsid w:val="008A3007"/>
    <w:rsid w:val="008B5FC9"/>
    <w:rsid w:val="008C3E43"/>
    <w:rsid w:val="008D6C4C"/>
    <w:rsid w:val="008E2B11"/>
    <w:rsid w:val="008F545B"/>
    <w:rsid w:val="00914D1B"/>
    <w:rsid w:val="00970D7C"/>
    <w:rsid w:val="00992E40"/>
    <w:rsid w:val="009A47A7"/>
    <w:rsid w:val="009B3B76"/>
    <w:rsid w:val="009B4758"/>
    <w:rsid w:val="009E3995"/>
    <w:rsid w:val="009F2961"/>
    <w:rsid w:val="00A235D8"/>
    <w:rsid w:val="00A913B7"/>
    <w:rsid w:val="00B8785B"/>
    <w:rsid w:val="00BE58CD"/>
    <w:rsid w:val="00C005BD"/>
    <w:rsid w:val="00C505AE"/>
    <w:rsid w:val="00D2085A"/>
    <w:rsid w:val="00D77BFB"/>
    <w:rsid w:val="00DC0C88"/>
    <w:rsid w:val="00DF2A4C"/>
    <w:rsid w:val="00DF41F6"/>
    <w:rsid w:val="00DF7527"/>
    <w:rsid w:val="00E948A8"/>
    <w:rsid w:val="00EC6383"/>
    <w:rsid w:val="00F01890"/>
    <w:rsid w:val="00F1333F"/>
    <w:rsid w:val="00F25E42"/>
    <w:rsid w:val="00F32338"/>
    <w:rsid w:val="00F9346D"/>
    <w:rsid w:val="00FC39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1026"/>
    <o:shapelayout v:ext="edit">
      <o:idmap v:ext="edit" data="1"/>
    </o:shapelayout>
  </w:shapeDefaults>
  <w:decimalSymbol w:val="."/>
  <w:listSeparator w:val=","/>
  <w14:defaultImageDpi w14:val="96"/>
  <w15:docId w15:val="{FF19D62F-CE88-47E8-9D66-B836A9080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FC3990"/>
    <w:pPr>
      <w:widowControl w:val="0"/>
      <w:autoSpaceDE w:val="0"/>
      <w:autoSpaceDN w:val="0"/>
      <w:adjustRightInd w:val="0"/>
      <w:spacing w:after="0" w:line="240" w:lineRule="auto"/>
    </w:pPr>
    <w:rPr>
      <w:rFonts w:ascii="Arial" w:hAnsi="Arial" w:cs="Arial"/>
      <w:sz w:val="20"/>
      <w:szCs w:val="20"/>
    </w:rPr>
  </w:style>
  <w:style w:type="paragraph" w:styleId="Heading1">
    <w:name w:val="heading 1"/>
    <w:basedOn w:val="Normal"/>
    <w:next w:val="Normal"/>
    <w:link w:val="Heading1Char"/>
    <w:qFormat/>
    <w:rsid w:val="00830AE1"/>
    <w:pPr>
      <w:numPr>
        <w:numId w:val="12"/>
      </w:numPr>
      <w:outlineLvl w:val="0"/>
    </w:pPr>
  </w:style>
  <w:style w:type="paragraph" w:styleId="Heading2">
    <w:name w:val="heading 2"/>
    <w:basedOn w:val="Normal"/>
    <w:next w:val="Normal"/>
    <w:link w:val="Heading2Char"/>
    <w:qFormat/>
    <w:rsid w:val="00830AE1"/>
    <w:pPr>
      <w:numPr>
        <w:ilvl w:val="1"/>
        <w:numId w:val="12"/>
      </w:numPr>
      <w:outlineLvl w:val="1"/>
    </w:pPr>
  </w:style>
  <w:style w:type="paragraph" w:styleId="Heading3">
    <w:name w:val="heading 3"/>
    <w:basedOn w:val="Normal"/>
    <w:next w:val="Normal"/>
    <w:link w:val="Heading3Char"/>
    <w:qFormat/>
    <w:rsid w:val="00830AE1"/>
    <w:pPr>
      <w:numPr>
        <w:ilvl w:val="2"/>
        <w:numId w:val="12"/>
      </w:numPr>
      <w:outlineLvl w:val="2"/>
    </w:pPr>
  </w:style>
  <w:style w:type="paragraph" w:styleId="Heading4">
    <w:name w:val="heading 4"/>
    <w:basedOn w:val="Normal"/>
    <w:next w:val="Normal"/>
    <w:link w:val="Heading4Char"/>
    <w:qFormat/>
    <w:rsid w:val="00830AE1"/>
    <w:pPr>
      <w:numPr>
        <w:ilvl w:val="3"/>
        <w:numId w:val="12"/>
      </w:numPr>
      <w:outlineLvl w:val="3"/>
    </w:pPr>
  </w:style>
  <w:style w:type="paragraph" w:styleId="Heading5">
    <w:name w:val="heading 5"/>
    <w:basedOn w:val="Normal"/>
    <w:next w:val="Normal"/>
    <w:link w:val="Heading5Char"/>
    <w:qFormat/>
    <w:rsid w:val="00830AE1"/>
    <w:pPr>
      <w:numPr>
        <w:ilvl w:val="4"/>
        <w:numId w:val="12"/>
      </w:numPr>
      <w:outlineLvl w:val="4"/>
    </w:pPr>
  </w:style>
  <w:style w:type="paragraph" w:styleId="Heading6">
    <w:name w:val="heading 6"/>
    <w:basedOn w:val="Normal"/>
    <w:next w:val="Normal"/>
    <w:link w:val="Heading6Char"/>
    <w:qFormat/>
    <w:rsid w:val="00830AE1"/>
    <w:pPr>
      <w:numPr>
        <w:ilvl w:val="5"/>
        <w:numId w:val="12"/>
      </w:numPr>
      <w:outlineLvl w:val="5"/>
    </w:pPr>
  </w:style>
  <w:style w:type="paragraph" w:styleId="Heading7">
    <w:name w:val="heading 7"/>
    <w:basedOn w:val="Normal"/>
    <w:next w:val="Normal"/>
    <w:link w:val="Heading7Char"/>
    <w:qFormat/>
    <w:rsid w:val="00830AE1"/>
    <w:pPr>
      <w:numPr>
        <w:ilvl w:val="6"/>
        <w:numId w:val="12"/>
      </w:numPr>
      <w:outlineLvl w:val="6"/>
    </w:pPr>
  </w:style>
  <w:style w:type="paragraph" w:styleId="Heading8">
    <w:name w:val="heading 8"/>
    <w:basedOn w:val="Normal"/>
    <w:next w:val="Normal"/>
    <w:link w:val="Heading8Char"/>
    <w:qFormat/>
    <w:rsid w:val="00830AE1"/>
    <w:pPr>
      <w:numPr>
        <w:ilvl w:val="7"/>
        <w:numId w:val="12"/>
      </w:numP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Hyperlink">
    <w:name w:val="Hyperlink"/>
    <w:rsid w:val="00830AE1"/>
    <w:rPr>
      <w:rFonts w:cs="Times New Roman"/>
      <w:color w:val="0000FF"/>
      <w:u w:val="single"/>
    </w:rPr>
  </w:style>
  <w:style w:type="paragraph" w:styleId="BalloonText">
    <w:name w:val="Balloon Text"/>
    <w:basedOn w:val="Normal"/>
    <w:link w:val="BalloonTextChar"/>
    <w:uiPriority w:val="99"/>
    <w:semiHidden/>
    <w:rsid w:val="00451B1F"/>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Header">
    <w:name w:val="header"/>
    <w:basedOn w:val="Normal"/>
    <w:link w:val="HeaderChar"/>
    <w:rsid w:val="00830AE1"/>
    <w:pPr>
      <w:tabs>
        <w:tab w:val="center" w:pos="4320"/>
        <w:tab w:val="right" w:pos="8640"/>
      </w:tabs>
    </w:pPr>
  </w:style>
  <w:style w:type="character" w:customStyle="1" w:styleId="HeaderChar">
    <w:name w:val="Header Char"/>
    <w:link w:val="Header"/>
    <w:rsid w:val="00830AE1"/>
    <w:rPr>
      <w:rFonts w:ascii="Arial" w:hAnsi="Arial" w:cs="Arial"/>
      <w:sz w:val="20"/>
      <w:szCs w:val="20"/>
    </w:rPr>
  </w:style>
  <w:style w:type="paragraph" w:styleId="Footer">
    <w:name w:val="footer"/>
    <w:basedOn w:val="Normal"/>
    <w:link w:val="FooterChar"/>
    <w:rsid w:val="00E948A8"/>
    <w:pPr>
      <w:tabs>
        <w:tab w:val="center" w:pos="4320"/>
        <w:tab w:val="right" w:pos="8640"/>
      </w:tabs>
      <w:spacing w:before="240"/>
    </w:pPr>
  </w:style>
  <w:style w:type="character" w:customStyle="1" w:styleId="FooterChar">
    <w:name w:val="Footer Char"/>
    <w:link w:val="Footer"/>
    <w:rsid w:val="00E948A8"/>
    <w:rPr>
      <w:rFonts w:ascii="Arial" w:hAnsi="Arial" w:cs="Arial"/>
      <w:sz w:val="20"/>
      <w:szCs w:val="20"/>
    </w:rPr>
  </w:style>
  <w:style w:type="character" w:customStyle="1" w:styleId="Heading1Char">
    <w:name w:val="Heading 1 Char"/>
    <w:link w:val="Heading1"/>
    <w:rsid w:val="00830AE1"/>
    <w:rPr>
      <w:rFonts w:ascii="Arial" w:hAnsi="Arial" w:cs="Arial"/>
      <w:sz w:val="20"/>
      <w:szCs w:val="20"/>
    </w:rPr>
  </w:style>
  <w:style w:type="character" w:customStyle="1" w:styleId="Heading2Char">
    <w:name w:val="Heading 2 Char"/>
    <w:link w:val="Heading2"/>
    <w:rsid w:val="00830AE1"/>
    <w:rPr>
      <w:rFonts w:ascii="Arial" w:hAnsi="Arial" w:cs="Arial"/>
      <w:sz w:val="20"/>
      <w:szCs w:val="20"/>
    </w:rPr>
  </w:style>
  <w:style w:type="character" w:customStyle="1" w:styleId="Heading3Char">
    <w:name w:val="Heading 3 Char"/>
    <w:link w:val="Heading3"/>
    <w:rsid w:val="00830AE1"/>
    <w:rPr>
      <w:rFonts w:ascii="Arial" w:hAnsi="Arial" w:cs="Arial"/>
      <w:sz w:val="20"/>
      <w:szCs w:val="20"/>
    </w:rPr>
  </w:style>
  <w:style w:type="character" w:customStyle="1" w:styleId="Heading4Char">
    <w:name w:val="Heading 4 Char"/>
    <w:link w:val="Heading4"/>
    <w:rsid w:val="00830AE1"/>
    <w:rPr>
      <w:rFonts w:ascii="Arial" w:hAnsi="Arial" w:cs="Arial"/>
      <w:sz w:val="20"/>
      <w:szCs w:val="20"/>
    </w:rPr>
  </w:style>
  <w:style w:type="character" w:customStyle="1" w:styleId="Heading5Char">
    <w:name w:val="Heading 5 Char"/>
    <w:link w:val="Heading5"/>
    <w:rsid w:val="00830AE1"/>
    <w:rPr>
      <w:rFonts w:ascii="Arial" w:hAnsi="Arial" w:cs="Arial"/>
      <w:sz w:val="20"/>
      <w:szCs w:val="20"/>
    </w:rPr>
  </w:style>
  <w:style w:type="character" w:customStyle="1" w:styleId="Heading6Char">
    <w:name w:val="Heading 6 Char"/>
    <w:link w:val="Heading6"/>
    <w:rsid w:val="00830AE1"/>
    <w:rPr>
      <w:rFonts w:ascii="Arial" w:hAnsi="Arial" w:cs="Arial"/>
      <w:sz w:val="20"/>
      <w:szCs w:val="20"/>
    </w:rPr>
  </w:style>
  <w:style w:type="character" w:customStyle="1" w:styleId="Heading7Char">
    <w:name w:val="Heading 7 Char"/>
    <w:link w:val="Heading7"/>
    <w:rsid w:val="00830AE1"/>
    <w:rPr>
      <w:rFonts w:ascii="Arial" w:hAnsi="Arial" w:cs="Arial"/>
      <w:sz w:val="20"/>
      <w:szCs w:val="20"/>
    </w:rPr>
  </w:style>
  <w:style w:type="character" w:customStyle="1" w:styleId="Heading8Char">
    <w:name w:val="Heading 8 Char"/>
    <w:link w:val="Heading8"/>
    <w:rsid w:val="00830AE1"/>
    <w:rPr>
      <w:rFonts w:ascii="Arial" w:hAnsi="Arial" w:cs="Arial"/>
      <w:sz w:val="20"/>
      <w:szCs w:val="20"/>
    </w:rPr>
  </w:style>
  <w:style w:type="paragraph" w:customStyle="1" w:styleId="RUSKINPart">
    <w:name w:val="RUSKIN Part"/>
    <w:basedOn w:val="Normal"/>
    <w:link w:val="RUSKINPartCharChar"/>
    <w:autoRedefine/>
    <w:rsid w:val="00830AE1"/>
    <w:pPr>
      <w:widowControl/>
      <w:numPr>
        <w:numId w:val="19"/>
      </w:num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480"/>
    </w:pPr>
  </w:style>
  <w:style w:type="character" w:customStyle="1" w:styleId="RUSKINPartCharChar">
    <w:name w:val="RUSKIN Part Char Char"/>
    <w:basedOn w:val="DefaultParagraphFont"/>
    <w:link w:val="RUSKINPart"/>
    <w:locked/>
    <w:rsid w:val="00830AE1"/>
    <w:rPr>
      <w:rFonts w:ascii="Arial" w:hAnsi="Arial" w:cs="Arial"/>
      <w:sz w:val="20"/>
      <w:szCs w:val="20"/>
    </w:rPr>
  </w:style>
  <w:style w:type="paragraph" w:customStyle="1" w:styleId="RUSKINArticle">
    <w:name w:val="RUSKIN Article"/>
    <w:basedOn w:val="RUSKINPart"/>
    <w:next w:val="Normal"/>
    <w:link w:val="RUSKINArticleChar"/>
    <w:rsid w:val="00830AE1"/>
    <w:pPr>
      <w:numPr>
        <w:ilvl w:val="1"/>
      </w:numPr>
      <w:tabs>
        <w:tab w:val="clear" w:pos="576"/>
        <w:tab w:val="left" w:pos="234"/>
      </w:tabs>
      <w:spacing w:before="240"/>
    </w:pPr>
  </w:style>
  <w:style w:type="character" w:customStyle="1" w:styleId="RUSKINArticleChar">
    <w:name w:val="RUSKIN Article Char"/>
    <w:basedOn w:val="RUSKINPartCharChar"/>
    <w:link w:val="RUSKINArticle"/>
    <w:locked/>
    <w:rsid w:val="00830AE1"/>
    <w:rPr>
      <w:rFonts w:ascii="Arial" w:hAnsi="Arial" w:cs="Arial"/>
      <w:sz w:val="20"/>
      <w:szCs w:val="20"/>
    </w:rPr>
  </w:style>
  <w:style w:type="paragraph" w:customStyle="1" w:styleId="RUSKINTitleOfSection">
    <w:name w:val="RUSKIN TitleOfSection"/>
    <w:basedOn w:val="Normal"/>
    <w:next w:val="Normal"/>
    <w:rsid w:val="00830AE1"/>
    <w:pPr>
      <w:widowControl/>
      <w:tabs>
        <w:tab w:val="center" w:pos="4320"/>
      </w:tabs>
      <w:suppressAutoHyphens/>
      <w:spacing w:before="240"/>
      <w:jc w:val="center"/>
    </w:pPr>
  </w:style>
  <w:style w:type="paragraph" w:customStyle="1" w:styleId="RUSKINEndOfSection">
    <w:name w:val="RUSKIN EndOfSection"/>
    <w:basedOn w:val="RUSKINTitleOfSection"/>
    <w:next w:val="Normal"/>
    <w:rsid w:val="00830AE1"/>
    <w:pPr>
      <w:spacing w:before="480"/>
    </w:pPr>
  </w:style>
  <w:style w:type="paragraph" w:customStyle="1" w:styleId="RUSKINNote">
    <w:name w:val="RUSKIN Note"/>
    <w:basedOn w:val="Normal"/>
    <w:rsid w:val="00830AE1"/>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pPr>
    <w:rPr>
      <w:vanish/>
      <w:color w:val="FF00FF"/>
    </w:rPr>
  </w:style>
  <w:style w:type="paragraph" w:customStyle="1" w:styleId="RUSKINParagraph">
    <w:name w:val="RUSKIN Paragraph"/>
    <w:basedOn w:val="RUSKINArticle"/>
    <w:next w:val="Normal"/>
    <w:rsid w:val="00830AE1"/>
    <w:pPr>
      <w:numPr>
        <w:ilvl w:val="2"/>
      </w:numPr>
      <w:tabs>
        <w:tab w:val="clear" w:pos="1152"/>
        <w:tab w:val="left" w:pos="576"/>
      </w:tabs>
    </w:pPr>
  </w:style>
  <w:style w:type="paragraph" w:customStyle="1" w:styleId="RUSKINSubPara">
    <w:name w:val="RUSKIN SubPara"/>
    <w:basedOn w:val="RUSKINParagraph"/>
    <w:rsid w:val="00830AE1"/>
    <w:pPr>
      <w:numPr>
        <w:ilvl w:val="3"/>
      </w:numPr>
      <w:tabs>
        <w:tab w:val="clear" w:pos="1728"/>
      </w:tabs>
      <w:spacing w:before="0"/>
    </w:pPr>
  </w:style>
  <w:style w:type="paragraph" w:customStyle="1" w:styleId="RUSKINSubSub1">
    <w:name w:val="RUSKIN SubSub1"/>
    <w:basedOn w:val="RUSKINSubPara"/>
    <w:rsid w:val="00830AE1"/>
    <w:pPr>
      <w:numPr>
        <w:ilvl w:val="4"/>
      </w:numPr>
      <w:tabs>
        <w:tab w:val="clear" w:pos="2304"/>
      </w:tabs>
    </w:pPr>
  </w:style>
  <w:style w:type="paragraph" w:customStyle="1" w:styleId="RUSKINSubSub2">
    <w:name w:val="RUSKIN SubSub2"/>
    <w:basedOn w:val="RUSKINSubSub1"/>
    <w:rsid w:val="00830AE1"/>
    <w:pPr>
      <w:numPr>
        <w:ilvl w:val="5"/>
      </w:numPr>
      <w:tabs>
        <w:tab w:val="clear" w:pos="2880"/>
      </w:tabs>
    </w:pPr>
  </w:style>
  <w:style w:type="paragraph" w:customStyle="1" w:styleId="RUSKINSubSub3">
    <w:name w:val="RUSKIN SubSub3"/>
    <w:basedOn w:val="RUSKINSubSub2"/>
    <w:rsid w:val="00830AE1"/>
    <w:pPr>
      <w:numPr>
        <w:ilvl w:val="6"/>
      </w:numPr>
      <w:tabs>
        <w:tab w:val="clear" w:pos="3456"/>
      </w:tabs>
    </w:pPr>
  </w:style>
  <w:style w:type="character" w:styleId="CommentReference">
    <w:name w:val="annotation reference"/>
    <w:basedOn w:val="DefaultParagraphFont"/>
    <w:uiPriority w:val="99"/>
    <w:semiHidden/>
    <w:unhideWhenUsed/>
    <w:rsid w:val="009B3B76"/>
    <w:rPr>
      <w:sz w:val="16"/>
      <w:szCs w:val="16"/>
    </w:rPr>
  </w:style>
  <w:style w:type="paragraph" w:styleId="CommentText">
    <w:name w:val="annotation text"/>
    <w:basedOn w:val="Normal"/>
    <w:link w:val="CommentTextChar"/>
    <w:uiPriority w:val="99"/>
    <w:semiHidden/>
    <w:unhideWhenUsed/>
    <w:rsid w:val="009B3B76"/>
  </w:style>
  <w:style w:type="character" w:customStyle="1" w:styleId="CommentTextChar">
    <w:name w:val="Comment Text Char"/>
    <w:basedOn w:val="DefaultParagraphFont"/>
    <w:link w:val="CommentText"/>
    <w:uiPriority w:val="99"/>
    <w:semiHidden/>
    <w:rsid w:val="009B3B76"/>
    <w:rPr>
      <w:rFonts w:ascii="Arial" w:hAnsi="Arial" w:cs="Arial"/>
      <w:sz w:val="20"/>
      <w:szCs w:val="20"/>
    </w:rPr>
  </w:style>
  <w:style w:type="paragraph" w:styleId="CommentSubject">
    <w:name w:val="annotation subject"/>
    <w:basedOn w:val="CommentText"/>
    <w:next w:val="CommentText"/>
    <w:link w:val="CommentSubjectChar"/>
    <w:uiPriority w:val="99"/>
    <w:semiHidden/>
    <w:unhideWhenUsed/>
    <w:rsid w:val="009B3B76"/>
    <w:rPr>
      <w:b/>
      <w:bCs/>
    </w:rPr>
  </w:style>
  <w:style w:type="character" w:customStyle="1" w:styleId="CommentSubjectChar">
    <w:name w:val="Comment Subject Char"/>
    <w:basedOn w:val="CommentTextChar"/>
    <w:link w:val="CommentSubject"/>
    <w:uiPriority w:val="99"/>
    <w:semiHidden/>
    <w:rsid w:val="009B3B76"/>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6311234">
      <w:bodyDiv w:val="1"/>
      <w:marLeft w:val="0"/>
      <w:marRight w:val="0"/>
      <w:marTop w:val="0"/>
      <w:marBottom w:val="0"/>
      <w:divBdr>
        <w:top w:val="none" w:sz="0" w:space="0" w:color="auto"/>
        <w:left w:val="none" w:sz="0" w:space="0" w:color="auto"/>
        <w:bottom w:val="none" w:sz="0" w:space="0" w:color="auto"/>
        <w:right w:val="none" w:sz="0" w:space="0" w:color="auto"/>
      </w:divBdr>
    </w:div>
    <w:div w:id="1156341911">
      <w:bodyDiv w:val="1"/>
      <w:marLeft w:val="0"/>
      <w:marRight w:val="0"/>
      <w:marTop w:val="0"/>
      <w:marBottom w:val="0"/>
      <w:divBdr>
        <w:top w:val="none" w:sz="0" w:space="0" w:color="auto"/>
        <w:left w:val="none" w:sz="0" w:space="0" w:color="auto"/>
        <w:bottom w:val="none" w:sz="0" w:space="0" w:color="auto"/>
        <w:right w:val="none" w:sz="0" w:space="0" w:color="auto"/>
      </w:divBdr>
    </w:div>
    <w:div w:id="1429035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uskin.com" TargetMode="External"/><Relationship Id="rId3" Type="http://schemas.openxmlformats.org/officeDocument/2006/relationships/settings" Target="settings.xml"/><Relationship Id="rId7" Type="http://schemas.openxmlformats.org/officeDocument/2006/relationships/hyperlink" Target="mailto:ruskin@ruski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endel\Documents\Custom%20Office%20Templates\Ruskin%20Damper%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Ruskin Damper Template.dotx</Template>
  <TotalTime>1</TotalTime>
  <Pages>4</Pages>
  <Words>1862</Words>
  <Characters>10616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Section 23 33 00 - Backdraft Dampers</vt:lpstr>
    </vt:vector>
  </TitlesOfParts>
  <Company>WC Consulting Inc (01/2015)</Company>
  <LinksUpToDate>false</LinksUpToDate>
  <CharactersWithSpaces>12454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23 33 00 - Backdraft Dampers</dc:title>
  <dc:subject>Ruskin Company</dc:subject>
  <dc:creator>Wendel</dc:creator>
  <cp:lastModifiedBy>Garry Bryant</cp:lastModifiedBy>
  <cp:revision>3</cp:revision>
  <cp:lastPrinted>2007-10-09T16:13:00Z</cp:lastPrinted>
  <dcterms:created xsi:type="dcterms:W3CDTF">2015-12-23T18:03:00Z</dcterms:created>
  <dcterms:modified xsi:type="dcterms:W3CDTF">2017-02-10T14:57:00Z</dcterms:modified>
</cp:coreProperties>
</file>