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9F0852" w:rsidP="00847DC1">
      <w:pPr>
        <w:pStyle w:val="RUSKINNote"/>
      </w:pPr>
      <w:r>
        <w:t>Ruskin</w:t>
      </w:r>
      <w:r w:rsidR="00847DC1"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 xml:space="preserve">This section covers Ruskin Manufacturing extruded aluminum, </w:t>
      </w:r>
      <w:r w:rsidR="001633DB">
        <w:t>counterbalanced</w:t>
      </w:r>
      <w:r w:rsidRPr="00182B83">
        <w:t>, backdraft dampers suitable for application in H</w:t>
      </w:r>
      <w:r w:rsidR="002525EC">
        <w:t xml:space="preserve">VAC systems with velocities to </w:t>
      </w:r>
      <w:r w:rsidR="00A57860">
        <w:t>2,5</w:t>
      </w:r>
      <w:r w:rsidR="001633DB">
        <w:t>00</w:t>
      </w:r>
      <w:r w:rsidRPr="00182B83">
        <w:t xml:space="preserve"> feet per </w:t>
      </w:r>
      <w:r w:rsidR="001633DB">
        <w:t>minute (</w:t>
      </w:r>
      <w:r w:rsidR="00A57860">
        <w:t>762</w:t>
      </w:r>
      <w:r w:rsidR="002525EC">
        <w:t xml:space="preserve"> m/min), Model </w:t>
      </w:r>
      <w:r w:rsidR="001633DB">
        <w:t>C</w:t>
      </w:r>
      <w:r w:rsidR="002525EC">
        <w:t>BD</w:t>
      </w:r>
      <w:r w:rsidR="00A57860">
        <w:t>6</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182B83" w:rsidP="00182B83">
      <w:pPr>
        <w:pStyle w:val="RUSKINParagraph"/>
      </w:pPr>
      <w:r w:rsidRPr="00182B83">
        <w:t xml:space="preserve">Extruded aluminum, </w:t>
      </w:r>
      <w:r w:rsidR="001633DB">
        <w:t>counterbalanced</w:t>
      </w:r>
      <w:r w:rsidRPr="00182B83">
        <w:t>, backdraft dampers suitable for application in H</w:t>
      </w:r>
      <w:r w:rsidR="001633DB">
        <w:t>VA</w:t>
      </w:r>
      <w:r w:rsidR="00A57860">
        <w:t>C systems with velocities to 2,5</w:t>
      </w:r>
      <w:r w:rsidRPr="00182B83">
        <w:t>00 feet per minute (</w:t>
      </w:r>
      <w:r w:rsidR="00A57860">
        <w:t>762</w:t>
      </w:r>
      <w:r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w:t>
      </w:r>
      <w:r w:rsidRPr="00417FED">
        <w:t>louvers</w:t>
      </w:r>
      <w:r w:rsidRPr="00F32338">
        <w:t xml:space="preserve">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3840F8" w:rsidRDefault="00D2085A" w:rsidP="00E948A8">
      <w:pPr>
        <w:pStyle w:val="RUSKINSubPara"/>
      </w:pPr>
      <w:r>
        <w:t>Include damper pressure drop data for all damper sizes in accordance with AMCA 500-D test figure 5.3 (Ducted Inlet, Ducted Outlet).</w:t>
      </w:r>
    </w:p>
    <w:p w:rsidR="00D2085A" w:rsidRDefault="00D2085A" w:rsidP="00E948A8">
      <w:pPr>
        <w:pStyle w:val="RUSKINSubPara"/>
      </w:pPr>
      <w:r>
        <w:t xml:space="preserve">Indicate damper leakage meets AMCA Class 1A </w:t>
      </w:r>
      <w:r w:rsidR="00914D1B">
        <w:t>in accordance with AMCA 500-D.</w:t>
      </w:r>
    </w:p>
    <w:p w:rsidR="0056244F" w:rsidRDefault="0056244F" w:rsidP="0056244F">
      <w:pPr>
        <w:pStyle w:val="RUSKINSubPara"/>
      </w:pPr>
      <w:r>
        <w:t>Damper to meet or exceed published leakage information when tested in accordance to AMCA 500-D.</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lastRenderedPageBreak/>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8753C" w:rsidRDefault="0056244F" w:rsidP="009F0852">
      <w:pPr>
        <w:pStyle w:val="RUSKINSubPara"/>
      </w:pPr>
      <w:r>
        <w:t>Dampers to be tested in accordance to project specification or published data sheets. Test set up and orientation to be per AMCA 500-D. Leakage and pressure drop will be recorded and submitted for review and acceptance</w:t>
      </w:r>
      <w:proofErr w:type="gramStart"/>
      <w:r>
        <w:t>.</w:t>
      </w:r>
      <w:r w:rsidR="0078753C">
        <w:t>.</w:t>
      </w:r>
      <w:proofErr w:type="gramEnd"/>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85627D" w:rsidP="0085627D">
      <w:pPr>
        <w:pStyle w:val="RUSKINParagraph"/>
      </w:pPr>
      <w:r w:rsidRPr="0085627D">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9A47A7" w:rsidP="009A47A7">
      <w:pPr>
        <w:pStyle w:val="RUSKINParagraph"/>
      </w:pPr>
      <w:r>
        <w:t xml:space="preserve">Model:  </w:t>
      </w:r>
      <w:r w:rsidR="00D22FD3">
        <w:t>C</w:t>
      </w:r>
      <w:r>
        <w:t>BD</w:t>
      </w:r>
      <w:r w:rsidR="00D21973">
        <w:t>6</w:t>
      </w:r>
      <w:r w:rsidR="00264CD4">
        <w:t xml:space="preserve"> as manufactured by Ruskin Company</w:t>
      </w:r>
      <w:r>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7A2F1E" w:rsidP="00264CD4">
      <w:pPr>
        <w:pStyle w:val="RUSKINSubPara"/>
      </w:pPr>
      <w:r>
        <w:t>Frame:  2</w:t>
      </w:r>
      <w:r w:rsidR="00D21973">
        <w:t>.25 inches x minimum 0.125 inch (57 x minimum 3.2</w:t>
      </w:r>
      <w:r w:rsidR="00264CD4">
        <w:t xml:space="preserve"> mm) 6063-T6 extruded aluminum channel and mitered corners. No flanges.</w:t>
      </w:r>
    </w:p>
    <w:p w:rsidR="009A47A7" w:rsidRDefault="00264CD4" w:rsidP="007A2F1E">
      <w:pPr>
        <w:pStyle w:val="RUSKINSubPara"/>
      </w:pPr>
      <w:r>
        <w:t xml:space="preserve">Front Flange </w:t>
      </w:r>
      <w:r w:rsidR="007A2F1E">
        <w:t>Frame:  2</w:t>
      </w:r>
      <w:r w:rsidR="00D21973">
        <w:t xml:space="preserve">.25 inches x minimum 0.125 inch (57 x minimum </w:t>
      </w:r>
      <w:r w:rsidR="007A2F1E">
        <w:t>3</w:t>
      </w:r>
      <w:r w:rsidR="00D21973">
        <w:t>.2</w:t>
      </w:r>
      <w:r w:rsidR="009A47A7">
        <w:t xml:space="preserve"> mm) 6063-T</w:t>
      </w:r>
      <w:r>
        <w:t>6</w:t>
      </w:r>
      <w:r w:rsidR="009A47A7">
        <w:t xml:space="preserve"> extruded aluminum channel with front flange and mitered corners.</w:t>
      </w:r>
    </w:p>
    <w:p w:rsidR="00264CD4" w:rsidRDefault="00264CD4" w:rsidP="00264CD4">
      <w:pPr>
        <w:pStyle w:val="RUSKINSubPara"/>
      </w:pPr>
      <w:r>
        <w:t xml:space="preserve">Rear Flange </w:t>
      </w:r>
      <w:r w:rsidR="00D21973">
        <w:t>Frame:  2.25 inches x minimum 0.125 inch (57 x minimum 3.2</w:t>
      </w:r>
      <w:r>
        <w:t xml:space="preserve"> mm) 6063-T6 extruded aluminum channel with rear flange and mitered corners.</w:t>
      </w:r>
    </w:p>
    <w:p w:rsidR="009A47A7" w:rsidRDefault="009A47A7" w:rsidP="009A47A7">
      <w:pPr>
        <w:pStyle w:val="RUSKINSubPara"/>
      </w:pPr>
      <w:r>
        <w:t>Blades:</w:t>
      </w:r>
    </w:p>
    <w:p w:rsidR="009A47A7" w:rsidRDefault="009A47A7" w:rsidP="009A47A7">
      <w:pPr>
        <w:pStyle w:val="RUSKINSubSub1"/>
      </w:pPr>
      <w:r>
        <w:t xml:space="preserve">Style:  Single-piece, overlap frame.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D21973" w:rsidP="009A47A7">
      <w:pPr>
        <w:pStyle w:val="RUSKINSubSub1"/>
      </w:pPr>
      <w:r>
        <w:t>Material:  Minimum 0.070 inch (1.8</w:t>
      </w:r>
      <w:r w:rsidR="009A47A7">
        <w:t xml:space="preserve"> mm) 6063-T</w:t>
      </w:r>
      <w:r w:rsidR="00264CD4">
        <w:t>6</w:t>
      </w:r>
      <w:r w:rsidR="009A47A7">
        <w:t xml:space="preserve"> extruded aluminum.</w:t>
      </w:r>
    </w:p>
    <w:p w:rsidR="009A47A7" w:rsidRDefault="009A47A7" w:rsidP="009A47A7">
      <w:pPr>
        <w:pStyle w:val="RUSKINSubSub1"/>
      </w:pPr>
      <w:r>
        <w:t>Width:  Maximum 6 inches (152 mm).</w:t>
      </w:r>
    </w:p>
    <w:p w:rsidR="009A47A7" w:rsidRDefault="009A47A7" w:rsidP="009A47A7">
      <w:pPr>
        <w:pStyle w:val="RUSKINSubPara"/>
      </w:pPr>
      <w:r>
        <w:t>Bearings:  Corrosion-resistant, long-life, synthetic, formed as single piece with axles.</w:t>
      </w:r>
    </w:p>
    <w:p w:rsidR="009A47A7" w:rsidRDefault="009A47A7" w:rsidP="009A47A7">
      <w:pPr>
        <w:pStyle w:val="RUSKINNote"/>
      </w:pPr>
      <w:r w:rsidRPr="00BA4418">
        <w:t xml:space="preserve">** NOTE TO SPECIFIER **  </w:t>
      </w:r>
      <w:r>
        <w:t xml:space="preserve">Glue-on or clip-on seals can fall off the damper blade and frame, affecting the leakage rating and damper performance. </w:t>
      </w:r>
    </w:p>
    <w:p w:rsidR="009A47A7" w:rsidRDefault="009A47A7" w:rsidP="009A47A7">
      <w:pPr>
        <w:pStyle w:val="RUSKINSubPara"/>
      </w:pPr>
      <w:r>
        <w:t>Blade Seals:  Extruded vinyl, mechanically attached to blade edge.</w:t>
      </w:r>
    </w:p>
    <w:p w:rsidR="009A47A7" w:rsidRDefault="009A47A7" w:rsidP="009A47A7">
      <w:pPr>
        <w:pStyle w:val="RUSKINNote"/>
      </w:pPr>
      <w:r w:rsidRPr="00BA4418">
        <w:t xml:space="preserve">** NOTE TO SPECIFIER **  </w:t>
      </w:r>
      <w:r>
        <w:t xml:space="preserve">Specify concealed linkage for lower pressure drop and low maintenance. </w:t>
      </w:r>
    </w:p>
    <w:p w:rsidR="009A47A7" w:rsidRDefault="009A47A7" w:rsidP="009A47A7">
      <w:pPr>
        <w:pStyle w:val="RUSKINSubPara"/>
      </w:pPr>
      <w:r>
        <w:t xml:space="preserve">Linkage:  </w:t>
      </w:r>
      <w:r w:rsidR="002E07CF">
        <w:t>In airstream</w:t>
      </w:r>
      <w:r>
        <w:t>.</w:t>
      </w:r>
    </w:p>
    <w:p w:rsidR="009A47A7" w:rsidRDefault="009A47A7" w:rsidP="009A47A7">
      <w:pPr>
        <w:pStyle w:val="RUSKINSubPara"/>
      </w:pPr>
      <w:r>
        <w:t>Axles:  Corrosion-resistant, long-life, synthetic, locked to blade and formed as single piece with bearings.</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 air flow up.</w:t>
      </w:r>
    </w:p>
    <w:p w:rsidR="00317254" w:rsidRDefault="00317254" w:rsidP="00F01890">
      <w:pPr>
        <w:pStyle w:val="RUSKINSubPara"/>
      </w:pPr>
      <w:r>
        <w:t>Mounting:  Horizontal, air flow down.</w:t>
      </w:r>
    </w:p>
    <w:p w:rsidR="009A47A7" w:rsidRDefault="009A47A7" w:rsidP="009A47A7">
      <w:pPr>
        <w:pStyle w:val="RUSKINNote"/>
      </w:pPr>
      <w:r w:rsidRPr="00BA4418">
        <w:t xml:space="preserve">** NOTE TO SPECIFIER **  </w:t>
      </w:r>
      <w:r>
        <w:t>Standard finish is mill aluminum.  Consult Ruskin for assistance in specifying special finishes for specific applications.</w:t>
      </w:r>
    </w:p>
    <w:p w:rsidR="009A47A7" w:rsidRDefault="009A47A7" w:rsidP="009A47A7">
      <w:pPr>
        <w:pStyle w:val="RUSKINSubPara"/>
      </w:pPr>
      <w:r>
        <w:t>Finish:  Mill aluminum.</w:t>
      </w:r>
    </w:p>
    <w:p w:rsidR="009A47A7" w:rsidRDefault="009A47A7" w:rsidP="009A47A7">
      <w:pPr>
        <w:pStyle w:val="RUSKINParagraph"/>
      </w:pPr>
      <w:r>
        <w:t>Performance Data:</w:t>
      </w:r>
    </w:p>
    <w:p w:rsidR="009A47A7" w:rsidRDefault="009A47A7" w:rsidP="009A47A7">
      <w:pPr>
        <w:pStyle w:val="RUSKINSubPara"/>
      </w:pPr>
      <w:r>
        <w:t>Temperature Rating:  Withstand -40 to 200 degrees F (-40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CB5AA8">
        <w:t>16</w:t>
      </w:r>
      <w:r w:rsidRPr="000F2D3F">
        <w:t xml:space="preserve"> inches</w:t>
      </w:r>
      <w:r>
        <w:t xml:space="preserve"> w.g. (</w:t>
      </w:r>
      <w:r w:rsidR="00CB5AA8">
        <w:t>4</w:t>
      </w:r>
      <w:r>
        <w:t xml:space="preserve"> kPa).</w:t>
      </w:r>
    </w:p>
    <w:p w:rsidR="009A47A7" w:rsidRDefault="009A47A7" w:rsidP="009A47A7">
      <w:pPr>
        <w:pStyle w:val="RUSKINSubSub1"/>
      </w:pPr>
      <w:r>
        <w:t>Open Posi</w:t>
      </w:r>
      <w:r w:rsidR="00734062">
        <w:t>ti</w:t>
      </w:r>
      <w:r w:rsidR="00CB5AA8">
        <w:t>on:  Maximum air velocity of 2,5</w:t>
      </w:r>
      <w:r>
        <w:t>00 feet per minute (</w:t>
      </w:r>
      <w:r w:rsidR="00CB5AA8">
        <w:t>762</w:t>
      </w:r>
      <w:r w:rsidR="00BE58CD">
        <w:t xml:space="preserve"> </w:t>
      </w:r>
      <w:r>
        <w:t>m/min).</w:t>
      </w:r>
    </w:p>
    <w:p w:rsidR="009A47A7" w:rsidRDefault="009A47A7" w:rsidP="009A47A7">
      <w:pPr>
        <w:pStyle w:val="RUSKINSubPara"/>
      </w:pPr>
      <w:r>
        <w:t>Operation of Blades:</w:t>
      </w:r>
    </w:p>
    <w:p w:rsidR="009A47A7" w:rsidRDefault="009A47A7" w:rsidP="009A47A7">
      <w:pPr>
        <w:pStyle w:val="RUSKINSubSub1"/>
      </w:pPr>
      <w:r>
        <w:t>Start to Open</w:t>
      </w:r>
      <w:r w:rsidR="00520691">
        <w:t xml:space="preserve">: </w:t>
      </w:r>
      <w:r w:rsidR="00CB5AA8">
        <w:t xml:space="preserve"> 0.02</w:t>
      </w:r>
      <w:r>
        <w:t xml:space="preserve"> inch w.g. (0.</w:t>
      </w:r>
      <w:r w:rsidR="00CB5AA8">
        <w:t>005</w:t>
      </w:r>
      <w:r>
        <w:t xml:space="preserve"> kPa).</w:t>
      </w:r>
    </w:p>
    <w:p w:rsidR="009A47A7" w:rsidRDefault="00CB5AA8" w:rsidP="009A47A7">
      <w:pPr>
        <w:pStyle w:val="RUSKINSubSub1"/>
      </w:pPr>
      <w:r>
        <w:t xml:space="preserve">Fully </w:t>
      </w:r>
      <w:proofErr w:type="gramStart"/>
      <w:r>
        <w:t>Open</w:t>
      </w:r>
      <w:proofErr w:type="gramEnd"/>
      <w:r>
        <w:t>:  0.05</w:t>
      </w:r>
      <w:r w:rsidR="00734062">
        <w:t xml:space="preserve"> inch w.g. (0.01</w:t>
      </w:r>
      <w:r>
        <w:t>2</w:t>
      </w:r>
      <w:r w:rsidR="009A47A7">
        <w:t xml:space="preserve"> kPa).</w:t>
      </w:r>
    </w:p>
    <w:p w:rsidR="009A47A7" w:rsidRDefault="009A47A7" w:rsidP="009A47A7">
      <w:pPr>
        <w:pStyle w:val="RUSKINSubPara"/>
      </w:pPr>
      <w:r>
        <w:t>Pressure Drop:  Maximu</w:t>
      </w:r>
      <w:r w:rsidR="00CB5AA8">
        <w:t>m 0.</w:t>
      </w:r>
      <w:r w:rsidR="00C16D81">
        <w:t>15 inch w.g. (0.04</w:t>
      </w:r>
      <w:r w:rsidR="00CB5AA8">
        <w:t xml:space="preserve"> k</w:t>
      </w:r>
      <w:r w:rsidR="00C16D81">
        <w:t>Pa) at 1,500 feet per minute (457</w:t>
      </w:r>
      <w:r>
        <w:t xml:space="preserve"> m/min) through 24 inch x 24 inch (610 x 610 mm) damper.</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6F5C6D" w:rsidRPr="00DF7527" w:rsidRDefault="006F5C6D" w:rsidP="006F5C6D">
      <w:pPr>
        <w:pStyle w:val="RUSKINNote"/>
      </w:pPr>
      <w:r w:rsidRPr="00DF7527">
        <w:t xml:space="preserve">** NOTE TO SPECIFIER **  Delete if not required. </w:t>
      </w:r>
    </w:p>
    <w:p w:rsidR="006F5C6D" w:rsidRPr="00DF7527" w:rsidRDefault="003840F8" w:rsidP="009B3B76">
      <w:pPr>
        <w:pStyle w:val="RUSKINParagraph"/>
      </w:pPr>
      <w:r w:rsidRPr="00DF7527">
        <w:t>Flange Frame:  1-1/2 inches (38 mm), roll formed as part of frame</w:t>
      </w:r>
      <w:r w:rsidR="006F5C6D" w:rsidRPr="00DF7527">
        <w:t>.</w:t>
      </w:r>
    </w:p>
    <w:p w:rsidR="006F5C6D" w:rsidRPr="00DF7527" w:rsidRDefault="006F5C6D" w:rsidP="006F5C6D">
      <w:pPr>
        <w:pStyle w:val="RUSKINNote"/>
      </w:pPr>
      <w:r w:rsidRPr="00DF7527">
        <w:t xml:space="preserve">** NOTE TO SPECIFIER **  Delete location not required. </w:t>
      </w:r>
    </w:p>
    <w:p w:rsidR="003840F8" w:rsidRDefault="006F5C6D" w:rsidP="006F5C6D">
      <w:pPr>
        <w:pStyle w:val="RUSKINSubPara"/>
      </w:pPr>
      <w:r w:rsidRPr="00DF7527">
        <w:t>Location: F</w:t>
      </w:r>
      <w:r w:rsidR="003840F8" w:rsidRPr="00DF7527">
        <w:t>ront.</w:t>
      </w:r>
    </w:p>
    <w:p w:rsidR="00557A14" w:rsidRPr="00DF7527" w:rsidRDefault="00557A14" w:rsidP="006F5C6D">
      <w:pPr>
        <w:pStyle w:val="RUSKINSubPara"/>
      </w:pPr>
      <w:r>
        <w:t>Location: Rear.</w:t>
      </w:r>
    </w:p>
    <w:p w:rsidR="006F5C6D" w:rsidRPr="00DF7527" w:rsidRDefault="001519F7" w:rsidP="001519F7">
      <w:pPr>
        <w:pStyle w:val="RUSKINParagraph"/>
      </w:pPr>
      <w:r>
        <w:t xml:space="preserve">Factory Sleeve:  Aluminum. Minimum 0.080 inch (2.032 mm) thickness, minimum </w:t>
      </w:r>
      <w:r w:rsidR="00CB5AA8">
        <w:t>12 inches (</w:t>
      </w:r>
      <w:r>
        <w:t>3</w:t>
      </w:r>
      <w:r w:rsidR="00CB5AA8">
        <w:t>05</w:t>
      </w:r>
      <w:r>
        <w:t xml:space="preserve"> mm) length.</w:t>
      </w:r>
    </w:p>
    <w:p w:rsidR="001519F7" w:rsidRPr="00DF7527" w:rsidRDefault="001519F7" w:rsidP="001519F7">
      <w:pPr>
        <w:pStyle w:val="RUSKINNote"/>
      </w:pPr>
      <w:r w:rsidRPr="00DF7527">
        <w:t xml:space="preserve">** NOTE </w:t>
      </w:r>
      <w:r>
        <w:t>TO SPECIFIER **  Delete if</w:t>
      </w:r>
      <w:r w:rsidRPr="00DF7527">
        <w:t xml:space="preserve"> not required.</w:t>
      </w:r>
      <w:r w:rsidR="009E3995">
        <w:t xml:space="preserve"> </w:t>
      </w:r>
    </w:p>
    <w:p w:rsidR="00C505AE" w:rsidRDefault="00570498" w:rsidP="00C505AE">
      <w:pPr>
        <w:pStyle w:val="RUSKINParagraph"/>
      </w:pPr>
      <w:r>
        <w:t xml:space="preserve">Bird or Insect </w:t>
      </w:r>
      <w:r w:rsidR="00C505AE">
        <w:t>Screen:  Front or rear mounted</w:t>
      </w:r>
      <w:r>
        <w:t xml:space="preserve"> to damper with mounting sleeve</w:t>
      </w:r>
      <w:r w:rsidR="00C505AE">
        <w:t>.</w:t>
      </w:r>
    </w:p>
    <w:p w:rsidR="009E3995" w:rsidRPr="00DF7527" w:rsidRDefault="009E3995" w:rsidP="009E3995">
      <w:pPr>
        <w:pStyle w:val="RUSKINNote"/>
      </w:pPr>
      <w:r w:rsidRPr="00DF7527">
        <w:lastRenderedPageBreak/>
        <w:t xml:space="preserve">** NOTE </w:t>
      </w:r>
      <w:r>
        <w:t>TO SPECIFIER **  Delete screens</w:t>
      </w:r>
      <w:r w:rsidRPr="00DF7527">
        <w:t xml:space="preserve"> not required. </w:t>
      </w:r>
    </w:p>
    <w:p w:rsidR="00C505AE" w:rsidRDefault="009F0852" w:rsidP="00C505AE">
      <w:pPr>
        <w:pStyle w:val="RUSKINSubPara"/>
      </w:pPr>
      <w:r>
        <w:t>Bird Screen: 5/8</w:t>
      </w:r>
      <w:r w:rsidR="00570498">
        <w:t>” x 0.051 expanded aluminum.</w:t>
      </w:r>
    </w:p>
    <w:p w:rsidR="00570498" w:rsidRDefault="00570498" w:rsidP="00C505AE">
      <w:pPr>
        <w:pStyle w:val="RUSKINSubPara"/>
      </w:pPr>
      <w:r>
        <w:t xml:space="preserve">Bird Screen: ½” x ½” x </w:t>
      </w:r>
      <w:r w:rsidR="001519F7">
        <w:t xml:space="preserve">0.063” woven aluminum </w:t>
      </w:r>
      <w:proofErr w:type="spellStart"/>
      <w:r w:rsidR="001519F7">
        <w:t>intercrimped</w:t>
      </w:r>
      <w:proofErr w:type="spellEnd"/>
      <w:r w:rsidR="001519F7">
        <w:t xml:space="preserve"> mesh.</w:t>
      </w:r>
    </w:p>
    <w:p w:rsidR="001519F7" w:rsidRDefault="001519F7" w:rsidP="00C505AE">
      <w:pPr>
        <w:pStyle w:val="RUSKINSubPara"/>
      </w:pPr>
      <w:r>
        <w:t>Bird Screen: ½” x ½” x 19 gauge galvanized steel mesh.</w:t>
      </w:r>
    </w:p>
    <w:p w:rsidR="001519F7" w:rsidRDefault="001519F7" w:rsidP="00C505AE">
      <w:pPr>
        <w:pStyle w:val="RUSKINSubPara"/>
      </w:pPr>
      <w:r>
        <w:t>Insect Screen: 18 x 16 aluminum mesh.</w:t>
      </w:r>
    </w:p>
    <w:p w:rsidR="001519F7" w:rsidRPr="00C505AE" w:rsidRDefault="001519F7" w:rsidP="00C505AE">
      <w:pPr>
        <w:pStyle w:val="RUSKINSubPara"/>
      </w:pPr>
      <w:r>
        <w:t>Insect Screen: 18 x 16 fiberglass mesh.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955" w:rsidRDefault="00C53955">
      <w:r>
        <w:separator/>
      </w:r>
    </w:p>
  </w:endnote>
  <w:endnote w:type="continuationSeparator" w:id="0">
    <w:p w:rsidR="00C53955" w:rsidRDefault="00C5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955" w:rsidRDefault="00C53955">
      <w:r>
        <w:separator/>
      </w:r>
    </w:p>
  </w:footnote>
  <w:footnote w:type="continuationSeparator" w:id="0">
    <w:p w:rsidR="00C53955" w:rsidRDefault="00C53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F2D3F"/>
    <w:rsid w:val="001414DD"/>
    <w:rsid w:val="001519F7"/>
    <w:rsid w:val="001633DB"/>
    <w:rsid w:val="00182B83"/>
    <w:rsid w:val="001C1C58"/>
    <w:rsid w:val="00203718"/>
    <w:rsid w:val="00222FAB"/>
    <w:rsid w:val="00226997"/>
    <w:rsid w:val="002525EC"/>
    <w:rsid w:val="002557AA"/>
    <w:rsid w:val="002604CF"/>
    <w:rsid w:val="00264CD4"/>
    <w:rsid w:val="002772A1"/>
    <w:rsid w:val="002E07CF"/>
    <w:rsid w:val="00317254"/>
    <w:rsid w:val="003346CA"/>
    <w:rsid w:val="00351145"/>
    <w:rsid w:val="003840F8"/>
    <w:rsid w:val="00417FED"/>
    <w:rsid w:val="00432CA1"/>
    <w:rsid w:val="00451B1F"/>
    <w:rsid w:val="00466F0F"/>
    <w:rsid w:val="004C5422"/>
    <w:rsid w:val="004F12F2"/>
    <w:rsid w:val="00517519"/>
    <w:rsid w:val="00520691"/>
    <w:rsid w:val="00537D09"/>
    <w:rsid w:val="00557A14"/>
    <w:rsid w:val="0056244F"/>
    <w:rsid w:val="00570498"/>
    <w:rsid w:val="00593621"/>
    <w:rsid w:val="005C58DC"/>
    <w:rsid w:val="005D1EEC"/>
    <w:rsid w:val="005E4E0B"/>
    <w:rsid w:val="005E6F09"/>
    <w:rsid w:val="005F0FC8"/>
    <w:rsid w:val="005F1664"/>
    <w:rsid w:val="00610021"/>
    <w:rsid w:val="006852F4"/>
    <w:rsid w:val="006C3E09"/>
    <w:rsid w:val="006F5C6D"/>
    <w:rsid w:val="006F7465"/>
    <w:rsid w:val="00734062"/>
    <w:rsid w:val="00746096"/>
    <w:rsid w:val="00765521"/>
    <w:rsid w:val="0078753C"/>
    <w:rsid w:val="007A2F1E"/>
    <w:rsid w:val="007A3F92"/>
    <w:rsid w:val="007D463E"/>
    <w:rsid w:val="007E2CA8"/>
    <w:rsid w:val="00811AC4"/>
    <w:rsid w:val="00830AE1"/>
    <w:rsid w:val="00847DC1"/>
    <w:rsid w:val="0085627D"/>
    <w:rsid w:val="00870FA7"/>
    <w:rsid w:val="00884368"/>
    <w:rsid w:val="008A3007"/>
    <w:rsid w:val="008B5FC9"/>
    <w:rsid w:val="008C3E43"/>
    <w:rsid w:val="008D6C4C"/>
    <w:rsid w:val="008F545B"/>
    <w:rsid w:val="00914D1B"/>
    <w:rsid w:val="00970D7C"/>
    <w:rsid w:val="00992E40"/>
    <w:rsid w:val="009A47A7"/>
    <w:rsid w:val="009B3B76"/>
    <w:rsid w:val="009B4758"/>
    <w:rsid w:val="009E3995"/>
    <w:rsid w:val="009F0852"/>
    <w:rsid w:val="00A235D8"/>
    <w:rsid w:val="00A57860"/>
    <w:rsid w:val="00A913B7"/>
    <w:rsid w:val="00B8785B"/>
    <w:rsid w:val="00BE58CD"/>
    <w:rsid w:val="00C16D81"/>
    <w:rsid w:val="00C505AE"/>
    <w:rsid w:val="00C53955"/>
    <w:rsid w:val="00CB5AA8"/>
    <w:rsid w:val="00D2085A"/>
    <w:rsid w:val="00D21973"/>
    <w:rsid w:val="00D22FD3"/>
    <w:rsid w:val="00DC0C88"/>
    <w:rsid w:val="00DF2A4C"/>
    <w:rsid w:val="00DF41F6"/>
    <w:rsid w:val="00DF7527"/>
    <w:rsid w:val="00DF7BF6"/>
    <w:rsid w:val="00E948A8"/>
    <w:rsid w:val="00EC6383"/>
    <w:rsid w:val="00EF270F"/>
    <w:rsid w:val="00F01890"/>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90C64F25-BE55-4278-8DAC-375122B62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TotalTime>
  <Pages>4</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2015-12-23T18:20:00Z</dcterms:created>
  <dcterms:modified xsi:type="dcterms:W3CDTF">2017-02-10T14:21:00Z</dcterms:modified>
</cp:coreProperties>
</file>